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1EBAC" w14:textId="77777777" w:rsidR="003E6A6E" w:rsidRPr="003E6A6E" w:rsidRDefault="00F54DA7" w:rsidP="003E6A6E">
      <w:pPr>
        <w:jc w:val="center"/>
        <w:rPr>
          <w:rFonts w:ascii="Bickley Script" w:hAnsi="Bickley Script"/>
          <w:b/>
          <w:sz w:val="96"/>
          <w:szCs w:val="96"/>
        </w:rPr>
      </w:pPr>
      <w:r>
        <w:rPr>
          <w:rFonts w:ascii="Arial" w:hAnsi="Arial" w:cs="Arial"/>
          <w:b/>
          <w:noProof/>
          <w:sz w:val="48"/>
          <w:szCs w:val="48"/>
        </w:rPr>
        <mc:AlternateContent>
          <mc:Choice Requires="wps">
            <w:drawing>
              <wp:anchor distT="0" distB="0" distL="114300" distR="114300" simplePos="0" relativeHeight="251640320" behindDoc="0" locked="0" layoutInCell="1" allowOverlap="1" wp14:anchorId="482788AB" wp14:editId="2FB2E3FC">
                <wp:simplePos x="0" y="0"/>
                <wp:positionH relativeFrom="column">
                  <wp:posOffset>-167640</wp:posOffset>
                </wp:positionH>
                <wp:positionV relativeFrom="paragraph">
                  <wp:posOffset>65405</wp:posOffset>
                </wp:positionV>
                <wp:extent cx="6629400" cy="8834120"/>
                <wp:effectExtent l="51435" t="55880" r="53340" b="5397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834120"/>
                        </a:xfrm>
                        <a:prstGeom prst="rect">
                          <a:avLst/>
                        </a:prstGeom>
                        <a:noFill/>
                        <a:ln w="101600" cmpd="tri">
                          <a:solidFill>
                            <a:srgbClr val="000099"/>
                          </a:solidFill>
                          <a:miter lim="800000"/>
                          <a:headEnd/>
                          <a:tailEnd/>
                        </a:ln>
                        <a:extLst>
                          <a:ext uri="{909E8E84-426E-40DD-AFC4-6F175D3DCCD1}">
                            <a14:hiddenFill xmlns:a14="http://schemas.microsoft.com/office/drawing/2010/main">
                              <a:solidFill>
                                <a:srgbClr val="C0C0C0">
                                  <a:alpha val="99001"/>
                                </a:srgbClr>
                              </a:solidFill>
                            </a14:hiddenFill>
                          </a:ext>
                        </a:extLst>
                      </wps:spPr>
                      <wps:txbx>
                        <w:txbxContent>
                          <w:p w14:paraId="36B05733" w14:textId="77777777" w:rsidR="00303825" w:rsidRPr="004428B9" w:rsidRDefault="00303825" w:rsidP="009C49C5">
                            <w:pPr>
                              <w:jc w:val="center"/>
                              <w:rPr>
                                <w:rFonts w:ascii="Script MT Bold" w:hAnsi="Script MT Bold"/>
                                <w:b/>
                                <w:u w:val="single"/>
                              </w:rPr>
                            </w:pPr>
                          </w:p>
                          <w:p w14:paraId="260E06CA" w14:textId="77777777" w:rsidR="00303825" w:rsidRPr="00951529" w:rsidRDefault="00303825" w:rsidP="009C49C5">
                            <w:pPr>
                              <w:jc w:val="center"/>
                              <w:rPr>
                                <w:rFonts w:ascii="Book Antiqua" w:hAnsi="Book Antiqua"/>
                                <w:b/>
                                <w:color w:val="000099"/>
                                <w:sz w:val="72"/>
                                <w:szCs w:val="72"/>
                              </w:rPr>
                            </w:pPr>
                            <w:r w:rsidRPr="00951529">
                              <w:rPr>
                                <w:rFonts w:ascii="Book Antiqua" w:hAnsi="Book Antiqua"/>
                                <w:b/>
                                <w:color w:val="000099"/>
                                <w:sz w:val="72"/>
                                <w:szCs w:val="72"/>
                              </w:rPr>
                              <w:t xml:space="preserve">St. Anthony </w:t>
                            </w:r>
                          </w:p>
                          <w:p w14:paraId="0327285C" w14:textId="77777777" w:rsidR="00303825" w:rsidRPr="00951529" w:rsidRDefault="00303825" w:rsidP="009C49C5">
                            <w:pPr>
                              <w:jc w:val="center"/>
                              <w:rPr>
                                <w:rFonts w:ascii="Book Antiqua" w:hAnsi="Book Antiqua"/>
                                <w:b/>
                                <w:color w:val="000099"/>
                                <w:sz w:val="72"/>
                                <w:szCs w:val="72"/>
                              </w:rPr>
                            </w:pPr>
                            <w:r w:rsidRPr="00951529">
                              <w:rPr>
                                <w:rFonts w:ascii="Book Antiqua" w:hAnsi="Book Antiqua"/>
                                <w:b/>
                                <w:color w:val="000099"/>
                                <w:sz w:val="72"/>
                                <w:szCs w:val="72"/>
                              </w:rPr>
                              <w:t>Catholic School</w:t>
                            </w:r>
                          </w:p>
                          <w:p w14:paraId="10441503" w14:textId="77777777" w:rsidR="00303825" w:rsidRDefault="00303825" w:rsidP="009C49C5">
                            <w:pPr>
                              <w:jc w:val="center"/>
                              <w:rPr>
                                <w:rFonts w:ascii="Arial" w:hAnsi="Arial" w:cs="Arial"/>
                                <w:b/>
                                <w:i/>
                                <w:sz w:val="48"/>
                                <w:szCs w:val="48"/>
                                <w:highlight w:val="cyan"/>
                              </w:rPr>
                            </w:pPr>
                          </w:p>
                          <w:p w14:paraId="1EE6C16D" w14:textId="77777777" w:rsidR="00303825" w:rsidRDefault="00303825" w:rsidP="009C49C5">
                            <w:pPr>
                              <w:jc w:val="center"/>
                              <w:rPr>
                                <w:b/>
                                <w:highlight w:val="cyan"/>
                              </w:rPr>
                            </w:pPr>
                            <w:r>
                              <w:rPr>
                                <w:rFonts w:ascii="Arial" w:hAnsi="Arial" w:cs="Arial"/>
                                <w:b/>
                                <w:i/>
                                <w:noProof/>
                                <w:sz w:val="20"/>
                                <w:szCs w:val="20"/>
                              </w:rPr>
                              <w:drawing>
                                <wp:inline distT="0" distB="0" distL="0" distR="0" wp14:anchorId="16F6499D" wp14:editId="0172BAB8">
                                  <wp:extent cx="2816860" cy="2694305"/>
                                  <wp:effectExtent l="0" t="0" r="0" b="0"/>
                                  <wp:docPr id="7" name="Picture 4" descr="Saint_Anthony_t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int_Anthony_tig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6860" cy="2694305"/>
                                          </a:xfrm>
                                          <a:prstGeom prst="rect">
                                            <a:avLst/>
                                          </a:prstGeom>
                                          <a:noFill/>
                                          <a:ln>
                                            <a:noFill/>
                                          </a:ln>
                                        </pic:spPr>
                                      </pic:pic>
                                    </a:graphicData>
                                  </a:graphic>
                                </wp:inline>
                              </w:drawing>
                            </w:r>
                          </w:p>
                          <w:p w14:paraId="159738F5" w14:textId="77777777" w:rsidR="00303825" w:rsidRPr="00A12DEA" w:rsidRDefault="00303825" w:rsidP="004428B9">
                            <w:pPr>
                              <w:jc w:val="center"/>
                              <w:rPr>
                                <w:rFonts w:ascii="Palace Script MT" w:hAnsi="Palace Script MT"/>
                                <w:b/>
                                <w:sz w:val="20"/>
                                <w:szCs w:val="20"/>
                              </w:rPr>
                            </w:pPr>
                          </w:p>
                          <w:p w14:paraId="6570D7FB" w14:textId="78FC3B75" w:rsidR="00303825" w:rsidRPr="00500F3C" w:rsidRDefault="00303825" w:rsidP="004428B9">
                            <w:pPr>
                              <w:jc w:val="center"/>
                              <w:rPr>
                                <w:rFonts w:ascii="Monotype Corsiva" w:hAnsi="Monotype Corsiva"/>
                                <w:b/>
                                <w:sz w:val="52"/>
                                <w:szCs w:val="52"/>
                                <w:highlight w:val="cyan"/>
                              </w:rPr>
                            </w:pPr>
                            <w:r w:rsidRPr="00500F3C">
                              <w:rPr>
                                <w:rFonts w:ascii="Monotype Corsiva" w:hAnsi="Monotype Corsiva"/>
                                <w:b/>
                                <w:sz w:val="52"/>
                                <w:szCs w:val="52"/>
                              </w:rPr>
                              <w:t xml:space="preserve">St. Anthony, Pray </w:t>
                            </w:r>
                            <w:r w:rsidR="0027572A">
                              <w:rPr>
                                <w:rFonts w:ascii="Monotype Corsiva" w:hAnsi="Monotype Corsiva"/>
                                <w:b/>
                                <w:sz w:val="52"/>
                                <w:szCs w:val="52"/>
                              </w:rPr>
                              <w:t>f</w:t>
                            </w:r>
                            <w:r w:rsidRPr="00500F3C">
                              <w:rPr>
                                <w:rFonts w:ascii="Monotype Corsiva" w:hAnsi="Monotype Corsiva"/>
                                <w:b/>
                                <w:sz w:val="52"/>
                                <w:szCs w:val="52"/>
                              </w:rPr>
                              <w:t>or Us!</w:t>
                            </w:r>
                          </w:p>
                          <w:p w14:paraId="351AB53D" w14:textId="77777777" w:rsidR="00303825" w:rsidRPr="004428B9" w:rsidRDefault="00303825" w:rsidP="00FD1A59">
                            <w:pPr>
                              <w:jc w:val="center"/>
                              <w:rPr>
                                <w:rFonts w:ascii="Book Antiqua" w:hAnsi="Book Antiqua" w:cs="Arial"/>
                                <w:b/>
                                <w:i/>
                              </w:rPr>
                            </w:pPr>
                          </w:p>
                          <w:p w14:paraId="5CA7C511" w14:textId="77777777" w:rsidR="00303825" w:rsidRPr="00E41025" w:rsidRDefault="00303825" w:rsidP="00FD1A59">
                            <w:pPr>
                              <w:jc w:val="center"/>
                              <w:rPr>
                                <w:rFonts w:ascii="Book Antiqua" w:hAnsi="Book Antiqua" w:cs="Arial"/>
                                <w:b/>
                                <w:i/>
                                <w:color w:val="000099"/>
                                <w:sz w:val="52"/>
                                <w:szCs w:val="52"/>
                              </w:rPr>
                            </w:pPr>
                            <w:r w:rsidRPr="00E41025">
                              <w:rPr>
                                <w:rFonts w:ascii="Book Antiqua" w:hAnsi="Book Antiqua" w:cs="Arial"/>
                                <w:b/>
                                <w:i/>
                                <w:color w:val="000099"/>
                                <w:sz w:val="52"/>
                                <w:szCs w:val="52"/>
                              </w:rPr>
                              <w:t>Parent &amp; Student Handbook</w:t>
                            </w:r>
                          </w:p>
                          <w:p w14:paraId="2B400A33" w14:textId="7701B0F0" w:rsidR="00303825" w:rsidRPr="00E41025" w:rsidRDefault="0027572A" w:rsidP="00DC3578">
                            <w:pPr>
                              <w:jc w:val="center"/>
                              <w:rPr>
                                <w:rFonts w:ascii="Book Antiqua" w:hAnsi="Book Antiqua" w:cs="Arial"/>
                                <w:b/>
                                <w:i/>
                                <w:color w:val="000099"/>
                                <w:sz w:val="52"/>
                                <w:szCs w:val="52"/>
                              </w:rPr>
                            </w:pPr>
                            <w:r>
                              <w:rPr>
                                <w:rFonts w:ascii="Book Antiqua" w:hAnsi="Book Antiqua" w:cs="Arial"/>
                                <w:b/>
                                <w:i/>
                                <w:color w:val="000099"/>
                                <w:sz w:val="52"/>
                                <w:szCs w:val="52"/>
                              </w:rPr>
                              <w:t>202</w:t>
                            </w:r>
                            <w:r w:rsidR="001155D8">
                              <w:rPr>
                                <w:rFonts w:ascii="Book Antiqua" w:hAnsi="Book Antiqua" w:cs="Arial"/>
                                <w:b/>
                                <w:i/>
                                <w:color w:val="000099"/>
                                <w:sz w:val="52"/>
                                <w:szCs w:val="52"/>
                              </w:rPr>
                              <w:t>6</w:t>
                            </w:r>
                            <w:r>
                              <w:rPr>
                                <w:rFonts w:ascii="Book Antiqua" w:hAnsi="Book Antiqua" w:cs="Arial"/>
                                <w:b/>
                                <w:i/>
                                <w:color w:val="000099"/>
                                <w:sz w:val="52"/>
                                <w:szCs w:val="52"/>
                              </w:rPr>
                              <w:t>-2</w:t>
                            </w:r>
                            <w:r w:rsidR="001155D8">
                              <w:rPr>
                                <w:rFonts w:ascii="Book Antiqua" w:hAnsi="Book Antiqua" w:cs="Arial"/>
                                <w:b/>
                                <w:i/>
                                <w:color w:val="000099"/>
                                <w:sz w:val="52"/>
                                <w:szCs w:val="52"/>
                              </w:rPr>
                              <w:t>7</w:t>
                            </w:r>
                          </w:p>
                          <w:p w14:paraId="52D40504" w14:textId="77777777" w:rsidR="00303825" w:rsidRPr="00D92971" w:rsidRDefault="00303825" w:rsidP="00486ABC">
                            <w:pPr>
                              <w:jc w:val="center"/>
                              <w:rPr>
                                <w:rFonts w:ascii="Book Antiqua" w:hAnsi="Book Antiqua" w:cs="Arial"/>
                                <w:b/>
                                <w:sz w:val="28"/>
                                <w:szCs w:val="28"/>
                                <w:u w:val="single"/>
                              </w:rPr>
                            </w:pPr>
                          </w:p>
                          <w:p w14:paraId="2AD15707" w14:textId="77777777" w:rsidR="00303825" w:rsidRPr="00E41025" w:rsidRDefault="00303825" w:rsidP="00486ABC">
                            <w:pPr>
                              <w:jc w:val="center"/>
                              <w:rPr>
                                <w:rFonts w:ascii="Book Antiqua" w:hAnsi="Book Antiqua" w:cs="Arial"/>
                                <w:sz w:val="28"/>
                                <w:szCs w:val="28"/>
                              </w:rPr>
                            </w:pPr>
                            <w:r w:rsidRPr="00E41025">
                              <w:rPr>
                                <w:rFonts w:ascii="Book Antiqua" w:hAnsi="Book Antiqua" w:cs="Arial"/>
                                <w:sz w:val="28"/>
                                <w:szCs w:val="28"/>
                              </w:rPr>
                              <w:t>ST. ANTHONY CATHOLIC SCHOOL</w:t>
                            </w:r>
                          </w:p>
                          <w:p w14:paraId="3C046296" w14:textId="77777777" w:rsidR="00303825" w:rsidRPr="00D92971" w:rsidRDefault="00303825" w:rsidP="00EB08CF">
                            <w:pPr>
                              <w:jc w:val="center"/>
                              <w:rPr>
                                <w:rFonts w:ascii="Book Antiqua" w:hAnsi="Book Antiqua" w:cs="Arial"/>
                                <w:sz w:val="28"/>
                                <w:szCs w:val="28"/>
                              </w:rPr>
                            </w:pPr>
                            <w:r w:rsidRPr="00D92971">
                              <w:rPr>
                                <w:rFonts w:ascii="Book Antiqua" w:hAnsi="Book Antiqua" w:cs="Arial"/>
                                <w:sz w:val="28"/>
                                <w:szCs w:val="28"/>
                              </w:rPr>
                              <w:t xml:space="preserve">119 West Springfield Road </w:t>
                            </w:r>
                          </w:p>
                          <w:p w14:paraId="0F46F36E" w14:textId="77777777" w:rsidR="00303825" w:rsidRPr="00D92971" w:rsidRDefault="00303825" w:rsidP="00EB08CF">
                            <w:pPr>
                              <w:jc w:val="center"/>
                              <w:rPr>
                                <w:rFonts w:ascii="Book Antiqua" w:hAnsi="Book Antiqua" w:cs="Arial"/>
                                <w:sz w:val="28"/>
                                <w:szCs w:val="28"/>
                              </w:rPr>
                            </w:pPr>
                            <w:r w:rsidRPr="00D92971">
                              <w:rPr>
                                <w:rFonts w:ascii="Book Antiqua" w:hAnsi="Book Antiqua" w:cs="Arial"/>
                                <w:sz w:val="28"/>
                                <w:szCs w:val="28"/>
                              </w:rPr>
                              <w:t>Sullivan, Mo. 63080</w:t>
                            </w:r>
                          </w:p>
                          <w:p w14:paraId="2FF57BC2" w14:textId="77777777" w:rsidR="00303825" w:rsidRPr="00D92971" w:rsidRDefault="00303825" w:rsidP="00EB08CF">
                            <w:pPr>
                              <w:jc w:val="center"/>
                              <w:rPr>
                                <w:rFonts w:ascii="Book Antiqua" w:hAnsi="Book Antiqua" w:cs="Arial"/>
                                <w:sz w:val="28"/>
                                <w:szCs w:val="28"/>
                              </w:rPr>
                            </w:pPr>
                            <w:r w:rsidRPr="00D92971">
                              <w:rPr>
                                <w:rFonts w:ascii="Book Antiqua" w:hAnsi="Book Antiqua" w:cs="Arial"/>
                                <w:sz w:val="28"/>
                                <w:szCs w:val="28"/>
                              </w:rPr>
                              <w:t xml:space="preserve">(573) 468-4423 </w:t>
                            </w:r>
                          </w:p>
                          <w:p w14:paraId="77998F2D" w14:textId="77777777" w:rsidR="00303825" w:rsidRPr="00695B6B" w:rsidRDefault="00303825" w:rsidP="0012614E">
                            <w:pPr>
                              <w:jc w:val="center"/>
                              <w:rPr>
                                <w:rStyle w:val="Hyperlink"/>
                                <w:rFonts w:ascii="Book Antiqua" w:hAnsi="Book Antiqua" w:cs="Arial"/>
                                <w:b/>
                                <w:i/>
                                <w:color w:val="auto"/>
                                <w:sz w:val="28"/>
                                <w:szCs w:val="28"/>
                                <w:u w:val="none"/>
                              </w:rPr>
                            </w:pPr>
                            <w:hyperlink r:id="rId9" w:history="1">
                              <w:r w:rsidRPr="00695B6B">
                                <w:rPr>
                                  <w:rStyle w:val="Hyperlink"/>
                                  <w:rFonts w:ascii="Book Antiqua" w:hAnsi="Book Antiqua" w:cs="Arial"/>
                                  <w:b/>
                                  <w:i/>
                                  <w:color w:val="auto"/>
                                  <w:sz w:val="28"/>
                                  <w:szCs w:val="28"/>
                                  <w:u w:val="none"/>
                                </w:rPr>
                                <w:t>www.stanthonyschoolsullivan.com</w:t>
                              </w:r>
                            </w:hyperlink>
                          </w:p>
                          <w:p w14:paraId="5916990C" w14:textId="77777777" w:rsidR="00303825" w:rsidRPr="00B64A6E" w:rsidRDefault="00303825" w:rsidP="0012614E">
                            <w:pPr>
                              <w:jc w:val="center"/>
                              <w:rPr>
                                <w:rFonts w:ascii="Book Antiqua" w:hAnsi="Book Antiqua" w:cs="Arial"/>
                                <w:sz w:val="28"/>
                                <w:szCs w:val="28"/>
                              </w:rPr>
                            </w:pPr>
                          </w:p>
                          <w:p w14:paraId="57BDDF93" w14:textId="32AEB0C2" w:rsidR="0027572A" w:rsidRDefault="00303825" w:rsidP="0012614E">
                            <w:pPr>
                              <w:jc w:val="center"/>
                              <w:rPr>
                                <w:rFonts w:ascii="Book Antiqua" w:hAnsi="Book Antiqua" w:cs="Arial"/>
                                <w:sz w:val="28"/>
                                <w:szCs w:val="28"/>
                              </w:rPr>
                            </w:pPr>
                            <w:r w:rsidRPr="00D938C6">
                              <w:rPr>
                                <w:rFonts w:ascii="Book Antiqua" w:hAnsi="Book Antiqua" w:cs="Arial"/>
                                <w:sz w:val="28"/>
                                <w:szCs w:val="28"/>
                              </w:rPr>
                              <w:t xml:space="preserve">Pastor: </w:t>
                            </w:r>
                            <w:r w:rsidR="00D938C6" w:rsidRPr="00D938C6">
                              <w:rPr>
                                <w:rFonts w:ascii="Book Antiqua" w:hAnsi="Book Antiqua" w:cs="Arial"/>
                                <w:sz w:val="28"/>
                                <w:szCs w:val="28"/>
                              </w:rPr>
                              <w:t>Reverend Noah Waldman</w:t>
                            </w:r>
                          </w:p>
                          <w:p w14:paraId="52FA4A2F" w14:textId="09D8A851" w:rsidR="00303825" w:rsidRPr="00D92971" w:rsidRDefault="00303825" w:rsidP="0012614E">
                            <w:pPr>
                              <w:jc w:val="center"/>
                              <w:rPr>
                                <w:rFonts w:ascii="Book Antiqua" w:hAnsi="Book Antiqua" w:cs="Arial"/>
                                <w:sz w:val="28"/>
                                <w:szCs w:val="28"/>
                              </w:rPr>
                            </w:pPr>
                            <w:r w:rsidRPr="00B708AE">
                              <w:rPr>
                                <w:rFonts w:ascii="Book Antiqua" w:hAnsi="Book Antiqua" w:cs="Arial"/>
                                <w:sz w:val="28"/>
                                <w:szCs w:val="28"/>
                              </w:rPr>
                              <w:t xml:space="preserve">Principal: </w:t>
                            </w:r>
                            <w:r>
                              <w:rPr>
                                <w:rFonts w:ascii="Book Antiqua" w:hAnsi="Book Antiqua" w:cs="Arial"/>
                                <w:sz w:val="28"/>
                                <w:szCs w:val="28"/>
                              </w:rPr>
                              <w:t xml:space="preserve"> Mrs. </w:t>
                            </w:r>
                            <w:r w:rsidR="0027572A">
                              <w:rPr>
                                <w:rFonts w:ascii="Book Antiqua" w:hAnsi="Book Antiqua" w:cs="Arial"/>
                                <w:sz w:val="28"/>
                                <w:szCs w:val="28"/>
                              </w:rPr>
                              <w:t>Shelly Tolliver</w:t>
                            </w:r>
                          </w:p>
                          <w:p w14:paraId="66FCCB55" w14:textId="77777777" w:rsidR="00303825" w:rsidRPr="003E6A6E" w:rsidRDefault="00303825" w:rsidP="00EB08CF">
                            <w:pPr>
                              <w:jc w:val="center"/>
                              <w:rPr>
                                <w:rFonts w:ascii="Arial" w:hAnsi="Arial" w:cs="Arial"/>
                                <w:b/>
                                <w:sz w:val="48"/>
                                <w:szCs w:val="48"/>
                              </w:rPr>
                            </w:pPr>
                          </w:p>
                          <w:p w14:paraId="0B11690E" w14:textId="77777777" w:rsidR="00303825" w:rsidRDefault="003038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788AB" id="_x0000_t202" coordsize="21600,21600" o:spt="202" path="m,l,21600r21600,l21600,xe">
                <v:stroke joinstyle="miter"/>
                <v:path gradientshapeok="t" o:connecttype="rect"/>
              </v:shapetype>
              <v:shape id="Text Box 10" o:spid="_x0000_s1026" type="#_x0000_t202" style="position:absolute;left:0;text-align:left;margin-left:-13.2pt;margin-top:5.15pt;width:522pt;height:695.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" filled="f" fillcolor="silver" strokecolor="#009" strokeweight="8pt">
                <v:fill opacity="64764f"/>
                <v:stroke linestyle="thickBetweenThin"/>
                <v:textbox>
                  <w:txbxContent>
                    <w:p w14:paraId="36B05733" w14:textId="77777777" w:rsidR="00303825" w:rsidRPr="004428B9" w:rsidRDefault="00303825" w:rsidP="009C49C5">
                      <w:pPr>
                        <w:jc w:val="center"/>
                        <w:rPr>
                          <w:rFonts w:ascii="Script MT Bold" w:hAnsi="Script MT Bold"/>
                          <w:b/>
                          <w:u w:val="single"/>
                        </w:rPr>
                      </w:pPr>
                    </w:p>
                    <w:p w14:paraId="260E06CA" w14:textId="77777777" w:rsidR="00303825" w:rsidRPr="00951529" w:rsidRDefault="00303825" w:rsidP="009C49C5">
                      <w:pPr>
                        <w:jc w:val="center"/>
                        <w:rPr>
                          <w:rFonts w:ascii="Book Antiqua" w:hAnsi="Book Antiqua"/>
                          <w:b/>
                          <w:color w:val="000099"/>
                          <w:sz w:val="72"/>
                          <w:szCs w:val="72"/>
                        </w:rPr>
                      </w:pPr>
                      <w:r w:rsidRPr="00951529">
                        <w:rPr>
                          <w:rFonts w:ascii="Book Antiqua" w:hAnsi="Book Antiqua"/>
                          <w:b/>
                          <w:color w:val="000099"/>
                          <w:sz w:val="72"/>
                          <w:szCs w:val="72"/>
                        </w:rPr>
                        <w:t xml:space="preserve">St. Anthony </w:t>
                      </w:r>
                    </w:p>
                    <w:p w14:paraId="0327285C" w14:textId="77777777" w:rsidR="00303825" w:rsidRPr="00951529" w:rsidRDefault="00303825" w:rsidP="009C49C5">
                      <w:pPr>
                        <w:jc w:val="center"/>
                        <w:rPr>
                          <w:rFonts w:ascii="Book Antiqua" w:hAnsi="Book Antiqua"/>
                          <w:b/>
                          <w:color w:val="000099"/>
                          <w:sz w:val="72"/>
                          <w:szCs w:val="72"/>
                        </w:rPr>
                      </w:pPr>
                      <w:r w:rsidRPr="00951529">
                        <w:rPr>
                          <w:rFonts w:ascii="Book Antiqua" w:hAnsi="Book Antiqua"/>
                          <w:b/>
                          <w:color w:val="000099"/>
                          <w:sz w:val="72"/>
                          <w:szCs w:val="72"/>
                        </w:rPr>
                        <w:t>Catholic School</w:t>
                      </w:r>
                    </w:p>
                    <w:p w14:paraId="10441503" w14:textId="77777777" w:rsidR="00303825" w:rsidRDefault="00303825" w:rsidP="009C49C5">
                      <w:pPr>
                        <w:jc w:val="center"/>
                        <w:rPr>
                          <w:rFonts w:ascii="Arial" w:hAnsi="Arial" w:cs="Arial"/>
                          <w:b/>
                          <w:i/>
                          <w:sz w:val="48"/>
                          <w:szCs w:val="48"/>
                          <w:highlight w:val="cyan"/>
                        </w:rPr>
                      </w:pPr>
                    </w:p>
                    <w:p w14:paraId="1EE6C16D" w14:textId="77777777" w:rsidR="00303825" w:rsidRDefault="00303825" w:rsidP="009C49C5">
                      <w:pPr>
                        <w:jc w:val="center"/>
                        <w:rPr>
                          <w:b/>
                          <w:highlight w:val="cyan"/>
                        </w:rPr>
                      </w:pPr>
                      <w:r>
                        <w:rPr>
                          <w:rFonts w:ascii="Arial" w:hAnsi="Arial" w:cs="Arial"/>
                          <w:b/>
                          <w:i/>
                          <w:noProof/>
                          <w:sz w:val="20"/>
                          <w:szCs w:val="20"/>
                        </w:rPr>
                        <w:drawing>
                          <wp:inline distT="0" distB="0" distL="0" distR="0" wp14:anchorId="16F6499D" wp14:editId="0172BAB8">
                            <wp:extent cx="2816860" cy="2694305"/>
                            <wp:effectExtent l="0" t="0" r="0" b="0"/>
                            <wp:docPr id="7" name="Picture 4" descr="Saint_Anthony_t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int_Anthony_tigh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6860" cy="2694305"/>
                                    </a:xfrm>
                                    <a:prstGeom prst="rect">
                                      <a:avLst/>
                                    </a:prstGeom>
                                    <a:noFill/>
                                    <a:ln>
                                      <a:noFill/>
                                    </a:ln>
                                  </pic:spPr>
                                </pic:pic>
                              </a:graphicData>
                            </a:graphic>
                          </wp:inline>
                        </w:drawing>
                      </w:r>
                    </w:p>
                    <w:p w14:paraId="159738F5" w14:textId="77777777" w:rsidR="00303825" w:rsidRPr="00A12DEA" w:rsidRDefault="00303825" w:rsidP="004428B9">
                      <w:pPr>
                        <w:jc w:val="center"/>
                        <w:rPr>
                          <w:rFonts w:ascii="Palace Script MT" w:hAnsi="Palace Script MT"/>
                          <w:b/>
                          <w:sz w:val="20"/>
                          <w:szCs w:val="20"/>
                        </w:rPr>
                      </w:pPr>
                    </w:p>
                    <w:p w14:paraId="6570D7FB" w14:textId="78FC3B75" w:rsidR="00303825" w:rsidRPr="00500F3C" w:rsidRDefault="00303825" w:rsidP="004428B9">
                      <w:pPr>
                        <w:jc w:val="center"/>
                        <w:rPr>
                          <w:rFonts w:ascii="Monotype Corsiva" w:hAnsi="Monotype Corsiva"/>
                          <w:b/>
                          <w:sz w:val="52"/>
                          <w:szCs w:val="52"/>
                          <w:highlight w:val="cyan"/>
                        </w:rPr>
                      </w:pPr>
                      <w:r w:rsidRPr="00500F3C">
                        <w:rPr>
                          <w:rFonts w:ascii="Monotype Corsiva" w:hAnsi="Monotype Corsiva"/>
                          <w:b/>
                          <w:sz w:val="52"/>
                          <w:szCs w:val="52"/>
                        </w:rPr>
                        <w:t xml:space="preserve">St. Anthony, Pray </w:t>
                      </w:r>
                      <w:r w:rsidR="0027572A">
                        <w:rPr>
                          <w:rFonts w:ascii="Monotype Corsiva" w:hAnsi="Monotype Corsiva"/>
                          <w:b/>
                          <w:sz w:val="52"/>
                          <w:szCs w:val="52"/>
                        </w:rPr>
                        <w:t>f</w:t>
                      </w:r>
                      <w:r w:rsidRPr="00500F3C">
                        <w:rPr>
                          <w:rFonts w:ascii="Monotype Corsiva" w:hAnsi="Monotype Corsiva"/>
                          <w:b/>
                          <w:sz w:val="52"/>
                          <w:szCs w:val="52"/>
                        </w:rPr>
                        <w:t>or Us!</w:t>
                      </w:r>
                    </w:p>
                    <w:p w14:paraId="351AB53D" w14:textId="77777777" w:rsidR="00303825" w:rsidRPr="004428B9" w:rsidRDefault="00303825" w:rsidP="00FD1A59">
                      <w:pPr>
                        <w:jc w:val="center"/>
                        <w:rPr>
                          <w:rFonts w:ascii="Book Antiqua" w:hAnsi="Book Antiqua" w:cs="Arial"/>
                          <w:b/>
                          <w:i/>
                        </w:rPr>
                      </w:pPr>
                    </w:p>
                    <w:p w14:paraId="5CA7C511" w14:textId="77777777" w:rsidR="00303825" w:rsidRPr="00E41025" w:rsidRDefault="00303825" w:rsidP="00FD1A59">
                      <w:pPr>
                        <w:jc w:val="center"/>
                        <w:rPr>
                          <w:rFonts w:ascii="Book Antiqua" w:hAnsi="Book Antiqua" w:cs="Arial"/>
                          <w:b/>
                          <w:i/>
                          <w:color w:val="000099"/>
                          <w:sz w:val="52"/>
                          <w:szCs w:val="52"/>
                        </w:rPr>
                      </w:pPr>
                      <w:r w:rsidRPr="00E41025">
                        <w:rPr>
                          <w:rFonts w:ascii="Book Antiqua" w:hAnsi="Book Antiqua" w:cs="Arial"/>
                          <w:b/>
                          <w:i/>
                          <w:color w:val="000099"/>
                          <w:sz w:val="52"/>
                          <w:szCs w:val="52"/>
                        </w:rPr>
                        <w:t>Parent &amp; Student Handbook</w:t>
                      </w:r>
                    </w:p>
                    <w:p w14:paraId="2B400A33" w14:textId="7701B0F0" w:rsidR="00303825" w:rsidRPr="00E41025" w:rsidRDefault="0027572A" w:rsidP="00DC3578">
                      <w:pPr>
                        <w:jc w:val="center"/>
                        <w:rPr>
                          <w:rFonts w:ascii="Book Antiqua" w:hAnsi="Book Antiqua" w:cs="Arial"/>
                          <w:b/>
                          <w:i/>
                          <w:color w:val="000099"/>
                          <w:sz w:val="52"/>
                          <w:szCs w:val="52"/>
                        </w:rPr>
                      </w:pPr>
                      <w:r>
                        <w:rPr>
                          <w:rFonts w:ascii="Book Antiqua" w:hAnsi="Book Antiqua" w:cs="Arial"/>
                          <w:b/>
                          <w:i/>
                          <w:color w:val="000099"/>
                          <w:sz w:val="52"/>
                          <w:szCs w:val="52"/>
                        </w:rPr>
                        <w:t>202</w:t>
                      </w:r>
                      <w:r w:rsidR="001155D8">
                        <w:rPr>
                          <w:rFonts w:ascii="Book Antiqua" w:hAnsi="Book Antiqua" w:cs="Arial"/>
                          <w:b/>
                          <w:i/>
                          <w:color w:val="000099"/>
                          <w:sz w:val="52"/>
                          <w:szCs w:val="52"/>
                        </w:rPr>
                        <w:t>6</w:t>
                      </w:r>
                      <w:r>
                        <w:rPr>
                          <w:rFonts w:ascii="Book Antiqua" w:hAnsi="Book Antiqua" w:cs="Arial"/>
                          <w:b/>
                          <w:i/>
                          <w:color w:val="000099"/>
                          <w:sz w:val="52"/>
                          <w:szCs w:val="52"/>
                        </w:rPr>
                        <w:t>-2</w:t>
                      </w:r>
                      <w:r w:rsidR="001155D8">
                        <w:rPr>
                          <w:rFonts w:ascii="Book Antiqua" w:hAnsi="Book Antiqua" w:cs="Arial"/>
                          <w:b/>
                          <w:i/>
                          <w:color w:val="000099"/>
                          <w:sz w:val="52"/>
                          <w:szCs w:val="52"/>
                        </w:rPr>
                        <w:t>7</w:t>
                      </w:r>
                    </w:p>
                    <w:p w14:paraId="52D40504" w14:textId="77777777" w:rsidR="00303825" w:rsidRPr="00D92971" w:rsidRDefault="00303825" w:rsidP="00486ABC">
                      <w:pPr>
                        <w:jc w:val="center"/>
                        <w:rPr>
                          <w:rFonts w:ascii="Book Antiqua" w:hAnsi="Book Antiqua" w:cs="Arial"/>
                          <w:b/>
                          <w:sz w:val="28"/>
                          <w:szCs w:val="28"/>
                          <w:u w:val="single"/>
                        </w:rPr>
                      </w:pPr>
                    </w:p>
                    <w:p w14:paraId="2AD15707" w14:textId="77777777" w:rsidR="00303825" w:rsidRPr="00E41025" w:rsidRDefault="00303825" w:rsidP="00486ABC">
                      <w:pPr>
                        <w:jc w:val="center"/>
                        <w:rPr>
                          <w:rFonts w:ascii="Book Antiqua" w:hAnsi="Book Antiqua" w:cs="Arial"/>
                          <w:sz w:val="28"/>
                          <w:szCs w:val="28"/>
                        </w:rPr>
                      </w:pPr>
                      <w:r w:rsidRPr="00E41025">
                        <w:rPr>
                          <w:rFonts w:ascii="Book Antiqua" w:hAnsi="Book Antiqua" w:cs="Arial"/>
                          <w:sz w:val="28"/>
                          <w:szCs w:val="28"/>
                        </w:rPr>
                        <w:t>ST. ANTHONY CATHOLIC SCHOOL</w:t>
                      </w:r>
                    </w:p>
                    <w:p w14:paraId="3C046296" w14:textId="77777777" w:rsidR="00303825" w:rsidRPr="00D92971" w:rsidRDefault="00303825" w:rsidP="00EB08CF">
                      <w:pPr>
                        <w:jc w:val="center"/>
                        <w:rPr>
                          <w:rFonts w:ascii="Book Antiqua" w:hAnsi="Book Antiqua" w:cs="Arial"/>
                          <w:sz w:val="28"/>
                          <w:szCs w:val="28"/>
                        </w:rPr>
                      </w:pPr>
                      <w:r w:rsidRPr="00D92971">
                        <w:rPr>
                          <w:rFonts w:ascii="Book Antiqua" w:hAnsi="Book Antiqua" w:cs="Arial"/>
                          <w:sz w:val="28"/>
                          <w:szCs w:val="28"/>
                        </w:rPr>
                        <w:t xml:space="preserve">119 West Springfield Road </w:t>
                      </w:r>
                    </w:p>
                    <w:p w14:paraId="0F46F36E" w14:textId="77777777" w:rsidR="00303825" w:rsidRPr="00D92971" w:rsidRDefault="00303825" w:rsidP="00EB08CF">
                      <w:pPr>
                        <w:jc w:val="center"/>
                        <w:rPr>
                          <w:rFonts w:ascii="Book Antiqua" w:hAnsi="Book Antiqua" w:cs="Arial"/>
                          <w:sz w:val="28"/>
                          <w:szCs w:val="28"/>
                        </w:rPr>
                      </w:pPr>
                      <w:r w:rsidRPr="00D92971">
                        <w:rPr>
                          <w:rFonts w:ascii="Book Antiqua" w:hAnsi="Book Antiqua" w:cs="Arial"/>
                          <w:sz w:val="28"/>
                          <w:szCs w:val="28"/>
                        </w:rPr>
                        <w:t>Sullivan, Mo. 63080</w:t>
                      </w:r>
                    </w:p>
                    <w:p w14:paraId="2FF57BC2" w14:textId="77777777" w:rsidR="00303825" w:rsidRPr="00D92971" w:rsidRDefault="00303825" w:rsidP="00EB08CF">
                      <w:pPr>
                        <w:jc w:val="center"/>
                        <w:rPr>
                          <w:rFonts w:ascii="Book Antiqua" w:hAnsi="Book Antiqua" w:cs="Arial"/>
                          <w:sz w:val="28"/>
                          <w:szCs w:val="28"/>
                        </w:rPr>
                      </w:pPr>
                      <w:r w:rsidRPr="00D92971">
                        <w:rPr>
                          <w:rFonts w:ascii="Book Antiqua" w:hAnsi="Book Antiqua" w:cs="Arial"/>
                          <w:sz w:val="28"/>
                          <w:szCs w:val="28"/>
                        </w:rPr>
                        <w:t xml:space="preserve">(573) 468-4423 </w:t>
                      </w:r>
                    </w:p>
                    <w:p w14:paraId="77998F2D" w14:textId="77777777" w:rsidR="00303825" w:rsidRPr="00695B6B" w:rsidRDefault="00303825" w:rsidP="0012614E">
                      <w:pPr>
                        <w:jc w:val="center"/>
                        <w:rPr>
                          <w:rStyle w:val="Hyperlink"/>
                          <w:rFonts w:ascii="Book Antiqua" w:hAnsi="Book Antiqua" w:cs="Arial"/>
                          <w:b/>
                          <w:i/>
                          <w:color w:val="auto"/>
                          <w:sz w:val="28"/>
                          <w:szCs w:val="28"/>
                          <w:u w:val="none"/>
                        </w:rPr>
                      </w:pPr>
                      <w:hyperlink r:id="rId11" w:history="1">
                        <w:r w:rsidRPr="00695B6B">
                          <w:rPr>
                            <w:rStyle w:val="Hyperlink"/>
                            <w:rFonts w:ascii="Book Antiqua" w:hAnsi="Book Antiqua" w:cs="Arial"/>
                            <w:b/>
                            <w:i/>
                            <w:color w:val="auto"/>
                            <w:sz w:val="28"/>
                            <w:szCs w:val="28"/>
                            <w:u w:val="none"/>
                          </w:rPr>
                          <w:t>www.stanthonyschoolsullivan.com</w:t>
                        </w:r>
                      </w:hyperlink>
                    </w:p>
                    <w:p w14:paraId="5916990C" w14:textId="77777777" w:rsidR="00303825" w:rsidRPr="00B64A6E" w:rsidRDefault="00303825" w:rsidP="0012614E">
                      <w:pPr>
                        <w:jc w:val="center"/>
                        <w:rPr>
                          <w:rFonts w:ascii="Book Antiqua" w:hAnsi="Book Antiqua" w:cs="Arial"/>
                          <w:sz w:val="28"/>
                          <w:szCs w:val="28"/>
                        </w:rPr>
                      </w:pPr>
                    </w:p>
                    <w:p w14:paraId="57BDDF93" w14:textId="32AEB0C2" w:rsidR="0027572A" w:rsidRDefault="00303825" w:rsidP="0012614E">
                      <w:pPr>
                        <w:jc w:val="center"/>
                        <w:rPr>
                          <w:rFonts w:ascii="Book Antiqua" w:hAnsi="Book Antiqua" w:cs="Arial"/>
                          <w:sz w:val="28"/>
                          <w:szCs w:val="28"/>
                        </w:rPr>
                      </w:pPr>
                      <w:r w:rsidRPr="00D938C6">
                        <w:rPr>
                          <w:rFonts w:ascii="Book Antiqua" w:hAnsi="Book Antiqua" w:cs="Arial"/>
                          <w:sz w:val="28"/>
                          <w:szCs w:val="28"/>
                        </w:rPr>
                        <w:t xml:space="preserve">Pastor: </w:t>
                      </w:r>
                      <w:r w:rsidR="00D938C6" w:rsidRPr="00D938C6">
                        <w:rPr>
                          <w:rFonts w:ascii="Book Antiqua" w:hAnsi="Book Antiqua" w:cs="Arial"/>
                          <w:sz w:val="28"/>
                          <w:szCs w:val="28"/>
                        </w:rPr>
                        <w:t>Reverend Noah Waldman</w:t>
                      </w:r>
                    </w:p>
                    <w:p w14:paraId="52FA4A2F" w14:textId="09D8A851" w:rsidR="00303825" w:rsidRPr="00D92971" w:rsidRDefault="00303825" w:rsidP="0012614E">
                      <w:pPr>
                        <w:jc w:val="center"/>
                        <w:rPr>
                          <w:rFonts w:ascii="Book Antiqua" w:hAnsi="Book Antiqua" w:cs="Arial"/>
                          <w:sz w:val="28"/>
                          <w:szCs w:val="28"/>
                        </w:rPr>
                      </w:pPr>
                      <w:r w:rsidRPr="00B708AE">
                        <w:rPr>
                          <w:rFonts w:ascii="Book Antiqua" w:hAnsi="Book Antiqua" w:cs="Arial"/>
                          <w:sz w:val="28"/>
                          <w:szCs w:val="28"/>
                        </w:rPr>
                        <w:t xml:space="preserve">Principal: </w:t>
                      </w:r>
                      <w:r>
                        <w:rPr>
                          <w:rFonts w:ascii="Book Antiqua" w:hAnsi="Book Antiqua" w:cs="Arial"/>
                          <w:sz w:val="28"/>
                          <w:szCs w:val="28"/>
                        </w:rPr>
                        <w:t xml:space="preserve"> Mrs. </w:t>
                      </w:r>
                      <w:r w:rsidR="0027572A">
                        <w:rPr>
                          <w:rFonts w:ascii="Book Antiqua" w:hAnsi="Book Antiqua" w:cs="Arial"/>
                          <w:sz w:val="28"/>
                          <w:szCs w:val="28"/>
                        </w:rPr>
                        <w:t>Shelly Tolliver</w:t>
                      </w:r>
                    </w:p>
                    <w:p w14:paraId="66FCCB55" w14:textId="77777777" w:rsidR="00303825" w:rsidRPr="003E6A6E" w:rsidRDefault="00303825" w:rsidP="00EB08CF">
                      <w:pPr>
                        <w:jc w:val="center"/>
                        <w:rPr>
                          <w:rFonts w:ascii="Arial" w:hAnsi="Arial" w:cs="Arial"/>
                          <w:b/>
                          <w:sz w:val="48"/>
                          <w:szCs w:val="48"/>
                        </w:rPr>
                      </w:pPr>
                    </w:p>
                    <w:p w14:paraId="0B11690E" w14:textId="77777777" w:rsidR="00303825" w:rsidRDefault="00303825"/>
                  </w:txbxContent>
                </v:textbox>
              </v:shape>
            </w:pict>
          </mc:Fallback>
        </mc:AlternateContent>
      </w:r>
      <w:r w:rsidR="00E97BCD">
        <w:rPr>
          <w:rFonts w:ascii="Bickley Script" w:hAnsi="Bickley Script"/>
          <w:b/>
          <w:sz w:val="96"/>
          <w:szCs w:val="96"/>
        </w:rPr>
        <w:t xml:space="preserve">                            </w:t>
      </w:r>
    </w:p>
    <w:p w14:paraId="521AE2DA" w14:textId="77777777" w:rsidR="00B04C98" w:rsidRDefault="00B04C98" w:rsidP="00030EEB"/>
    <w:p w14:paraId="6C7D95F7" w14:textId="77777777" w:rsidR="001D1C10" w:rsidRDefault="001D1C10" w:rsidP="00030EEB"/>
    <w:p w14:paraId="28EF1D97" w14:textId="77777777" w:rsidR="001D1C10" w:rsidRDefault="001D1C10" w:rsidP="00030EEB"/>
    <w:p w14:paraId="784F033E" w14:textId="77777777" w:rsidR="001D1C10" w:rsidRDefault="001D1C10" w:rsidP="001D1C10">
      <w:pPr>
        <w:rPr>
          <w:b/>
          <w:sz w:val="36"/>
          <w:szCs w:val="36"/>
        </w:rPr>
      </w:pPr>
    </w:p>
    <w:p w14:paraId="0A3C561E" w14:textId="77777777" w:rsidR="00EB08CF" w:rsidRDefault="00EB08CF" w:rsidP="001D1C10">
      <w:pPr>
        <w:jc w:val="center"/>
        <w:rPr>
          <w:rFonts w:ascii="Arial" w:hAnsi="Arial" w:cs="Arial"/>
          <w:b/>
          <w:sz w:val="48"/>
          <w:szCs w:val="48"/>
        </w:rPr>
      </w:pPr>
    </w:p>
    <w:p w14:paraId="47C0624A" w14:textId="77777777" w:rsidR="00EB08CF" w:rsidRDefault="00EB08CF" w:rsidP="001D1C10">
      <w:pPr>
        <w:jc w:val="center"/>
        <w:rPr>
          <w:rFonts w:ascii="Arial" w:hAnsi="Arial" w:cs="Arial"/>
          <w:b/>
          <w:sz w:val="48"/>
          <w:szCs w:val="48"/>
        </w:rPr>
      </w:pPr>
    </w:p>
    <w:p w14:paraId="3A877CDC" w14:textId="77777777" w:rsidR="00EB08CF" w:rsidRDefault="00EB08CF" w:rsidP="001D1C10">
      <w:pPr>
        <w:jc w:val="center"/>
        <w:rPr>
          <w:rFonts w:ascii="Arial" w:hAnsi="Arial" w:cs="Arial"/>
          <w:b/>
          <w:sz w:val="48"/>
          <w:szCs w:val="48"/>
        </w:rPr>
      </w:pPr>
    </w:p>
    <w:p w14:paraId="7ACDE4CD" w14:textId="77777777" w:rsidR="00EB08CF" w:rsidRDefault="00EB08CF" w:rsidP="001D1C10">
      <w:pPr>
        <w:jc w:val="center"/>
        <w:rPr>
          <w:rFonts w:ascii="Arial" w:hAnsi="Arial" w:cs="Arial"/>
          <w:b/>
          <w:sz w:val="48"/>
          <w:szCs w:val="48"/>
        </w:rPr>
      </w:pPr>
    </w:p>
    <w:p w14:paraId="47CF875B" w14:textId="77777777" w:rsidR="00EB08CF" w:rsidRDefault="00EB08CF" w:rsidP="001D1C10">
      <w:pPr>
        <w:jc w:val="center"/>
        <w:rPr>
          <w:rFonts w:ascii="Arial" w:hAnsi="Arial" w:cs="Arial"/>
          <w:b/>
          <w:sz w:val="48"/>
          <w:szCs w:val="48"/>
        </w:rPr>
      </w:pPr>
    </w:p>
    <w:p w14:paraId="7F8883B3" w14:textId="77777777" w:rsidR="00EB08CF" w:rsidRDefault="00EB08CF" w:rsidP="001D1C10">
      <w:pPr>
        <w:jc w:val="center"/>
        <w:rPr>
          <w:rFonts w:ascii="Arial" w:hAnsi="Arial" w:cs="Arial"/>
          <w:b/>
          <w:sz w:val="48"/>
          <w:szCs w:val="48"/>
        </w:rPr>
      </w:pPr>
    </w:p>
    <w:p w14:paraId="33315B78" w14:textId="77777777" w:rsidR="001D1C10" w:rsidRDefault="001D1C10" w:rsidP="001D1C10">
      <w:pPr>
        <w:jc w:val="center"/>
        <w:rPr>
          <w:b/>
          <w:u w:val="single"/>
        </w:rPr>
      </w:pPr>
    </w:p>
    <w:p w14:paraId="078EE4BC" w14:textId="77777777" w:rsidR="001D1C10" w:rsidRDefault="001D1C10" w:rsidP="001D1C10">
      <w:pPr>
        <w:rPr>
          <w:b/>
          <w:u w:val="single"/>
        </w:rPr>
      </w:pPr>
    </w:p>
    <w:p w14:paraId="0FE9C77B" w14:textId="77777777" w:rsidR="003E6A6E" w:rsidRDefault="003E6A6E" w:rsidP="001D1C10">
      <w:pPr>
        <w:jc w:val="center"/>
        <w:rPr>
          <w:b/>
          <w:sz w:val="28"/>
          <w:szCs w:val="28"/>
          <w:u w:val="single"/>
        </w:rPr>
      </w:pPr>
    </w:p>
    <w:p w14:paraId="16968297" w14:textId="77777777" w:rsidR="003E6A6E" w:rsidRDefault="003E6A6E" w:rsidP="001D1C10">
      <w:pPr>
        <w:jc w:val="center"/>
        <w:rPr>
          <w:b/>
          <w:sz w:val="28"/>
          <w:szCs w:val="28"/>
          <w:u w:val="single"/>
        </w:rPr>
      </w:pPr>
    </w:p>
    <w:p w14:paraId="271CAA95" w14:textId="77777777" w:rsidR="00EB08CF" w:rsidRDefault="00EB08CF" w:rsidP="001D1C10">
      <w:pPr>
        <w:jc w:val="center"/>
        <w:rPr>
          <w:b/>
          <w:sz w:val="28"/>
          <w:szCs w:val="28"/>
          <w:u w:val="single"/>
        </w:rPr>
      </w:pPr>
    </w:p>
    <w:p w14:paraId="11C8D3CC" w14:textId="77777777" w:rsidR="00EB08CF" w:rsidRDefault="00EB08CF" w:rsidP="00125F91">
      <w:pPr>
        <w:jc w:val="right"/>
        <w:rPr>
          <w:rFonts w:ascii="Arial" w:hAnsi="Arial" w:cs="Arial"/>
          <w:b/>
          <w:sz w:val="28"/>
          <w:szCs w:val="28"/>
          <w:u w:val="single"/>
        </w:rPr>
      </w:pPr>
    </w:p>
    <w:p w14:paraId="6071FF64" w14:textId="77777777" w:rsidR="00EB08CF" w:rsidRDefault="00EB08CF" w:rsidP="001D1C10">
      <w:pPr>
        <w:jc w:val="center"/>
        <w:rPr>
          <w:rFonts w:ascii="Arial" w:hAnsi="Arial" w:cs="Arial"/>
          <w:b/>
          <w:sz w:val="28"/>
          <w:szCs w:val="28"/>
          <w:u w:val="single"/>
        </w:rPr>
      </w:pPr>
    </w:p>
    <w:p w14:paraId="105F87B5" w14:textId="77777777" w:rsidR="00A12B7D" w:rsidRPr="00612F64" w:rsidRDefault="00B04C98" w:rsidP="00B64BE3">
      <w:pPr>
        <w:jc w:val="center"/>
        <w:outlineLvl w:val="0"/>
        <w:rPr>
          <w:rFonts w:ascii="AR JULIAN" w:hAnsi="AR JULIAN"/>
          <w:sz w:val="48"/>
          <w:szCs w:val="48"/>
        </w:rPr>
      </w:pPr>
      <w:r>
        <w:br w:type="page"/>
      </w:r>
      <w:bookmarkStart w:id="0" w:name="_Hlk134530657"/>
      <w:r w:rsidR="00A12B7D" w:rsidRPr="00612F64">
        <w:rPr>
          <w:rFonts w:ascii="AR JULIAN" w:hAnsi="AR JULIAN"/>
          <w:sz w:val="48"/>
          <w:szCs w:val="48"/>
        </w:rPr>
        <w:lastRenderedPageBreak/>
        <w:t>Faculty and Staff</w:t>
      </w:r>
    </w:p>
    <w:p w14:paraId="3BE5DF34" w14:textId="77777777" w:rsidR="0041023E" w:rsidRDefault="0041023E" w:rsidP="00B64BE3">
      <w:pPr>
        <w:jc w:val="center"/>
        <w:outlineLvl w:val="0"/>
      </w:pPr>
    </w:p>
    <w:p w14:paraId="7CB0AD6C" w14:textId="2346E413" w:rsidR="0041023E" w:rsidRPr="00215920" w:rsidRDefault="0041023E" w:rsidP="0041023E">
      <w:pPr>
        <w:outlineLvl w:val="0"/>
        <w:rPr>
          <w:sz w:val="28"/>
          <w:szCs w:val="28"/>
        </w:rPr>
      </w:pPr>
      <w:r w:rsidRPr="00215920">
        <w:rPr>
          <w:sz w:val="28"/>
          <w:szCs w:val="28"/>
        </w:rPr>
        <w:tab/>
      </w:r>
      <w:r w:rsidR="00215920">
        <w:rPr>
          <w:sz w:val="28"/>
          <w:szCs w:val="28"/>
        </w:rPr>
        <w:tab/>
      </w:r>
      <w:r w:rsidRPr="00215920">
        <w:rPr>
          <w:sz w:val="28"/>
          <w:szCs w:val="28"/>
        </w:rPr>
        <w:t>Pastor</w:t>
      </w:r>
      <w:r w:rsidRPr="00215920">
        <w:rPr>
          <w:sz w:val="28"/>
          <w:szCs w:val="28"/>
        </w:rPr>
        <w:tab/>
      </w:r>
      <w:r w:rsidRPr="00215920">
        <w:rPr>
          <w:sz w:val="28"/>
          <w:szCs w:val="28"/>
        </w:rPr>
        <w:tab/>
      </w:r>
      <w:r w:rsidRPr="00215920">
        <w:rPr>
          <w:sz w:val="28"/>
          <w:szCs w:val="28"/>
        </w:rPr>
        <w:tab/>
      </w:r>
      <w:r w:rsidRPr="00215920">
        <w:rPr>
          <w:sz w:val="28"/>
          <w:szCs w:val="28"/>
        </w:rPr>
        <w:tab/>
      </w:r>
      <w:r w:rsidR="00612F64" w:rsidRPr="00215920">
        <w:rPr>
          <w:sz w:val="28"/>
          <w:szCs w:val="28"/>
        </w:rPr>
        <w:tab/>
      </w:r>
      <w:r w:rsidRPr="00D938C6">
        <w:rPr>
          <w:sz w:val="28"/>
          <w:szCs w:val="28"/>
        </w:rPr>
        <w:t xml:space="preserve">Reverend </w:t>
      </w:r>
      <w:r w:rsidR="00D938C6">
        <w:rPr>
          <w:sz w:val="28"/>
          <w:szCs w:val="28"/>
        </w:rPr>
        <w:t>Noah Waldman</w:t>
      </w:r>
    </w:p>
    <w:p w14:paraId="30C9BD8A" w14:textId="6D1ABD52" w:rsidR="0041023E" w:rsidRDefault="0041023E" w:rsidP="0041023E">
      <w:pPr>
        <w:outlineLvl w:val="0"/>
        <w:rPr>
          <w:sz w:val="28"/>
          <w:szCs w:val="28"/>
        </w:rPr>
      </w:pPr>
      <w:r w:rsidRPr="00215920">
        <w:rPr>
          <w:sz w:val="28"/>
          <w:szCs w:val="28"/>
        </w:rPr>
        <w:tab/>
      </w:r>
      <w:r w:rsidR="00215920">
        <w:rPr>
          <w:sz w:val="28"/>
          <w:szCs w:val="28"/>
        </w:rPr>
        <w:tab/>
      </w:r>
      <w:r w:rsidRPr="00215920">
        <w:rPr>
          <w:sz w:val="28"/>
          <w:szCs w:val="28"/>
        </w:rPr>
        <w:t>Principal</w:t>
      </w:r>
      <w:r w:rsidRPr="00215920">
        <w:rPr>
          <w:sz w:val="28"/>
          <w:szCs w:val="28"/>
        </w:rPr>
        <w:tab/>
      </w:r>
      <w:r w:rsidRPr="00215920">
        <w:rPr>
          <w:sz w:val="28"/>
          <w:szCs w:val="28"/>
        </w:rPr>
        <w:tab/>
      </w:r>
      <w:r w:rsidRPr="00215920">
        <w:rPr>
          <w:sz w:val="28"/>
          <w:szCs w:val="28"/>
        </w:rPr>
        <w:tab/>
      </w:r>
      <w:r w:rsidR="00612F64" w:rsidRPr="00215920">
        <w:rPr>
          <w:sz w:val="28"/>
          <w:szCs w:val="28"/>
        </w:rPr>
        <w:tab/>
      </w:r>
      <w:r w:rsidR="009C40E6" w:rsidRPr="0027572A">
        <w:rPr>
          <w:sz w:val="28"/>
          <w:szCs w:val="28"/>
        </w:rPr>
        <w:t>Mrs. Shelly Tolliver</w:t>
      </w:r>
    </w:p>
    <w:p w14:paraId="3344F3EE" w14:textId="0E43B6C6" w:rsidR="00D71D3F" w:rsidRDefault="007B5E09" w:rsidP="0041023E">
      <w:pPr>
        <w:outlineLvl w:val="0"/>
        <w:rPr>
          <w:sz w:val="28"/>
          <w:szCs w:val="28"/>
        </w:rPr>
      </w:pPr>
      <w:r>
        <w:rPr>
          <w:sz w:val="28"/>
          <w:szCs w:val="28"/>
        </w:rPr>
        <w:tab/>
      </w:r>
      <w:r>
        <w:rPr>
          <w:sz w:val="28"/>
          <w:szCs w:val="28"/>
        </w:rPr>
        <w:tab/>
        <w:t xml:space="preserve">Preschool </w:t>
      </w:r>
      <w:r w:rsidR="00221D5A">
        <w:rPr>
          <w:sz w:val="28"/>
          <w:szCs w:val="28"/>
        </w:rPr>
        <w:tab/>
      </w:r>
      <w:r w:rsidR="00221D5A">
        <w:rPr>
          <w:sz w:val="28"/>
          <w:szCs w:val="28"/>
        </w:rPr>
        <w:tab/>
      </w:r>
      <w:r w:rsidR="00221D5A">
        <w:rPr>
          <w:sz w:val="28"/>
          <w:szCs w:val="28"/>
        </w:rPr>
        <w:tab/>
      </w:r>
      <w:r w:rsidR="00221D5A">
        <w:rPr>
          <w:sz w:val="28"/>
          <w:szCs w:val="28"/>
        </w:rPr>
        <w:tab/>
      </w:r>
      <w:r w:rsidR="00D71D3F">
        <w:rPr>
          <w:sz w:val="28"/>
          <w:szCs w:val="28"/>
        </w:rPr>
        <w:t xml:space="preserve">Mrs. </w:t>
      </w:r>
      <w:r w:rsidR="001155D8">
        <w:rPr>
          <w:sz w:val="28"/>
          <w:szCs w:val="28"/>
        </w:rPr>
        <w:t>Jamie Stark</w:t>
      </w:r>
    </w:p>
    <w:p w14:paraId="38E2BAAD" w14:textId="62AA55DF" w:rsidR="007B5E09" w:rsidRPr="00215920" w:rsidRDefault="00D71D3F" w:rsidP="0041023E">
      <w:pPr>
        <w:outlineLvl w:val="0"/>
        <w:rPr>
          <w:sz w:val="28"/>
          <w:szCs w:val="28"/>
        </w:rPr>
      </w:pPr>
      <w:r>
        <w:rPr>
          <w:sz w:val="28"/>
          <w:szCs w:val="28"/>
        </w:rPr>
        <w:tab/>
      </w:r>
      <w:r>
        <w:rPr>
          <w:sz w:val="28"/>
          <w:szCs w:val="28"/>
        </w:rPr>
        <w:tab/>
        <w:t>Preschool</w:t>
      </w:r>
      <w:r w:rsidR="00D372CA">
        <w:rPr>
          <w:sz w:val="28"/>
          <w:szCs w:val="28"/>
        </w:rPr>
        <w:tab/>
      </w:r>
      <w:r w:rsidR="00D372CA">
        <w:rPr>
          <w:sz w:val="28"/>
          <w:szCs w:val="28"/>
        </w:rPr>
        <w:tab/>
      </w:r>
      <w:r>
        <w:rPr>
          <w:sz w:val="28"/>
          <w:szCs w:val="28"/>
        </w:rPr>
        <w:tab/>
      </w:r>
      <w:r>
        <w:rPr>
          <w:sz w:val="28"/>
          <w:szCs w:val="28"/>
        </w:rPr>
        <w:tab/>
      </w:r>
      <w:r w:rsidR="001155D8">
        <w:rPr>
          <w:sz w:val="28"/>
          <w:szCs w:val="28"/>
        </w:rPr>
        <w:t xml:space="preserve">Mrs. </w:t>
      </w:r>
      <w:r w:rsidR="00EE45EF">
        <w:rPr>
          <w:sz w:val="28"/>
          <w:szCs w:val="28"/>
        </w:rPr>
        <w:t>Trisha Bhula</w:t>
      </w:r>
      <w:r w:rsidR="007B5E09">
        <w:rPr>
          <w:sz w:val="28"/>
          <w:szCs w:val="28"/>
        </w:rPr>
        <w:tab/>
      </w:r>
      <w:r w:rsidR="007B5E09">
        <w:rPr>
          <w:sz w:val="28"/>
          <w:szCs w:val="28"/>
        </w:rPr>
        <w:tab/>
      </w:r>
    </w:p>
    <w:p w14:paraId="46792967" w14:textId="77777777" w:rsidR="0041023E" w:rsidRPr="00215920" w:rsidRDefault="0041023E" w:rsidP="0041023E">
      <w:pPr>
        <w:outlineLvl w:val="0"/>
        <w:rPr>
          <w:sz w:val="28"/>
          <w:szCs w:val="28"/>
        </w:rPr>
      </w:pPr>
      <w:r w:rsidRPr="00215920">
        <w:rPr>
          <w:sz w:val="28"/>
          <w:szCs w:val="28"/>
        </w:rPr>
        <w:tab/>
      </w:r>
      <w:r w:rsidR="00215920">
        <w:rPr>
          <w:sz w:val="28"/>
          <w:szCs w:val="28"/>
        </w:rPr>
        <w:tab/>
      </w:r>
      <w:r w:rsidRPr="00FE2761">
        <w:rPr>
          <w:sz w:val="28"/>
          <w:szCs w:val="28"/>
        </w:rPr>
        <w:t>Kindergarten</w:t>
      </w:r>
      <w:r w:rsidRPr="00FE2761">
        <w:rPr>
          <w:sz w:val="28"/>
          <w:szCs w:val="28"/>
        </w:rPr>
        <w:tab/>
      </w:r>
      <w:r w:rsidRPr="00FE2761">
        <w:rPr>
          <w:sz w:val="28"/>
          <w:szCs w:val="28"/>
        </w:rPr>
        <w:tab/>
      </w:r>
      <w:r w:rsidR="00612F64" w:rsidRPr="00FE2761">
        <w:rPr>
          <w:sz w:val="28"/>
          <w:szCs w:val="28"/>
        </w:rPr>
        <w:tab/>
      </w:r>
      <w:r w:rsidR="008720FD">
        <w:rPr>
          <w:sz w:val="28"/>
          <w:szCs w:val="28"/>
        </w:rPr>
        <w:t>Mrs. Jeanette Mallory</w:t>
      </w:r>
    </w:p>
    <w:p w14:paraId="31363F31" w14:textId="7BD88FFC" w:rsidR="0041023E" w:rsidRPr="00215920" w:rsidRDefault="0041023E" w:rsidP="0041023E">
      <w:pPr>
        <w:outlineLvl w:val="0"/>
        <w:rPr>
          <w:sz w:val="28"/>
          <w:szCs w:val="28"/>
        </w:rPr>
      </w:pPr>
      <w:r w:rsidRPr="00215920">
        <w:rPr>
          <w:sz w:val="28"/>
          <w:szCs w:val="28"/>
        </w:rPr>
        <w:tab/>
      </w:r>
      <w:r w:rsidR="00215920">
        <w:rPr>
          <w:sz w:val="28"/>
          <w:szCs w:val="28"/>
        </w:rPr>
        <w:tab/>
      </w:r>
      <w:r w:rsidRPr="00215920">
        <w:rPr>
          <w:sz w:val="28"/>
          <w:szCs w:val="28"/>
        </w:rPr>
        <w:t>First Grade</w:t>
      </w:r>
      <w:r w:rsidR="001E1681">
        <w:rPr>
          <w:sz w:val="28"/>
          <w:szCs w:val="28"/>
        </w:rPr>
        <w:tab/>
      </w:r>
      <w:r w:rsidR="001E1681">
        <w:rPr>
          <w:sz w:val="28"/>
          <w:szCs w:val="28"/>
        </w:rPr>
        <w:tab/>
      </w:r>
      <w:r w:rsidRPr="00215920">
        <w:rPr>
          <w:sz w:val="28"/>
          <w:szCs w:val="28"/>
        </w:rPr>
        <w:tab/>
      </w:r>
      <w:r w:rsidR="00612F64" w:rsidRPr="00215920">
        <w:rPr>
          <w:sz w:val="28"/>
          <w:szCs w:val="28"/>
        </w:rPr>
        <w:tab/>
      </w:r>
      <w:r w:rsidR="008720FD">
        <w:rPr>
          <w:sz w:val="28"/>
          <w:szCs w:val="28"/>
        </w:rPr>
        <w:t xml:space="preserve">Mrs. </w:t>
      </w:r>
      <w:r w:rsidR="00D372CA">
        <w:rPr>
          <w:sz w:val="28"/>
          <w:szCs w:val="28"/>
        </w:rPr>
        <w:t>Kelly Roberts</w:t>
      </w:r>
    </w:p>
    <w:p w14:paraId="09230E6D" w14:textId="12337328" w:rsidR="0041023E" w:rsidRPr="00215920" w:rsidRDefault="0041023E" w:rsidP="0041023E">
      <w:pPr>
        <w:outlineLvl w:val="0"/>
        <w:rPr>
          <w:sz w:val="28"/>
          <w:szCs w:val="28"/>
        </w:rPr>
      </w:pPr>
      <w:r w:rsidRPr="00215920">
        <w:rPr>
          <w:sz w:val="28"/>
          <w:szCs w:val="28"/>
        </w:rPr>
        <w:tab/>
      </w:r>
      <w:r w:rsidR="00215920">
        <w:rPr>
          <w:sz w:val="28"/>
          <w:szCs w:val="28"/>
        </w:rPr>
        <w:tab/>
      </w:r>
      <w:r w:rsidR="00E07CD0">
        <w:rPr>
          <w:sz w:val="28"/>
          <w:szCs w:val="28"/>
        </w:rPr>
        <w:t>Second</w:t>
      </w:r>
      <w:r w:rsidR="00D372CA">
        <w:rPr>
          <w:sz w:val="28"/>
          <w:szCs w:val="28"/>
        </w:rPr>
        <w:t xml:space="preserve"> </w:t>
      </w:r>
      <w:r w:rsidRPr="00215920">
        <w:rPr>
          <w:sz w:val="28"/>
          <w:szCs w:val="28"/>
        </w:rPr>
        <w:t>Grade</w:t>
      </w:r>
      <w:r w:rsidR="00D372CA">
        <w:rPr>
          <w:sz w:val="28"/>
          <w:szCs w:val="28"/>
        </w:rPr>
        <w:tab/>
      </w:r>
      <w:r w:rsidRPr="00215920">
        <w:rPr>
          <w:sz w:val="28"/>
          <w:szCs w:val="28"/>
        </w:rPr>
        <w:tab/>
      </w:r>
      <w:r w:rsidR="00612F64" w:rsidRPr="00215920">
        <w:rPr>
          <w:sz w:val="28"/>
          <w:szCs w:val="28"/>
        </w:rPr>
        <w:tab/>
      </w:r>
      <w:r w:rsidR="00D938C6">
        <w:rPr>
          <w:sz w:val="28"/>
          <w:szCs w:val="28"/>
        </w:rPr>
        <w:t xml:space="preserve">Mrs. </w:t>
      </w:r>
      <w:r w:rsidR="001155D8">
        <w:rPr>
          <w:sz w:val="28"/>
          <w:szCs w:val="28"/>
        </w:rPr>
        <w:t>Debra Huskey</w:t>
      </w:r>
    </w:p>
    <w:p w14:paraId="7E454EBA" w14:textId="4E3611B7" w:rsidR="005C701D" w:rsidRDefault="0041023E" w:rsidP="0041023E">
      <w:pPr>
        <w:outlineLvl w:val="0"/>
        <w:rPr>
          <w:sz w:val="28"/>
          <w:szCs w:val="28"/>
        </w:rPr>
      </w:pPr>
      <w:r w:rsidRPr="00215920">
        <w:rPr>
          <w:sz w:val="28"/>
          <w:szCs w:val="28"/>
        </w:rPr>
        <w:tab/>
      </w:r>
      <w:r w:rsidR="00215920">
        <w:rPr>
          <w:sz w:val="28"/>
          <w:szCs w:val="28"/>
        </w:rPr>
        <w:tab/>
      </w:r>
      <w:r w:rsidR="005C701D">
        <w:rPr>
          <w:sz w:val="28"/>
          <w:szCs w:val="28"/>
        </w:rPr>
        <w:t>3</w:t>
      </w:r>
      <w:r w:rsidR="005C701D" w:rsidRPr="005C701D">
        <w:rPr>
          <w:sz w:val="28"/>
          <w:szCs w:val="28"/>
          <w:vertAlign w:val="superscript"/>
        </w:rPr>
        <w:t>rd</w:t>
      </w:r>
      <w:r w:rsidR="005C701D">
        <w:rPr>
          <w:sz w:val="28"/>
          <w:szCs w:val="28"/>
        </w:rPr>
        <w:t>-4</w:t>
      </w:r>
      <w:r w:rsidR="005C701D" w:rsidRPr="005C701D">
        <w:rPr>
          <w:sz w:val="28"/>
          <w:szCs w:val="28"/>
          <w:vertAlign w:val="superscript"/>
        </w:rPr>
        <w:t>th</w:t>
      </w:r>
      <w:r w:rsidR="005C701D">
        <w:rPr>
          <w:sz w:val="28"/>
          <w:szCs w:val="28"/>
        </w:rPr>
        <w:t xml:space="preserve"> </w:t>
      </w:r>
      <w:r w:rsidR="00D372CA">
        <w:rPr>
          <w:sz w:val="28"/>
          <w:szCs w:val="28"/>
        </w:rPr>
        <w:t>Grade</w:t>
      </w:r>
      <w:r w:rsidR="001155D8">
        <w:rPr>
          <w:sz w:val="28"/>
          <w:szCs w:val="28"/>
        </w:rPr>
        <w:tab/>
      </w:r>
      <w:r w:rsidR="001155D8">
        <w:rPr>
          <w:sz w:val="28"/>
          <w:szCs w:val="28"/>
        </w:rPr>
        <w:tab/>
      </w:r>
      <w:r w:rsidR="00D93991">
        <w:rPr>
          <w:sz w:val="28"/>
          <w:szCs w:val="28"/>
        </w:rPr>
        <w:tab/>
      </w:r>
      <w:r w:rsidR="00D93991">
        <w:rPr>
          <w:sz w:val="28"/>
          <w:szCs w:val="28"/>
        </w:rPr>
        <w:tab/>
        <w:t>Mrs. Nicole Behrends</w:t>
      </w:r>
    </w:p>
    <w:p w14:paraId="20ED13FC" w14:textId="5039983F" w:rsidR="0041023E" w:rsidRDefault="00D93991" w:rsidP="005C701D">
      <w:pPr>
        <w:ind w:left="720" w:firstLine="720"/>
        <w:outlineLvl w:val="0"/>
        <w:rPr>
          <w:sz w:val="28"/>
          <w:szCs w:val="28"/>
        </w:rPr>
      </w:pPr>
      <w:r>
        <w:rPr>
          <w:sz w:val="28"/>
          <w:szCs w:val="28"/>
        </w:rPr>
        <w:t>5</w:t>
      </w:r>
      <w:r w:rsidRPr="00D93991">
        <w:rPr>
          <w:sz w:val="28"/>
          <w:szCs w:val="28"/>
          <w:vertAlign w:val="superscript"/>
        </w:rPr>
        <w:t>th</w:t>
      </w:r>
      <w:r>
        <w:rPr>
          <w:sz w:val="28"/>
          <w:szCs w:val="28"/>
        </w:rPr>
        <w:t>-8</w:t>
      </w:r>
      <w:r w:rsidRPr="00D93991">
        <w:rPr>
          <w:sz w:val="28"/>
          <w:szCs w:val="28"/>
          <w:vertAlign w:val="superscript"/>
        </w:rPr>
        <w:t>th</w:t>
      </w:r>
      <w:r>
        <w:rPr>
          <w:sz w:val="28"/>
          <w:szCs w:val="28"/>
        </w:rPr>
        <w:t xml:space="preserve"> Grade ELA/History</w:t>
      </w:r>
      <w:r>
        <w:rPr>
          <w:sz w:val="28"/>
          <w:szCs w:val="28"/>
        </w:rPr>
        <w:tab/>
      </w:r>
      <w:r w:rsidR="00E25616">
        <w:rPr>
          <w:sz w:val="28"/>
          <w:szCs w:val="28"/>
        </w:rPr>
        <w:t>Mrs. Melissa Flowers</w:t>
      </w:r>
    </w:p>
    <w:p w14:paraId="34DA8269" w14:textId="6D63BEC6" w:rsidR="001A20CE" w:rsidRDefault="001A20CE" w:rsidP="005C701D">
      <w:pPr>
        <w:ind w:left="720" w:firstLine="720"/>
        <w:outlineLvl w:val="0"/>
        <w:rPr>
          <w:sz w:val="28"/>
          <w:szCs w:val="28"/>
        </w:rPr>
      </w:pPr>
      <w:r>
        <w:rPr>
          <w:sz w:val="28"/>
          <w:szCs w:val="28"/>
        </w:rPr>
        <w:t>5</w:t>
      </w:r>
      <w:r w:rsidRPr="007C4D9E">
        <w:rPr>
          <w:sz w:val="28"/>
          <w:szCs w:val="28"/>
          <w:vertAlign w:val="superscript"/>
        </w:rPr>
        <w:t>th</w:t>
      </w:r>
      <w:r w:rsidR="007C4D9E">
        <w:rPr>
          <w:sz w:val="28"/>
          <w:szCs w:val="28"/>
        </w:rPr>
        <w:t>-</w:t>
      </w:r>
      <w:r w:rsidR="00D93991">
        <w:rPr>
          <w:sz w:val="28"/>
          <w:szCs w:val="28"/>
        </w:rPr>
        <w:t>8</w:t>
      </w:r>
      <w:r w:rsidR="00D93991" w:rsidRPr="00D93991">
        <w:rPr>
          <w:sz w:val="28"/>
          <w:szCs w:val="28"/>
          <w:vertAlign w:val="superscript"/>
        </w:rPr>
        <w:t>th</w:t>
      </w:r>
      <w:r w:rsidR="00D93991">
        <w:rPr>
          <w:sz w:val="28"/>
          <w:szCs w:val="28"/>
        </w:rPr>
        <w:t xml:space="preserve"> Grade Math/Science</w:t>
      </w:r>
      <w:r w:rsidR="00D93991">
        <w:rPr>
          <w:sz w:val="28"/>
          <w:szCs w:val="28"/>
        </w:rPr>
        <w:tab/>
        <w:t>Ms. Michaela Foster</w:t>
      </w:r>
    </w:p>
    <w:p w14:paraId="69158BE4" w14:textId="57FF92EF" w:rsidR="00D93991" w:rsidRDefault="00D93991" w:rsidP="005C701D">
      <w:pPr>
        <w:ind w:left="720" w:firstLine="720"/>
        <w:outlineLvl w:val="0"/>
        <w:rPr>
          <w:sz w:val="28"/>
          <w:szCs w:val="28"/>
        </w:rPr>
      </w:pPr>
      <w:r>
        <w:rPr>
          <w:sz w:val="28"/>
          <w:szCs w:val="28"/>
        </w:rPr>
        <w:t>5</w:t>
      </w:r>
      <w:r w:rsidRPr="00D93991">
        <w:rPr>
          <w:sz w:val="28"/>
          <w:szCs w:val="28"/>
          <w:vertAlign w:val="superscript"/>
        </w:rPr>
        <w:t>th</w:t>
      </w:r>
      <w:r>
        <w:rPr>
          <w:sz w:val="28"/>
          <w:szCs w:val="28"/>
        </w:rPr>
        <w:t>-8</w:t>
      </w:r>
      <w:r w:rsidRPr="00D93991">
        <w:rPr>
          <w:sz w:val="28"/>
          <w:szCs w:val="28"/>
          <w:vertAlign w:val="superscript"/>
        </w:rPr>
        <w:t>th</w:t>
      </w:r>
      <w:r>
        <w:rPr>
          <w:sz w:val="28"/>
          <w:szCs w:val="28"/>
        </w:rPr>
        <w:t xml:space="preserve"> Grade Religion</w:t>
      </w:r>
      <w:r>
        <w:rPr>
          <w:sz w:val="28"/>
          <w:szCs w:val="28"/>
        </w:rPr>
        <w:tab/>
      </w:r>
      <w:r>
        <w:rPr>
          <w:sz w:val="28"/>
          <w:szCs w:val="28"/>
        </w:rPr>
        <w:tab/>
        <w:t>Mrs. Shelly Tolliver</w:t>
      </w:r>
    </w:p>
    <w:p w14:paraId="0D6AC1FA" w14:textId="4E049A73" w:rsidR="00EE147B" w:rsidRDefault="00EE147B" w:rsidP="0041023E">
      <w:pPr>
        <w:outlineLvl w:val="0"/>
        <w:rPr>
          <w:sz w:val="28"/>
          <w:szCs w:val="28"/>
        </w:rPr>
      </w:pPr>
      <w:r w:rsidRPr="00215920">
        <w:rPr>
          <w:sz w:val="28"/>
          <w:szCs w:val="28"/>
        </w:rPr>
        <w:tab/>
      </w:r>
      <w:r w:rsidR="00215920">
        <w:rPr>
          <w:sz w:val="28"/>
          <w:szCs w:val="28"/>
        </w:rPr>
        <w:tab/>
      </w:r>
      <w:r w:rsidRPr="00215920">
        <w:rPr>
          <w:sz w:val="28"/>
          <w:szCs w:val="28"/>
        </w:rPr>
        <w:t>Resource/Title I</w:t>
      </w:r>
      <w:r w:rsidRPr="00215920">
        <w:rPr>
          <w:sz w:val="28"/>
          <w:szCs w:val="28"/>
        </w:rPr>
        <w:tab/>
      </w:r>
      <w:r w:rsidRPr="00215920">
        <w:rPr>
          <w:sz w:val="28"/>
          <w:szCs w:val="28"/>
        </w:rPr>
        <w:tab/>
      </w:r>
      <w:r w:rsidRPr="00215920">
        <w:rPr>
          <w:sz w:val="28"/>
          <w:szCs w:val="28"/>
        </w:rPr>
        <w:tab/>
      </w:r>
      <w:r w:rsidR="00E07CD0">
        <w:rPr>
          <w:sz w:val="28"/>
          <w:szCs w:val="28"/>
        </w:rPr>
        <w:t>M</w:t>
      </w:r>
      <w:r w:rsidR="00D93991">
        <w:rPr>
          <w:sz w:val="28"/>
          <w:szCs w:val="28"/>
        </w:rPr>
        <w:t>r</w:t>
      </w:r>
      <w:r w:rsidR="00E07CD0">
        <w:rPr>
          <w:sz w:val="28"/>
          <w:szCs w:val="28"/>
        </w:rPr>
        <w:t xml:space="preserve">s. </w:t>
      </w:r>
      <w:r w:rsidR="00E25616">
        <w:rPr>
          <w:sz w:val="28"/>
          <w:szCs w:val="28"/>
        </w:rPr>
        <w:t>Evette Nolie</w:t>
      </w:r>
    </w:p>
    <w:p w14:paraId="53A050F6" w14:textId="5BCDAFC2" w:rsidR="00906BDD" w:rsidRPr="00215920" w:rsidRDefault="00FC3D1E" w:rsidP="0041023E">
      <w:pPr>
        <w:outlineLvl w:val="0"/>
        <w:rPr>
          <w:sz w:val="28"/>
          <w:szCs w:val="28"/>
        </w:rPr>
      </w:pPr>
      <w:r>
        <w:rPr>
          <w:sz w:val="28"/>
          <w:szCs w:val="28"/>
        </w:rPr>
        <w:tab/>
      </w:r>
      <w:r>
        <w:rPr>
          <w:sz w:val="28"/>
          <w:szCs w:val="28"/>
        </w:rPr>
        <w:tab/>
      </w:r>
      <w:r w:rsidR="00D93991">
        <w:rPr>
          <w:sz w:val="28"/>
          <w:szCs w:val="28"/>
        </w:rPr>
        <w:t>Aftercare</w:t>
      </w:r>
      <w:bookmarkEnd w:id="0"/>
      <w:r w:rsidR="00E25616">
        <w:rPr>
          <w:sz w:val="28"/>
          <w:szCs w:val="28"/>
        </w:rPr>
        <w:tab/>
      </w:r>
      <w:r w:rsidR="00E25616">
        <w:rPr>
          <w:sz w:val="28"/>
          <w:szCs w:val="28"/>
        </w:rPr>
        <w:tab/>
      </w:r>
      <w:r w:rsidR="00E25616">
        <w:rPr>
          <w:sz w:val="28"/>
          <w:szCs w:val="28"/>
        </w:rPr>
        <w:tab/>
      </w:r>
      <w:r w:rsidR="00E25616">
        <w:rPr>
          <w:sz w:val="28"/>
          <w:szCs w:val="28"/>
        </w:rPr>
        <w:tab/>
      </w:r>
      <w:r w:rsidR="00914EC9">
        <w:rPr>
          <w:sz w:val="28"/>
          <w:szCs w:val="28"/>
        </w:rPr>
        <w:t>TBD</w:t>
      </w:r>
    </w:p>
    <w:p w14:paraId="484ECF99" w14:textId="77777777" w:rsidR="00B25A87" w:rsidRDefault="00B25A87" w:rsidP="0041023E">
      <w:pPr>
        <w:outlineLvl w:val="0"/>
        <w:rPr>
          <w:sz w:val="28"/>
          <w:szCs w:val="28"/>
        </w:rPr>
      </w:pPr>
      <w:r w:rsidRPr="00215920">
        <w:rPr>
          <w:sz w:val="28"/>
          <w:szCs w:val="28"/>
        </w:rPr>
        <w:tab/>
      </w:r>
      <w:r w:rsidR="00215920">
        <w:rPr>
          <w:sz w:val="28"/>
          <w:szCs w:val="28"/>
        </w:rPr>
        <w:tab/>
      </w:r>
      <w:r w:rsidRPr="00215920">
        <w:rPr>
          <w:sz w:val="28"/>
          <w:szCs w:val="28"/>
        </w:rPr>
        <w:t>School Secretary</w:t>
      </w:r>
      <w:r w:rsidRPr="00215920">
        <w:rPr>
          <w:sz w:val="28"/>
          <w:szCs w:val="28"/>
        </w:rPr>
        <w:tab/>
      </w:r>
      <w:r w:rsidRPr="00215920">
        <w:rPr>
          <w:sz w:val="28"/>
          <w:szCs w:val="28"/>
        </w:rPr>
        <w:tab/>
      </w:r>
      <w:r w:rsidRPr="00215920">
        <w:rPr>
          <w:sz w:val="28"/>
          <w:szCs w:val="28"/>
        </w:rPr>
        <w:tab/>
        <w:t>Mrs. Tammy Hutchison</w:t>
      </w:r>
    </w:p>
    <w:p w14:paraId="6DD42839" w14:textId="512301DD" w:rsidR="000227B0" w:rsidRDefault="000227B0" w:rsidP="0041023E">
      <w:pPr>
        <w:outlineLvl w:val="0"/>
        <w:rPr>
          <w:sz w:val="28"/>
          <w:szCs w:val="28"/>
        </w:rPr>
      </w:pPr>
      <w:r>
        <w:rPr>
          <w:sz w:val="28"/>
          <w:szCs w:val="28"/>
        </w:rPr>
        <w:tab/>
      </w:r>
      <w:r>
        <w:rPr>
          <w:sz w:val="28"/>
          <w:szCs w:val="28"/>
        </w:rPr>
        <w:tab/>
        <w:t>Cafeteria Supervisor</w:t>
      </w:r>
      <w:r>
        <w:rPr>
          <w:sz w:val="28"/>
          <w:szCs w:val="28"/>
        </w:rPr>
        <w:tab/>
      </w:r>
      <w:r>
        <w:rPr>
          <w:sz w:val="28"/>
          <w:szCs w:val="28"/>
        </w:rPr>
        <w:tab/>
        <w:t>Mrs. Jennifer Lawrence</w:t>
      </w:r>
    </w:p>
    <w:p w14:paraId="194918BD" w14:textId="0F915C3B" w:rsidR="000227B0" w:rsidRPr="00215920" w:rsidRDefault="000227B0" w:rsidP="0041023E">
      <w:pPr>
        <w:outlineLvl w:val="0"/>
        <w:rPr>
          <w:sz w:val="28"/>
          <w:szCs w:val="28"/>
        </w:rPr>
      </w:pPr>
      <w:r>
        <w:rPr>
          <w:sz w:val="28"/>
          <w:szCs w:val="28"/>
        </w:rPr>
        <w:tab/>
      </w:r>
      <w:r>
        <w:rPr>
          <w:sz w:val="28"/>
          <w:szCs w:val="28"/>
        </w:rPr>
        <w:tab/>
        <w:t>Evening Custodian</w:t>
      </w:r>
      <w:r>
        <w:rPr>
          <w:sz w:val="28"/>
          <w:szCs w:val="28"/>
        </w:rPr>
        <w:tab/>
      </w:r>
      <w:r>
        <w:rPr>
          <w:sz w:val="28"/>
          <w:szCs w:val="28"/>
        </w:rPr>
        <w:tab/>
      </w:r>
      <w:r>
        <w:rPr>
          <w:sz w:val="28"/>
          <w:szCs w:val="28"/>
        </w:rPr>
        <w:tab/>
        <w:t>Ms. Toni Behrends</w:t>
      </w:r>
    </w:p>
    <w:p w14:paraId="127EFF72" w14:textId="77777777" w:rsidR="00906BDD" w:rsidRPr="00215920" w:rsidRDefault="00906BDD" w:rsidP="0041023E">
      <w:pPr>
        <w:outlineLvl w:val="0"/>
        <w:rPr>
          <w:sz w:val="28"/>
          <w:szCs w:val="28"/>
        </w:rPr>
      </w:pPr>
      <w:r w:rsidRPr="00215920">
        <w:rPr>
          <w:sz w:val="28"/>
          <w:szCs w:val="28"/>
        </w:rPr>
        <w:tab/>
      </w:r>
      <w:r w:rsidR="00215920">
        <w:rPr>
          <w:sz w:val="28"/>
          <w:szCs w:val="28"/>
        </w:rPr>
        <w:tab/>
      </w:r>
      <w:r w:rsidR="00CF7340">
        <w:rPr>
          <w:sz w:val="28"/>
          <w:szCs w:val="28"/>
        </w:rPr>
        <w:t>Business Manager</w:t>
      </w:r>
      <w:r w:rsidR="00066C94">
        <w:rPr>
          <w:sz w:val="28"/>
          <w:szCs w:val="28"/>
        </w:rPr>
        <w:tab/>
      </w:r>
      <w:r w:rsidR="00066C94">
        <w:rPr>
          <w:sz w:val="28"/>
          <w:szCs w:val="28"/>
        </w:rPr>
        <w:tab/>
      </w:r>
      <w:r w:rsidR="00066C94">
        <w:rPr>
          <w:sz w:val="28"/>
          <w:szCs w:val="28"/>
        </w:rPr>
        <w:tab/>
        <w:t>Mrs. Robin Kaufman</w:t>
      </w:r>
    </w:p>
    <w:p w14:paraId="2D1A6A3E" w14:textId="77777777" w:rsidR="00906BDD" w:rsidRPr="00215920" w:rsidRDefault="00906BDD" w:rsidP="0041023E">
      <w:pPr>
        <w:outlineLvl w:val="0"/>
        <w:rPr>
          <w:sz w:val="28"/>
          <w:szCs w:val="28"/>
        </w:rPr>
      </w:pPr>
      <w:r w:rsidRPr="00215920">
        <w:rPr>
          <w:sz w:val="28"/>
          <w:szCs w:val="28"/>
        </w:rPr>
        <w:tab/>
      </w:r>
      <w:r w:rsidR="00215920">
        <w:rPr>
          <w:sz w:val="28"/>
          <w:szCs w:val="28"/>
        </w:rPr>
        <w:tab/>
      </w:r>
      <w:r w:rsidR="00CF7340">
        <w:rPr>
          <w:sz w:val="28"/>
          <w:szCs w:val="28"/>
        </w:rPr>
        <w:t>Parish Secretary</w:t>
      </w:r>
      <w:r w:rsidRPr="00215920">
        <w:rPr>
          <w:sz w:val="28"/>
          <w:szCs w:val="28"/>
        </w:rPr>
        <w:tab/>
      </w:r>
      <w:r w:rsidRPr="00215920">
        <w:rPr>
          <w:sz w:val="28"/>
          <w:szCs w:val="28"/>
        </w:rPr>
        <w:tab/>
      </w:r>
      <w:r w:rsidRPr="00215920">
        <w:rPr>
          <w:sz w:val="28"/>
          <w:szCs w:val="28"/>
        </w:rPr>
        <w:tab/>
        <w:t>Mrs. Marcia McKay</w:t>
      </w:r>
    </w:p>
    <w:p w14:paraId="696A9E58" w14:textId="5750745C" w:rsidR="00CD6289" w:rsidRPr="00215920" w:rsidRDefault="00215920" w:rsidP="0041023E">
      <w:pPr>
        <w:outlineLvl w:val="0"/>
        <w:rPr>
          <w:sz w:val="28"/>
          <w:szCs w:val="28"/>
        </w:rPr>
      </w:pPr>
      <w:r>
        <w:rPr>
          <w:sz w:val="28"/>
          <w:szCs w:val="28"/>
        </w:rPr>
        <w:tab/>
      </w:r>
      <w:r w:rsidR="001D5351">
        <w:rPr>
          <w:sz w:val="28"/>
          <w:szCs w:val="28"/>
        </w:rPr>
        <w:tab/>
      </w:r>
      <w:r w:rsidR="001D5351" w:rsidRPr="00FE2761">
        <w:rPr>
          <w:sz w:val="28"/>
          <w:szCs w:val="28"/>
        </w:rPr>
        <w:t>School Counselor</w:t>
      </w:r>
      <w:r w:rsidR="001D5351" w:rsidRPr="00FE2761">
        <w:rPr>
          <w:sz w:val="28"/>
          <w:szCs w:val="28"/>
        </w:rPr>
        <w:tab/>
      </w:r>
      <w:r w:rsidR="001D5351" w:rsidRPr="00FE2761">
        <w:rPr>
          <w:sz w:val="28"/>
          <w:szCs w:val="28"/>
        </w:rPr>
        <w:tab/>
      </w:r>
      <w:r w:rsidR="00674F56">
        <w:rPr>
          <w:sz w:val="28"/>
          <w:szCs w:val="28"/>
        </w:rPr>
        <w:tab/>
        <w:t>Mrs. Marcy Krausch</w:t>
      </w:r>
    </w:p>
    <w:p w14:paraId="30589298" w14:textId="30E2595B" w:rsidR="00CD6289" w:rsidRPr="00215920" w:rsidRDefault="00CD6289" w:rsidP="000227B0">
      <w:pPr>
        <w:outlineLvl w:val="0"/>
        <w:rPr>
          <w:sz w:val="28"/>
          <w:szCs w:val="28"/>
        </w:rPr>
      </w:pPr>
      <w:r w:rsidRPr="00215920">
        <w:rPr>
          <w:sz w:val="28"/>
          <w:szCs w:val="28"/>
        </w:rPr>
        <w:tab/>
      </w:r>
      <w:r w:rsidR="00215920">
        <w:rPr>
          <w:sz w:val="28"/>
          <w:szCs w:val="28"/>
        </w:rPr>
        <w:tab/>
      </w:r>
    </w:p>
    <w:p w14:paraId="50FC9DB8" w14:textId="77777777" w:rsidR="00215920" w:rsidRPr="00215920" w:rsidRDefault="00215920" w:rsidP="0041023E">
      <w:pPr>
        <w:outlineLvl w:val="0"/>
        <w:rPr>
          <w:sz w:val="28"/>
          <w:szCs w:val="28"/>
        </w:rPr>
      </w:pPr>
    </w:p>
    <w:p w14:paraId="063B8725" w14:textId="77777777" w:rsidR="00215920" w:rsidRPr="002154AF" w:rsidRDefault="00725C39" w:rsidP="00215920">
      <w:pPr>
        <w:jc w:val="center"/>
        <w:outlineLvl w:val="0"/>
        <w:rPr>
          <w:rFonts w:ascii="AR JULIAN" w:hAnsi="AR JULIAN"/>
          <w:sz w:val="36"/>
          <w:szCs w:val="36"/>
        </w:rPr>
      </w:pPr>
      <w:r w:rsidRPr="002154AF">
        <w:rPr>
          <w:rFonts w:ascii="AR JULIAN" w:hAnsi="AR JULIAN"/>
          <w:sz w:val="36"/>
          <w:szCs w:val="36"/>
        </w:rPr>
        <w:t xml:space="preserve">Board of </w:t>
      </w:r>
      <w:r w:rsidR="00D555BF" w:rsidRPr="002154AF">
        <w:rPr>
          <w:rFonts w:ascii="AR JULIAN" w:hAnsi="AR JULIAN"/>
          <w:sz w:val="36"/>
          <w:szCs w:val="36"/>
        </w:rPr>
        <w:t>Education</w:t>
      </w:r>
    </w:p>
    <w:p w14:paraId="34BC4E1D" w14:textId="77777777" w:rsidR="00215920" w:rsidRPr="00215920" w:rsidRDefault="00215920" w:rsidP="0041023E">
      <w:pPr>
        <w:outlineLvl w:val="0"/>
        <w:rPr>
          <w:sz w:val="28"/>
          <w:szCs w:val="28"/>
        </w:rPr>
      </w:pPr>
    </w:p>
    <w:p w14:paraId="370D86CD" w14:textId="7ECFE107" w:rsidR="00084774" w:rsidRDefault="00215920" w:rsidP="0041023E">
      <w:pPr>
        <w:outlineLvl w:val="0"/>
        <w:rPr>
          <w:sz w:val="28"/>
          <w:szCs w:val="28"/>
        </w:rPr>
      </w:pPr>
      <w:r>
        <w:rPr>
          <w:sz w:val="28"/>
          <w:szCs w:val="28"/>
        </w:rPr>
        <w:tab/>
      </w:r>
      <w:r w:rsidRPr="00215920">
        <w:rPr>
          <w:sz w:val="28"/>
          <w:szCs w:val="28"/>
        </w:rPr>
        <w:tab/>
        <w:t>President</w:t>
      </w:r>
      <w:r w:rsidR="00AB25C5">
        <w:rPr>
          <w:sz w:val="28"/>
          <w:szCs w:val="28"/>
        </w:rPr>
        <w:tab/>
      </w:r>
      <w:r w:rsidR="00AB25C5">
        <w:rPr>
          <w:sz w:val="28"/>
          <w:szCs w:val="28"/>
        </w:rPr>
        <w:tab/>
      </w:r>
      <w:r w:rsidR="00AB25C5">
        <w:rPr>
          <w:sz w:val="28"/>
          <w:szCs w:val="28"/>
        </w:rPr>
        <w:tab/>
      </w:r>
      <w:r w:rsidRPr="00215920">
        <w:rPr>
          <w:sz w:val="28"/>
          <w:szCs w:val="28"/>
        </w:rPr>
        <w:tab/>
      </w:r>
      <w:r w:rsidR="00674F56">
        <w:rPr>
          <w:sz w:val="28"/>
          <w:szCs w:val="28"/>
        </w:rPr>
        <w:t xml:space="preserve">Mrs. </w:t>
      </w:r>
      <w:r w:rsidR="0027572A">
        <w:rPr>
          <w:sz w:val="28"/>
          <w:szCs w:val="28"/>
        </w:rPr>
        <w:t>Jane Marquart</w:t>
      </w:r>
    </w:p>
    <w:p w14:paraId="1CF93F44" w14:textId="5D3975EA" w:rsidR="00215920" w:rsidRPr="00215920" w:rsidRDefault="00215920" w:rsidP="0041023E">
      <w:pPr>
        <w:outlineLvl w:val="0"/>
        <w:rPr>
          <w:sz w:val="28"/>
          <w:szCs w:val="28"/>
        </w:rPr>
      </w:pPr>
      <w:r w:rsidRPr="00215920">
        <w:rPr>
          <w:sz w:val="28"/>
          <w:szCs w:val="28"/>
        </w:rPr>
        <w:tab/>
      </w:r>
      <w:r>
        <w:rPr>
          <w:sz w:val="28"/>
          <w:szCs w:val="28"/>
        </w:rPr>
        <w:tab/>
      </w:r>
      <w:r w:rsidRPr="00215920">
        <w:rPr>
          <w:sz w:val="28"/>
          <w:szCs w:val="28"/>
        </w:rPr>
        <w:t>Vice President</w:t>
      </w:r>
      <w:r w:rsidR="00AB25C5">
        <w:rPr>
          <w:sz w:val="28"/>
          <w:szCs w:val="28"/>
        </w:rPr>
        <w:tab/>
      </w:r>
      <w:r w:rsidR="00AB25C5">
        <w:rPr>
          <w:sz w:val="28"/>
          <w:szCs w:val="28"/>
        </w:rPr>
        <w:tab/>
      </w:r>
      <w:r w:rsidRPr="00215920">
        <w:rPr>
          <w:sz w:val="28"/>
          <w:szCs w:val="28"/>
        </w:rPr>
        <w:tab/>
      </w:r>
      <w:r w:rsidR="00674F56">
        <w:rPr>
          <w:sz w:val="28"/>
          <w:szCs w:val="28"/>
        </w:rPr>
        <w:t xml:space="preserve">Mrs. </w:t>
      </w:r>
      <w:r w:rsidR="0027572A">
        <w:rPr>
          <w:sz w:val="28"/>
          <w:szCs w:val="28"/>
        </w:rPr>
        <w:t>Alana Mayer</w:t>
      </w:r>
    </w:p>
    <w:p w14:paraId="1DD95138" w14:textId="4CD99DA1" w:rsidR="00215920" w:rsidRDefault="00215920" w:rsidP="0041023E">
      <w:pPr>
        <w:outlineLvl w:val="0"/>
        <w:rPr>
          <w:sz w:val="28"/>
          <w:szCs w:val="28"/>
        </w:rPr>
      </w:pPr>
      <w:r w:rsidRPr="00215920">
        <w:rPr>
          <w:sz w:val="28"/>
          <w:szCs w:val="28"/>
        </w:rPr>
        <w:tab/>
      </w:r>
      <w:r>
        <w:rPr>
          <w:sz w:val="28"/>
          <w:szCs w:val="28"/>
        </w:rPr>
        <w:tab/>
      </w:r>
      <w:r w:rsidRPr="00215920">
        <w:rPr>
          <w:sz w:val="28"/>
          <w:szCs w:val="28"/>
        </w:rPr>
        <w:t>Secretary</w:t>
      </w:r>
      <w:r w:rsidR="00AB25C5">
        <w:rPr>
          <w:sz w:val="28"/>
          <w:szCs w:val="28"/>
        </w:rPr>
        <w:tab/>
      </w:r>
      <w:r w:rsidR="00AB25C5">
        <w:rPr>
          <w:sz w:val="28"/>
          <w:szCs w:val="28"/>
        </w:rPr>
        <w:tab/>
      </w:r>
      <w:r w:rsidR="00AB25C5">
        <w:rPr>
          <w:sz w:val="28"/>
          <w:szCs w:val="28"/>
        </w:rPr>
        <w:tab/>
      </w:r>
      <w:r w:rsidRPr="00215920">
        <w:rPr>
          <w:sz w:val="28"/>
          <w:szCs w:val="28"/>
        </w:rPr>
        <w:tab/>
      </w:r>
      <w:r w:rsidR="009C40E6" w:rsidRPr="0027572A">
        <w:rPr>
          <w:sz w:val="28"/>
          <w:szCs w:val="28"/>
        </w:rPr>
        <w:t xml:space="preserve">Mrs. </w:t>
      </w:r>
      <w:r w:rsidR="0027572A">
        <w:rPr>
          <w:sz w:val="28"/>
          <w:szCs w:val="28"/>
        </w:rPr>
        <w:t>Kasilda Johanning</w:t>
      </w:r>
    </w:p>
    <w:p w14:paraId="07DA6B3D" w14:textId="39CC3312" w:rsidR="00EA1CFD" w:rsidRPr="00221D5A" w:rsidRDefault="00EA1CFD" w:rsidP="0041023E">
      <w:pPr>
        <w:outlineLvl w:val="0"/>
        <w:rPr>
          <w:sz w:val="28"/>
          <w:szCs w:val="28"/>
        </w:rPr>
      </w:pPr>
      <w:r>
        <w:rPr>
          <w:sz w:val="28"/>
          <w:szCs w:val="28"/>
        </w:rPr>
        <w:tab/>
      </w:r>
      <w:r>
        <w:rPr>
          <w:sz w:val="28"/>
          <w:szCs w:val="28"/>
        </w:rPr>
        <w:tab/>
      </w:r>
      <w:r w:rsidRPr="00221D5A">
        <w:rPr>
          <w:sz w:val="28"/>
          <w:szCs w:val="28"/>
        </w:rPr>
        <w:t>Member</w:t>
      </w:r>
      <w:r w:rsidRPr="00221D5A">
        <w:rPr>
          <w:sz w:val="28"/>
          <w:szCs w:val="28"/>
        </w:rPr>
        <w:tab/>
      </w:r>
      <w:r w:rsidRPr="00221D5A">
        <w:rPr>
          <w:sz w:val="28"/>
          <w:szCs w:val="28"/>
        </w:rPr>
        <w:tab/>
      </w:r>
      <w:r w:rsidRPr="00221D5A">
        <w:rPr>
          <w:sz w:val="28"/>
          <w:szCs w:val="28"/>
        </w:rPr>
        <w:tab/>
      </w:r>
      <w:r w:rsidRPr="00221D5A">
        <w:rPr>
          <w:sz w:val="28"/>
          <w:szCs w:val="28"/>
        </w:rPr>
        <w:tab/>
      </w:r>
      <w:r w:rsidR="00CB2DFF" w:rsidRPr="00221D5A">
        <w:rPr>
          <w:sz w:val="28"/>
          <w:szCs w:val="28"/>
        </w:rPr>
        <w:t>Mrs. Kelly de la Torre</w:t>
      </w:r>
    </w:p>
    <w:p w14:paraId="39F21561" w14:textId="2EB84B16" w:rsidR="00EA1CFD" w:rsidRDefault="00EA1CFD" w:rsidP="0041023E">
      <w:pPr>
        <w:outlineLvl w:val="0"/>
        <w:rPr>
          <w:sz w:val="28"/>
          <w:szCs w:val="28"/>
        </w:rPr>
      </w:pPr>
      <w:r w:rsidRPr="00221D5A">
        <w:rPr>
          <w:sz w:val="28"/>
          <w:szCs w:val="28"/>
        </w:rPr>
        <w:tab/>
      </w:r>
      <w:r w:rsidRPr="00221D5A">
        <w:rPr>
          <w:sz w:val="28"/>
          <w:szCs w:val="28"/>
        </w:rPr>
        <w:tab/>
      </w:r>
      <w:r>
        <w:rPr>
          <w:sz w:val="28"/>
          <w:szCs w:val="28"/>
        </w:rPr>
        <w:t>Member</w:t>
      </w:r>
      <w:r>
        <w:rPr>
          <w:sz w:val="28"/>
          <w:szCs w:val="28"/>
        </w:rPr>
        <w:tab/>
      </w:r>
      <w:r>
        <w:rPr>
          <w:sz w:val="28"/>
          <w:szCs w:val="28"/>
        </w:rPr>
        <w:tab/>
      </w:r>
      <w:r>
        <w:rPr>
          <w:sz w:val="28"/>
          <w:szCs w:val="28"/>
        </w:rPr>
        <w:tab/>
      </w:r>
      <w:r>
        <w:rPr>
          <w:sz w:val="28"/>
          <w:szCs w:val="28"/>
        </w:rPr>
        <w:tab/>
        <w:t>M</w:t>
      </w:r>
      <w:r w:rsidR="00B11585">
        <w:rPr>
          <w:sz w:val="28"/>
          <w:szCs w:val="28"/>
        </w:rPr>
        <w:t>rs.</w:t>
      </w:r>
      <w:r>
        <w:rPr>
          <w:sz w:val="28"/>
          <w:szCs w:val="28"/>
        </w:rPr>
        <w:t xml:space="preserve"> Micah </w:t>
      </w:r>
      <w:r w:rsidR="00B11585">
        <w:rPr>
          <w:sz w:val="28"/>
          <w:szCs w:val="28"/>
        </w:rPr>
        <w:t>Zancauske</w:t>
      </w:r>
    </w:p>
    <w:p w14:paraId="602F4087" w14:textId="581F8254" w:rsidR="00EA1CFD" w:rsidRDefault="00EA1CFD" w:rsidP="0041023E">
      <w:pPr>
        <w:outlineLvl w:val="0"/>
        <w:rPr>
          <w:sz w:val="28"/>
          <w:szCs w:val="28"/>
        </w:rPr>
      </w:pPr>
      <w:r>
        <w:rPr>
          <w:sz w:val="28"/>
          <w:szCs w:val="28"/>
        </w:rPr>
        <w:tab/>
      </w:r>
      <w:r>
        <w:rPr>
          <w:sz w:val="28"/>
          <w:szCs w:val="28"/>
        </w:rPr>
        <w:tab/>
        <w:t>Member</w:t>
      </w:r>
      <w:r>
        <w:rPr>
          <w:sz w:val="28"/>
          <w:szCs w:val="28"/>
        </w:rPr>
        <w:tab/>
      </w:r>
      <w:r>
        <w:rPr>
          <w:sz w:val="28"/>
          <w:szCs w:val="28"/>
        </w:rPr>
        <w:tab/>
      </w:r>
      <w:r>
        <w:rPr>
          <w:sz w:val="28"/>
          <w:szCs w:val="28"/>
        </w:rPr>
        <w:tab/>
      </w:r>
      <w:r>
        <w:rPr>
          <w:sz w:val="28"/>
          <w:szCs w:val="28"/>
        </w:rPr>
        <w:tab/>
        <w:t>Miss Maddie Mallory</w:t>
      </w:r>
    </w:p>
    <w:p w14:paraId="1B7CEFD8" w14:textId="77777777" w:rsidR="00674F56" w:rsidRPr="00215920" w:rsidRDefault="00674F56" w:rsidP="0041023E">
      <w:pPr>
        <w:outlineLvl w:val="0"/>
        <w:rPr>
          <w:sz w:val="28"/>
          <w:szCs w:val="28"/>
        </w:rPr>
      </w:pPr>
    </w:p>
    <w:p w14:paraId="4C1F9660" w14:textId="6E121ABB" w:rsidR="00C80537" w:rsidRPr="00C80537" w:rsidRDefault="00725C39" w:rsidP="00C80537">
      <w:pPr>
        <w:jc w:val="center"/>
        <w:outlineLvl w:val="0"/>
        <w:rPr>
          <w:rFonts w:ascii="AR JULIAN" w:hAnsi="AR JULIAN"/>
          <w:sz w:val="36"/>
          <w:szCs w:val="36"/>
        </w:rPr>
      </w:pPr>
      <w:r w:rsidRPr="002154AF">
        <w:rPr>
          <w:rFonts w:ascii="AR JULIAN" w:hAnsi="AR JULIAN"/>
          <w:sz w:val="36"/>
          <w:szCs w:val="36"/>
        </w:rPr>
        <w:t>Home and School Organization</w:t>
      </w:r>
    </w:p>
    <w:p w14:paraId="72D8CDE5" w14:textId="78526F2B" w:rsidR="00215920" w:rsidRDefault="00E9373B" w:rsidP="0041023E">
      <w:pPr>
        <w:outlineLvl w:val="0"/>
        <w:rPr>
          <w:sz w:val="28"/>
          <w:szCs w:val="28"/>
        </w:rPr>
      </w:pPr>
      <w:r>
        <w:rPr>
          <w:sz w:val="28"/>
          <w:szCs w:val="28"/>
        </w:rPr>
        <w:tab/>
      </w:r>
      <w:r>
        <w:rPr>
          <w:sz w:val="28"/>
          <w:szCs w:val="28"/>
        </w:rPr>
        <w:tab/>
      </w:r>
      <w:r>
        <w:rPr>
          <w:sz w:val="28"/>
          <w:szCs w:val="28"/>
        </w:rPr>
        <w:tab/>
      </w:r>
    </w:p>
    <w:p w14:paraId="025FAF0D" w14:textId="29F7DCB1" w:rsidR="00215920" w:rsidRDefault="00215920" w:rsidP="0041023E">
      <w:pPr>
        <w:outlineLvl w:val="0"/>
        <w:rPr>
          <w:sz w:val="28"/>
          <w:szCs w:val="28"/>
        </w:rPr>
      </w:pPr>
      <w:r>
        <w:rPr>
          <w:sz w:val="28"/>
          <w:szCs w:val="28"/>
        </w:rPr>
        <w:tab/>
      </w:r>
      <w:r>
        <w:rPr>
          <w:sz w:val="28"/>
          <w:szCs w:val="28"/>
        </w:rPr>
        <w:tab/>
      </w:r>
      <w:r w:rsidR="00B11585">
        <w:rPr>
          <w:sz w:val="28"/>
          <w:szCs w:val="28"/>
        </w:rPr>
        <w:t>Vice President</w:t>
      </w:r>
      <w:r w:rsidR="00E9373B">
        <w:rPr>
          <w:sz w:val="28"/>
          <w:szCs w:val="28"/>
        </w:rPr>
        <w:tab/>
      </w:r>
      <w:r w:rsidR="00E9373B">
        <w:rPr>
          <w:sz w:val="28"/>
          <w:szCs w:val="28"/>
        </w:rPr>
        <w:tab/>
      </w:r>
      <w:r w:rsidR="00E9373B">
        <w:rPr>
          <w:sz w:val="28"/>
          <w:szCs w:val="28"/>
        </w:rPr>
        <w:tab/>
      </w:r>
      <w:r w:rsidR="00164727">
        <w:rPr>
          <w:sz w:val="28"/>
          <w:szCs w:val="28"/>
        </w:rPr>
        <w:t xml:space="preserve">Mrs. </w:t>
      </w:r>
      <w:r w:rsidR="00457DA1">
        <w:rPr>
          <w:sz w:val="28"/>
          <w:szCs w:val="28"/>
        </w:rPr>
        <w:t>Andrea Storz</w:t>
      </w:r>
    </w:p>
    <w:p w14:paraId="624C596B" w14:textId="4934D96D" w:rsidR="00457DA1" w:rsidRDefault="00457DA1" w:rsidP="0041023E">
      <w:pPr>
        <w:outlineLvl w:val="0"/>
        <w:rPr>
          <w:sz w:val="28"/>
          <w:szCs w:val="28"/>
        </w:rPr>
      </w:pPr>
      <w:r>
        <w:rPr>
          <w:sz w:val="28"/>
          <w:szCs w:val="28"/>
        </w:rPr>
        <w:tab/>
      </w:r>
      <w:r>
        <w:rPr>
          <w:sz w:val="28"/>
          <w:szCs w:val="28"/>
        </w:rPr>
        <w:tab/>
        <w:t>Secretary</w:t>
      </w:r>
      <w:r>
        <w:rPr>
          <w:sz w:val="28"/>
          <w:szCs w:val="28"/>
        </w:rPr>
        <w:tab/>
      </w:r>
      <w:r>
        <w:rPr>
          <w:sz w:val="28"/>
          <w:szCs w:val="28"/>
        </w:rPr>
        <w:tab/>
      </w:r>
      <w:r>
        <w:rPr>
          <w:sz w:val="28"/>
          <w:szCs w:val="28"/>
        </w:rPr>
        <w:tab/>
      </w:r>
      <w:r>
        <w:rPr>
          <w:sz w:val="28"/>
          <w:szCs w:val="28"/>
        </w:rPr>
        <w:tab/>
      </w:r>
      <w:r w:rsidR="006A3B1E">
        <w:rPr>
          <w:sz w:val="28"/>
          <w:szCs w:val="28"/>
        </w:rPr>
        <w:t>Mrs. Dawn Houser</w:t>
      </w:r>
    </w:p>
    <w:p w14:paraId="2BCB25B8" w14:textId="0481A72A" w:rsidR="00E9373B" w:rsidRPr="00215920" w:rsidRDefault="00E9373B" w:rsidP="0041023E">
      <w:pPr>
        <w:outlineLvl w:val="0"/>
        <w:rPr>
          <w:sz w:val="28"/>
          <w:szCs w:val="28"/>
        </w:rPr>
      </w:pPr>
      <w:r>
        <w:rPr>
          <w:sz w:val="28"/>
          <w:szCs w:val="28"/>
        </w:rPr>
        <w:tab/>
      </w:r>
      <w:r>
        <w:rPr>
          <w:sz w:val="28"/>
          <w:szCs w:val="28"/>
        </w:rPr>
        <w:tab/>
        <w:t>Treasurer</w:t>
      </w:r>
      <w:r>
        <w:rPr>
          <w:sz w:val="28"/>
          <w:szCs w:val="28"/>
        </w:rPr>
        <w:tab/>
      </w:r>
      <w:r>
        <w:rPr>
          <w:sz w:val="28"/>
          <w:szCs w:val="28"/>
        </w:rPr>
        <w:tab/>
      </w:r>
      <w:r>
        <w:rPr>
          <w:sz w:val="28"/>
          <w:szCs w:val="28"/>
        </w:rPr>
        <w:tab/>
      </w:r>
      <w:r>
        <w:rPr>
          <w:sz w:val="28"/>
          <w:szCs w:val="28"/>
        </w:rPr>
        <w:tab/>
        <w:t xml:space="preserve">Mrs. </w:t>
      </w:r>
      <w:r w:rsidR="006A3B1E">
        <w:rPr>
          <w:sz w:val="28"/>
          <w:szCs w:val="28"/>
        </w:rPr>
        <w:t>Kasilda Johanning</w:t>
      </w:r>
    </w:p>
    <w:p w14:paraId="2B72CCD4" w14:textId="77777777" w:rsidR="00A12B7D" w:rsidRDefault="0041023E" w:rsidP="0041023E">
      <w:pPr>
        <w:outlineLvl w:val="0"/>
        <w:rPr>
          <w:sz w:val="28"/>
          <w:szCs w:val="28"/>
        </w:rPr>
      </w:pPr>
      <w:r w:rsidRPr="00215920">
        <w:rPr>
          <w:sz w:val="28"/>
          <w:szCs w:val="28"/>
        </w:rPr>
        <w:tab/>
      </w:r>
    </w:p>
    <w:p w14:paraId="6E28A858" w14:textId="77777777" w:rsidR="008E31FE" w:rsidRDefault="008E31FE" w:rsidP="0041023E">
      <w:pPr>
        <w:outlineLvl w:val="0"/>
        <w:rPr>
          <w:sz w:val="28"/>
          <w:szCs w:val="28"/>
        </w:rPr>
      </w:pPr>
    </w:p>
    <w:p w14:paraId="28CF352D" w14:textId="77777777" w:rsidR="00E5514D" w:rsidRDefault="00E5514D" w:rsidP="0041023E">
      <w:pPr>
        <w:outlineLvl w:val="0"/>
        <w:rPr>
          <w:sz w:val="28"/>
          <w:szCs w:val="28"/>
        </w:rPr>
      </w:pPr>
    </w:p>
    <w:p w14:paraId="4799FD1B" w14:textId="77777777" w:rsidR="00084774" w:rsidRDefault="00084774" w:rsidP="0041023E">
      <w:pPr>
        <w:outlineLvl w:val="0"/>
        <w:rPr>
          <w:sz w:val="28"/>
          <w:szCs w:val="28"/>
        </w:rPr>
      </w:pPr>
    </w:p>
    <w:p w14:paraId="2A4DF97F" w14:textId="77777777" w:rsidR="00677A48" w:rsidRPr="007317CA" w:rsidRDefault="00677A48" w:rsidP="0041023E">
      <w:pPr>
        <w:outlineLvl w:val="0"/>
        <w:rPr>
          <w:sz w:val="28"/>
          <w:szCs w:val="28"/>
        </w:rPr>
      </w:pPr>
    </w:p>
    <w:p w14:paraId="798FD4F0" w14:textId="77777777" w:rsidR="00B04C98" w:rsidRDefault="00EA53BC" w:rsidP="00BC6ACF">
      <w:pPr>
        <w:jc w:val="center"/>
        <w:outlineLvl w:val="0"/>
        <w:rPr>
          <w:b/>
          <w:i/>
          <w:sz w:val="48"/>
          <w:szCs w:val="48"/>
        </w:rPr>
      </w:pPr>
      <w:r w:rsidRPr="00B64BE3">
        <w:rPr>
          <w:b/>
          <w:i/>
          <w:sz w:val="48"/>
          <w:szCs w:val="48"/>
        </w:rPr>
        <w:t>Table of Contents</w:t>
      </w:r>
    </w:p>
    <w:p w14:paraId="0E431A2E" w14:textId="37C7FC85" w:rsidR="00E740A9" w:rsidRPr="007F047F" w:rsidRDefault="00E740A9" w:rsidP="00BC6ACF">
      <w:pPr>
        <w:pStyle w:val="NoSpacing"/>
        <w:rPr>
          <w:b/>
          <w:sz w:val="20"/>
          <w:szCs w:val="20"/>
          <w:highlight w:val="lightGray"/>
        </w:rPr>
      </w:pPr>
      <w:r w:rsidRPr="007F047F">
        <w:rPr>
          <w:b/>
          <w:sz w:val="20"/>
          <w:szCs w:val="20"/>
          <w:highlight w:val="lightGray"/>
        </w:rPr>
        <w:t>Witness Statements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0561D4">
        <w:rPr>
          <w:b/>
          <w:sz w:val="20"/>
          <w:szCs w:val="20"/>
          <w:highlight w:val="lightGray"/>
        </w:rPr>
        <w:t>6-10</w:t>
      </w:r>
    </w:p>
    <w:p w14:paraId="3F50059E" w14:textId="1F0A7856" w:rsidR="00E740A9" w:rsidRPr="007F047F" w:rsidRDefault="00E740A9" w:rsidP="00BC6ACF">
      <w:pPr>
        <w:pStyle w:val="NoSpacing"/>
        <w:rPr>
          <w:b/>
          <w:sz w:val="20"/>
          <w:szCs w:val="20"/>
          <w:highlight w:val="lightGray"/>
        </w:rPr>
      </w:pPr>
      <w:r w:rsidRPr="007F047F">
        <w:rPr>
          <w:b/>
          <w:sz w:val="20"/>
          <w:szCs w:val="20"/>
          <w:highlight w:val="lightGray"/>
        </w:rPr>
        <w:t>Mission and Philosophy</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3D441B" w:rsidRPr="007F047F">
        <w:rPr>
          <w:b/>
          <w:sz w:val="20"/>
          <w:szCs w:val="20"/>
          <w:highlight w:val="lightGray"/>
        </w:rPr>
        <w:t>1</w:t>
      </w:r>
      <w:r w:rsidR="00C342EC">
        <w:rPr>
          <w:b/>
          <w:sz w:val="20"/>
          <w:szCs w:val="20"/>
          <w:highlight w:val="lightGray"/>
        </w:rPr>
        <w:t>1</w:t>
      </w:r>
    </w:p>
    <w:p w14:paraId="7BF44CFF" w14:textId="65C0E9E3" w:rsidR="00E740A9" w:rsidRDefault="00E740A9" w:rsidP="00BC6ACF">
      <w:pPr>
        <w:pStyle w:val="NoSpacing"/>
        <w:rPr>
          <w:b/>
          <w:sz w:val="20"/>
          <w:szCs w:val="20"/>
        </w:rPr>
      </w:pPr>
      <w:r w:rsidRPr="007F047F">
        <w:rPr>
          <w:b/>
          <w:sz w:val="20"/>
          <w:szCs w:val="20"/>
          <w:highlight w:val="lightGray"/>
        </w:rPr>
        <w:t>School Overview</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3D441B" w:rsidRPr="005D292B">
        <w:rPr>
          <w:b/>
          <w:sz w:val="20"/>
          <w:szCs w:val="20"/>
          <w:highlight w:val="lightGray"/>
          <w:shd w:val="clear" w:color="auto" w:fill="D9D9D9" w:themeFill="background1" w:themeFillShade="D9"/>
        </w:rPr>
        <w:t>1</w:t>
      </w:r>
      <w:r w:rsidR="00C342EC" w:rsidRPr="005D292B">
        <w:rPr>
          <w:b/>
          <w:sz w:val="20"/>
          <w:szCs w:val="20"/>
          <w:shd w:val="clear" w:color="auto" w:fill="D9D9D9" w:themeFill="background1" w:themeFillShade="D9"/>
        </w:rPr>
        <w:t>2</w:t>
      </w:r>
    </w:p>
    <w:p w14:paraId="663AC13B" w14:textId="1B04712E" w:rsidR="00E740A9" w:rsidRDefault="00E740A9" w:rsidP="00BC6ACF">
      <w:pPr>
        <w:pStyle w:val="NoSpacing"/>
        <w:rPr>
          <w:b/>
          <w:sz w:val="20"/>
          <w:szCs w:val="20"/>
        </w:rPr>
      </w:pPr>
      <w:r>
        <w:rPr>
          <w:b/>
          <w:sz w:val="20"/>
          <w:szCs w:val="20"/>
        </w:rPr>
        <w:tab/>
        <w:t>School Spirit Information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3D441B">
        <w:rPr>
          <w:b/>
          <w:sz w:val="20"/>
          <w:szCs w:val="20"/>
        </w:rPr>
        <w:t>1</w:t>
      </w:r>
      <w:r w:rsidR="00C342EC">
        <w:rPr>
          <w:b/>
          <w:sz w:val="20"/>
          <w:szCs w:val="20"/>
        </w:rPr>
        <w:t>2</w:t>
      </w:r>
    </w:p>
    <w:p w14:paraId="7713D22A" w14:textId="261C3A94" w:rsidR="00E740A9" w:rsidRDefault="00E740A9" w:rsidP="00BC6ACF">
      <w:pPr>
        <w:pStyle w:val="NoSpacing"/>
        <w:rPr>
          <w:b/>
          <w:sz w:val="20"/>
          <w:szCs w:val="20"/>
        </w:rPr>
      </w:pPr>
      <w:r>
        <w:rPr>
          <w:b/>
          <w:sz w:val="20"/>
          <w:szCs w:val="20"/>
        </w:rPr>
        <w:tab/>
        <w:t>Curriculum Goals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3D441B">
        <w:rPr>
          <w:b/>
          <w:sz w:val="20"/>
          <w:szCs w:val="20"/>
        </w:rPr>
        <w:t>1</w:t>
      </w:r>
      <w:r w:rsidR="00C342EC">
        <w:rPr>
          <w:b/>
          <w:sz w:val="20"/>
          <w:szCs w:val="20"/>
        </w:rPr>
        <w:t>2</w:t>
      </w:r>
    </w:p>
    <w:p w14:paraId="4E729E60" w14:textId="2F344B67" w:rsidR="00E740A9" w:rsidRDefault="00E740A9" w:rsidP="00BC6ACF">
      <w:pPr>
        <w:pStyle w:val="NoSpacing"/>
        <w:rPr>
          <w:b/>
          <w:sz w:val="20"/>
          <w:szCs w:val="20"/>
        </w:rPr>
      </w:pPr>
      <w:r>
        <w:rPr>
          <w:b/>
          <w:sz w:val="20"/>
          <w:szCs w:val="20"/>
        </w:rPr>
        <w:tab/>
        <w:t>Accreditation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3D441B">
        <w:rPr>
          <w:b/>
          <w:sz w:val="20"/>
          <w:szCs w:val="20"/>
        </w:rPr>
        <w:t>1</w:t>
      </w:r>
      <w:r w:rsidR="00C342EC">
        <w:rPr>
          <w:b/>
          <w:sz w:val="20"/>
          <w:szCs w:val="20"/>
        </w:rPr>
        <w:t>2</w:t>
      </w:r>
    </w:p>
    <w:p w14:paraId="1E32B24D" w14:textId="30A9E16D" w:rsidR="003D441B" w:rsidRDefault="005E3E9A" w:rsidP="00BC6ACF">
      <w:pPr>
        <w:pStyle w:val="NoSpacing"/>
        <w:rPr>
          <w:b/>
          <w:sz w:val="20"/>
          <w:szCs w:val="20"/>
        </w:rPr>
      </w:pPr>
      <w:r w:rsidRPr="007F047F">
        <w:rPr>
          <w:b/>
          <w:sz w:val="20"/>
          <w:szCs w:val="20"/>
          <w:highlight w:val="lightGray"/>
        </w:rPr>
        <w:t>Enrollment</w:t>
      </w:r>
      <w:r w:rsidRPr="007F047F">
        <w:rPr>
          <w:b/>
          <w:sz w:val="20"/>
          <w:szCs w:val="20"/>
          <w:highlight w:val="lightGray"/>
        </w:rPr>
        <w:tab/>
      </w:r>
      <w:r w:rsidRPr="007F047F">
        <w:rPr>
          <w:b/>
          <w:sz w:val="20"/>
          <w:szCs w:val="20"/>
          <w:highlight w:val="lightGray"/>
        </w:rPr>
        <w:tab/>
      </w:r>
      <w:r w:rsidR="00E740A9" w:rsidRPr="007F047F">
        <w:rPr>
          <w:b/>
          <w:sz w:val="20"/>
          <w:szCs w:val="20"/>
          <w:highlight w:val="lightGray"/>
        </w:rPr>
        <w:tab/>
      </w:r>
      <w:r w:rsidR="00E740A9" w:rsidRPr="007F047F">
        <w:rPr>
          <w:b/>
          <w:sz w:val="20"/>
          <w:szCs w:val="20"/>
          <w:highlight w:val="lightGray"/>
        </w:rPr>
        <w:tab/>
      </w:r>
      <w:r w:rsidR="00E740A9" w:rsidRPr="007F047F">
        <w:rPr>
          <w:b/>
          <w:sz w:val="20"/>
          <w:szCs w:val="20"/>
          <w:highlight w:val="lightGray"/>
        </w:rPr>
        <w:tab/>
      </w:r>
      <w:r w:rsidR="00E740A9" w:rsidRPr="007F047F">
        <w:rPr>
          <w:b/>
          <w:sz w:val="20"/>
          <w:szCs w:val="20"/>
          <w:highlight w:val="lightGray"/>
        </w:rPr>
        <w:tab/>
      </w:r>
      <w:r w:rsidR="00E740A9" w:rsidRPr="007F047F">
        <w:rPr>
          <w:b/>
          <w:sz w:val="20"/>
          <w:szCs w:val="20"/>
          <w:highlight w:val="lightGray"/>
        </w:rPr>
        <w:tab/>
      </w:r>
      <w:r w:rsidR="00E740A9" w:rsidRPr="007F047F">
        <w:rPr>
          <w:b/>
          <w:sz w:val="20"/>
          <w:szCs w:val="20"/>
          <w:highlight w:val="lightGray"/>
        </w:rPr>
        <w:tab/>
      </w:r>
      <w:r w:rsidR="00E740A9" w:rsidRPr="007F047F">
        <w:rPr>
          <w:b/>
          <w:sz w:val="20"/>
          <w:szCs w:val="20"/>
          <w:highlight w:val="lightGray"/>
        </w:rPr>
        <w:tab/>
      </w:r>
      <w:r w:rsidR="00E740A9" w:rsidRPr="007F047F">
        <w:rPr>
          <w:b/>
          <w:sz w:val="20"/>
          <w:szCs w:val="20"/>
          <w:highlight w:val="lightGray"/>
        </w:rPr>
        <w:tab/>
      </w:r>
      <w:r w:rsidR="00E740A9" w:rsidRPr="005D292B">
        <w:rPr>
          <w:b/>
          <w:sz w:val="20"/>
          <w:szCs w:val="20"/>
          <w:highlight w:val="lightGray"/>
          <w:shd w:val="clear" w:color="auto" w:fill="D9D9D9" w:themeFill="background1" w:themeFillShade="D9"/>
        </w:rPr>
        <w:t>1</w:t>
      </w:r>
      <w:r w:rsidR="00C342EC" w:rsidRPr="005D292B">
        <w:rPr>
          <w:b/>
          <w:sz w:val="20"/>
          <w:szCs w:val="20"/>
          <w:shd w:val="clear" w:color="auto" w:fill="D9D9D9" w:themeFill="background1" w:themeFillShade="D9"/>
        </w:rPr>
        <w:t>3-15</w:t>
      </w:r>
    </w:p>
    <w:p w14:paraId="19EEFD41" w14:textId="47AF27B0" w:rsidR="00E740A9" w:rsidRDefault="003D441B" w:rsidP="00BC6ACF">
      <w:pPr>
        <w:pStyle w:val="NoSpacing"/>
        <w:rPr>
          <w:b/>
          <w:sz w:val="20"/>
          <w:szCs w:val="20"/>
        </w:rPr>
      </w:pPr>
      <w:r>
        <w:rPr>
          <w:b/>
          <w:sz w:val="20"/>
          <w:szCs w:val="20"/>
        </w:rPr>
        <w:tab/>
        <w:t>New Students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1</w:t>
      </w:r>
      <w:r w:rsidR="00C342EC">
        <w:rPr>
          <w:b/>
          <w:sz w:val="20"/>
          <w:szCs w:val="20"/>
        </w:rPr>
        <w:t>3</w:t>
      </w:r>
    </w:p>
    <w:p w14:paraId="007672D2" w14:textId="7E646D00" w:rsidR="00E740A9" w:rsidRDefault="003D441B" w:rsidP="00BC6ACF">
      <w:pPr>
        <w:pStyle w:val="NoSpacing"/>
        <w:rPr>
          <w:b/>
          <w:sz w:val="20"/>
          <w:szCs w:val="20"/>
        </w:rPr>
      </w:pPr>
      <w:r>
        <w:rPr>
          <w:b/>
          <w:sz w:val="20"/>
          <w:szCs w:val="20"/>
        </w:rPr>
        <w:tab/>
        <w:t>Custody Information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1</w:t>
      </w:r>
      <w:r w:rsidR="00C342EC">
        <w:rPr>
          <w:b/>
          <w:sz w:val="20"/>
          <w:szCs w:val="20"/>
        </w:rPr>
        <w:t>3</w:t>
      </w:r>
    </w:p>
    <w:p w14:paraId="5B1F8B59" w14:textId="7286B9A3" w:rsidR="00E740A9" w:rsidRDefault="00886ED0" w:rsidP="00BC6ACF">
      <w:pPr>
        <w:pStyle w:val="NoSpacing"/>
        <w:rPr>
          <w:b/>
          <w:sz w:val="20"/>
          <w:szCs w:val="20"/>
        </w:rPr>
      </w:pPr>
      <w:r>
        <w:rPr>
          <w:b/>
          <w:sz w:val="20"/>
          <w:szCs w:val="20"/>
        </w:rPr>
        <w:tab/>
        <w:t>Immunization Proof</w:t>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t>1</w:t>
      </w:r>
      <w:r w:rsidR="00747672">
        <w:rPr>
          <w:b/>
          <w:sz w:val="20"/>
          <w:szCs w:val="20"/>
        </w:rPr>
        <w:t>3</w:t>
      </w:r>
    </w:p>
    <w:p w14:paraId="6431C3DA" w14:textId="6BAABDCC" w:rsidR="00E740A9" w:rsidRDefault="00E740A9" w:rsidP="00BC6ACF">
      <w:pPr>
        <w:pStyle w:val="NoSpacing"/>
        <w:rPr>
          <w:b/>
          <w:sz w:val="20"/>
          <w:szCs w:val="20"/>
        </w:rPr>
      </w:pPr>
      <w:r>
        <w:rPr>
          <w:b/>
          <w:sz w:val="20"/>
          <w:szCs w:val="20"/>
        </w:rPr>
        <w:tab/>
      </w:r>
      <w:r w:rsidR="003D441B">
        <w:rPr>
          <w:b/>
          <w:sz w:val="20"/>
          <w:szCs w:val="20"/>
        </w:rPr>
        <w:t>Home Schooled Students</w:t>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t>1</w:t>
      </w:r>
      <w:r w:rsidR="00747672">
        <w:rPr>
          <w:b/>
          <w:sz w:val="20"/>
          <w:szCs w:val="20"/>
        </w:rPr>
        <w:t>4</w:t>
      </w:r>
    </w:p>
    <w:p w14:paraId="6433646D" w14:textId="06E90F29" w:rsidR="00E740A9" w:rsidRDefault="00E740A9" w:rsidP="00BC6ACF">
      <w:pPr>
        <w:pStyle w:val="NoSpacing"/>
        <w:rPr>
          <w:b/>
          <w:sz w:val="20"/>
          <w:szCs w:val="20"/>
        </w:rPr>
      </w:pPr>
      <w:r>
        <w:rPr>
          <w:b/>
          <w:sz w:val="20"/>
          <w:szCs w:val="20"/>
        </w:rPr>
        <w:tab/>
        <w:t>Studen</w:t>
      </w:r>
      <w:r w:rsidR="003D441B">
        <w:rPr>
          <w:b/>
          <w:sz w:val="20"/>
          <w:szCs w:val="20"/>
        </w:rPr>
        <w:t>ts from Other Countries</w:t>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t>1</w:t>
      </w:r>
      <w:r w:rsidR="00747672">
        <w:rPr>
          <w:b/>
          <w:sz w:val="20"/>
          <w:szCs w:val="20"/>
        </w:rPr>
        <w:t>4</w:t>
      </w:r>
    </w:p>
    <w:p w14:paraId="22A08876" w14:textId="6CAE5AB0" w:rsidR="00E740A9" w:rsidRDefault="00E740A9" w:rsidP="00BC6ACF">
      <w:pPr>
        <w:pStyle w:val="NoSpacing"/>
        <w:rPr>
          <w:b/>
          <w:sz w:val="20"/>
          <w:szCs w:val="20"/>
        </w:rPr>
      </w:pPr>
      <w:r>
        <w:rPr>
          <w:b/>
          <w:sz w:val="20"/>
          <w:szCs w:val="20"/>
        </w:rPr>
        <w:tab/>
        <w:t xml:space="preserve">Transfers from </w:t>
      </w:r>
      <w:r w:rsidR="00642E36">
        <w:rPr>
          <w:b/>
          <w:sz w:val="20"/>
          <w:szCs w:val="20"/>
        </w:rPr>
        <w:t xml:space="preserve">Another </w:t>
      </w:r>
      <w:r w:rsidR="00886ED0">
        <w:rPr>
          <w:b/>
          <w:sz w:val="20"/>
          <w:szCs w:val="20"/>
        </w:rPr>
        <w:t>Catholic School</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3D441B">
        <w:rPr>
          <w:b/>
          <w:sz w:val="20"/>
          <w:szCs w:val="20"/>
        </w:rPr>
        <w:t>1</w:t>
      </w:r>
      <w:r w:rsidR="00747672">
        <w:rPr>
          <w:b/>
          <w:sz w:val="20"/>
          <w:szCs w:val="20"/>
        </w:rPr>
        <w:t>4</w:t>
      </w:r>
    </w:p>
    <w:p w14:paraId="039FC8B3" w14:textId="01D1B975" w:rsidR="00E740A9" w:rsidRDefault="00E740A9" w:rsidP="00BC6ACF">
      <w:pPr>
        <w:pStyle w:val="NoSpacing"/>
        <w:rPr>
          <w:b/>
          <w:sz w:val="20"/>
          <w:szCs w:val="20"/>
        </w:rPr>
      </w:pPr>
      <w:r>
        <w:rPr>
          <w:b/>
          <w:sz w:val="20"/>
          <w:szCs w:val="20"/>
        </w:rPr>
        <w:tab/>
        <w:t>Transfers from a Merged/Co</w:t>
      </w:r>
      <w:r w:rsidR="003D441B">
        <w:rPr>
          <w:b/>
          <w:sz w:val="20"/>
          <w:szCs w:val="20"/>
        </w:rPr>
        <w:t>nsolidated Catholic School</w:t>
      </w:r>
      <w:r w:rsidR="003D441B">
        <w:rPr>
          <w:b/>
          <w:sz w:val="20"/>
          <w:szCs w:val="20"/>
        </w:rPr>
        <w:tab/>
      </w:r>
      <w:r w:rsidR="003D441B">
        <w:rPr>
          <w:b/>
          <w:sz w:val="20"/>
          <w:szCs w:val="20"/>
        </w:rPr>
        <w:tab/>
      </w:r>
      <w:r w:rsidR="003D441B">
        <w:rPr>
          <w:b/>
          <w:sz w:val="20"/>
          <w:szCs w:val="20"/>
        </w:rPr>
        <w:tab/>
      </w:r>
      <w:r w:rsidR="003D441B">
        <w:rPr>
          <w:b/>
          <w:sz w:val="20"/>
          <w:szCs w:val="20"/>
        </w:rPr>
        <w:tab/>
        <w:t>1</w:t>
      </w:r>
      <w:r w:rsidR="00747672">
        <w:rPr>
          <w:b/>
          <w:sz w:val="20"/>
          <w:szCs w:val="20"/>
        </w:rPr>
        <w:t>4</w:t>
      </w:r>
    </w:p>
    <w:p w14:paraId="23E3267D" w14:textId="395ABF73" w:rsidR="00E740A9" w:rsidRDefault="00E740A9" w:rsidP="00BC6ACF">
      <w:pPr>
        <w:pStyle w:val="NoSpacing"/>
        <w:rPr>
          <w:b/>
          <w:sz w:val="20"/>
          <w:szCs w:val="20"/>
        </w:rPr>
      </w:pPr>
      <w:r>
        <w:rPr>
          <w:b/>
          <w:sz w:val="20"/>
          <w:szCs w:val="20"/>
        </w:rPr>
        <w:tab/>
        <w:t>Transfers fr</w:t>
      </w:r>
      <w:r w:rsidR="003D441B">
        <w:rPr>
          <w:b/>
          <w:sz w:val="20"/>
          <w:szCs w:val="20"/>
        </w:rPr>
        <w:t>om a Non-Catholic School</w:t>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t>1</w:t>
      </w:r>
      <w:r w:rsidR="00747672">
        <w:rPr>
          <w:b/>
          <w:sz w:val="20"/>
          <w:szCs w:val="20"/>
        </w:rPr>
        <w:t>5</w:t>
      </w:r>
    </w:p>
    <w:p w14:paraId="5C484A5F" w14:textId="727C0DB3" w:rsidR="00E740A9" w:rsidRDefault="00E740A9" w:rsidP="00BC6ACF">
      <w:pPr>
        <w:pStyle w:val="NoSpacing"/>
        <w:rPr>
          <w:b/>
          <w:sz w:val="20"/>
          <w:szCs w:val="20"/>
        </w:rPr>
      </w:pPr>
      <w:r>
        <w:rPr>
          <w:b/>
          <w:sz w:val="20"/>
          <w:szCs w:val="20"/>
        </w:rPr>
        <w:tab/>
        <w:t>Transfers from a Court O</w:t>
      </w:r>
      <w:r w:rsidR="003D441B">
        <w:rPr>
          <w:b/>
          <w:sz w:val="20"/>
          <w:szCs w:val="20"/>
        </w:rPr>
        <w:t>rdered Desegregated School</w:t>
      </w:r>
      <w:r w:rsidR="003D441B">
        <w:rPr>
          <w:b/>
          <w:sz w:val="20"/>
          <w:szCs w:val="20"/>
        </w:rPr>
        <w:tab/>
      </w:r>
      <w:r w:rsidR="003D441B">
        <w:rPr>
          <w:b/>
          <w:sz w:val="20"/>
          <w:szCs w:val="20"/>
        </w:rPr>
        <w:tab/>
      </w:r>
      <w:r w:rsidR="003D441B">
        <w:rPr>
          <w:b/>
          <w:sz w:val="20"/>
          <w:szCs w:val="20"/>
        </w:rPr>
        <w:tab/>
      </w:r>
      <w:r w:rsidR="003D441B">
        <w:rPr>
          <w:b/>
          <w:sz w:val="20"/>
          <w:szCs w:val="20"/>
        </w:rPr>
        <w:tab/>
        <w:t>1</w:t>
      </w:r>
      <w:r w:rsidR="00747672">
        <w:rPr>
          <w:b/>
          <w:sz w:val="20"/>
          <w:szCs w:val="20"/>
        </w:rPr>
        <w:t>5</w:t>
      </w:r>
    </w:p>
    <w:p w14:paraId="5C5A0ADB" w14:textId="0CA5335B" w:rsidR="00E740A9" w:rsidRDefault="00E740A9" w:rsidP="00BC6ACF">
      <w:pPr>
        <w:pStyle w:val="NoSpacing"/>
        <w:rPr>
          <w:b/>
          <w:sz w:val="20"/>
          <w:szCs w:val="20"/>
        </w:rPr>
      </w:pPr>
      <w:r>
        <w:rPr>
          <w:b/>
          <w:sz w:val="20"/>
          <w:szCs w:val="20"/>
        </w:rPr>
        <w:tab/>
        <w:t>Stud</w:t>
      </w:r>
      <w:r w:rsidR="003D441B">
        <w:rPr>
          <w:b/>
          <w:sz w:val="20"/>
          <w:szCs w:val="20"/>
        </w:rPr>
        <w:t>ents with Special Needs</w:t>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t>1</w:t>
      </w:r>
      <w:r w:rsidR="00747672">
        <w:rPr>
          <w:b/>
          <w:sz w:val="20"/>
          <w:szCs w:val="20"/>
        </w:rPr>
        <w:t>5</w:t>
      </w:r>
    </w:p>
    <w:p w14:paraId="055F666D" w14:textId="4E2BBE6F" w:rsidR="00E740A9" w:rsidRDefault="003D441B" w:rsidP="00BC6ACF">
      <w:pPr>
        <w:pStyle w:val="NoSpacing"/>
        <w:rPr>
          <w:b/>
          <w:sz w:val="20"/>
          <w:szCs w:val="20"/>
        </w:rPr>
      </w:pPr>
      <w:r>
        <w:rPr>
          <w:b/>
          <w:sz w:val="20"/>
          <w:szCs w:val="20"/>
        </w:rPr>
        <w:tab/>
        <w:t>Special Circumstances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1</w:t>
      </w:r>
      <w:r w:rsidR="00747672">
        <w:rPr>
          <w:b/>
          <w:sz w:val="20"/>
          <w:szCs w:val="20"/>
        </w:rPr>
        <w:t>5</w:t>
      </w:r>
    </w:p>
    <w:p w14:paraId="37E92888" w14:textId="40D84D90" w:rsidR="005E3E9A" w:rsidRDefault="003D441B" w:rsidP="00BC6ACF">
      <w:pPr>
        <w:pStyle w:val="NoSpacing"/>
        <w:rPr>
          <w:b/>
          <w:sz w:val="20"/>
          <w:szCs w:val="20"/>
        </w:rPr>
      </w:pPr>
      <w:r>
        <w:rPr>
          <w:b/>
          <w:sz w:val="20"/>
          <w:szCs w:val="20"/>
        </w:rPr>
        <w:tab/>
        <w:t>Dual Enrollment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1</w:t>
      </w:r>
      <w:r w:rsidR="00747672">
        <w:rPr>
          <w:b/>
          <w:sz w:val="20"/>
          <w:szCs w:val="20"/>
        </w:rPr>
        <w:t>5</w:t>
      </w:r>
    </w:p>
    <w:p w14:paraId="06C4C772" w14:textId="69A4B8E8" w:rsidR="00E740A9" w:rsidRDefault="00E740A9" w:rsidP="00BC6ACF">
      <w:pPr>
        <w:pStyle w:val="NoSpacing"/>
        <w:rPr>
          <w:b/>
          <w:sz w:val="20"/>
          <w:szCs w:val="20"/>
        </w:rPr>
      </w:pPr>
      <w:r w:rsidRPr="007F047F">
        <w:rPr>
          <w:b/>
          <w:sz w:val="20"/>
          <w:szCs w:val="20"/>
          <w:highlight w:val="lightGray"/>
        </w:rPr>
        <w:t>Attendance</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3D441B" w:rsidRPr="005D292B">
        <w:rPr>
          <w:b/>
          <w:sz w:val="20"/>
          <w:szCs w:val="20"/>
          <w:highlight w:val="lightGray"/>
          <w:shd w:val="clear" w:color="auto" w:fill="D9D9D9" w:themeFill="background1" w:themeFillShade="D9"/>
        </w:rPr>
        <w:t>1</w:t>
      </w:r>
      <w:r w:rsidR="00747672" w:rsidRPr="005D292B">
        <w:rPr>
          <w:b/>
          <w:sz w:val="20"/>
          <w:szCs w:val="20"/>
          <w:shd w:val="clear" w:color="auto" w:fill="D9D9D9" w:themeFill="background1" w:themeFillShade="D9"/>
        </w:rPr>
        <w:t>6-18</w:t>
      </w:r>
    </w:p>
    <w:p w14:paraId="46241251" w14:textId="6856975F" w:rsidR="00695CAE" w:rsidRDefault="00695CAE" w:rsidP="00BC6ACF">
      <w:pPr>
        <w:pStyle w:val="NoSpacing"/>
        <w:rPr>
          <w:b/>
          <w:sz w:val="20"/>
          <w:szCs w:val="20"/>
        </w:rPr>
      </w:pPr>
      <w:r>
        <w:rPr>
          <w:b/>
          <w:sz w:val="20"/>
          <w:szCs w:val="20"/>
        </w:rPr>
        <w:tab/>
      </w:r>
      <w:r w:rsidR="005E3E9A">
        <w:rPr>
          <w:b/>
          <w:sz w:val="20"/>
          <w:szCs w:val="20"/>
        </w:rPr>
        <w:t>Attendance Policies</w:t>
      </w:r>
      <w:r w:rsidR="005E3E9A">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3D441B">
        <w:rPr>
          <w:b/>
          <w:sz w:val="20"/>
          <w:szCs w:val="20"/>
        </w:rPr>
        <w:t>1</w:t>
      </w:r>
      <w:r w:rsidR="00747672">
        <w:rPr>
          <w:b/>
          <w:sz w:val="20"/>
          <w:szCs w:val="20"/>
        </w:rPr>
        <w:t>6</w:t>
      </w:r>
    </w:p>
    <w:p w14:paraId="70DF8637" w14:textId="452FC4FF" w:rsidR="00695CAE" w:rsidRDefault="00695CAE" w:rsidP="00BC6ACF">
      <w:pPr>
        <w:pStyle w:val="NoSpacing"/>
        <w:rPr>
          <w:b/>
          <w:sz w:val="20"/>
          <w:szCs w:val="20"/>
        </w:rPr>
      </w:pPr>
      <w:r>
        <w:rPr>
          <w:b/>
          <w:sz w:val="20"/>
          <w:szCs w:val="20"/>
        </w:rPr>
        <w:tab/>
      </w:r>
      <w:r w:rsidR="005E3E9A">
        <w:rPr>
          <w:b/>
          <w:sz w:val="20"/>
          <w:szCs w:val="20"/>
        </w:rPr>
        <w:t>Absences</w:t>
      </w:r>
      <w:r w:rsidR="005E3E9A">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t>1</w:t>
      </w:r>
      <w:r w:rsidR="00747672">
        <w:rPr>
          <w:b/>
          <w:sz w:val="20"/>
          <w:szCs w:val="20"/>
        </w:rPr>
        <w:t>6-17</w:t>
      </w:r>
    </w:p>
    <w:p w14:paraId="4A2CCF2F" w14:textId="5A30A21E" w:rsidR="00695CAE" w:rsidRDefault="00695CAE" w:rsidP="00BC6ACF">
      <w:pPr>
        <w:pStyle w:val="NoSpacing"/>
        <w:rPr>
          <w:b/>
          <w:sz w:val="20"/>
          <w:szCs w:val="20"/>
        </w:rPr>
      </w:pPr>
      <w:r>
        <w:rPr>
          <w:b/>
          <w:sz w:val="20"/>
          <w:szCs w:val="20"/>
        </w:rPr>
        <w:tab/>
        <w:t>Effects of Absences and Tardies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0E3425">
        <w:rPr>
          <w:b/>
          <w:sz w:val="20"/>
          <w:szCs w:val="20"/>
        </w:rPr>
        <w:t>17</w:t>
      </w:r>
    </w:p>
    <w:p w14:paraId="34152ACC" w14:textId="5C407179" w:rsidR="00695CAE" w:rsidRDefault="003D441B" w:rsidP="00BC6ACF">
      <w:pPr>
        <w:pStyle w:val="NoSpacing"/>
        <w:rPr>
          <w:b/>
          <w:sz w:val="20"/>
          <w:szCs w:val="20"/>
        </w:rPr>
      </w:pPr>
      <w:r>
        <w:rPr>
          <w:b/>
          <w:sz w:val="20"/>
          <w:szCs w:val="20"/>
        </w:rPr>
        <w:tab/>
        <w:t>Early Dismissals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0E3425">
        <w:rPr>
          <w:b/>
          <w:sz w:val="20"/>
          <w:szCs w:val="20"/>
        </w:rPr>
        <w:t>17</w:t>
      </w:r>
    </w:p>
    <w:p w14:paraId="43F2520C" w14:textId="030972C5" w:rsidR="00695CAE" w:rsidRDefault="00695CAE" w:rsidP="00BC6ACF">
      <w:pPr>
        <w:pStyle w:val="NoSpacing"/>
        <w:rPr>
          <w:b/>
          <w:sz w:val="20"/>
          <w:szCs w:val="20"/>
        </w:rPr>
      </w:pPr>
      <w:r>
        <w:rPr>
          <w:b/>
          <w:sz w:val="20"/>
          <w:szCs w:val="20"/>
        </w:rPr>
        <w:tab/>
        <w:t>Truancy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0E3425">
        <w:rPr>
          <w:b/>
          <w:sz w:val="20"/>
          <w:szCs w:val="20"/>
        </w:rPr>
        <w:t>18</w:t>
      </w:r>
    </w:p>
    <w:p w14:paraId="42427645" w14:textId="11EED649" w:rsidR="00695CAE" w:rsidRDefault="00695CAE" w:rsidP="00BC6ACF">
      <w:pPr>
        <w:pStyle w:val="NoSpacing"/>
        <w:rPr>
          <w:b/>
          <w:sz w:val="20"/>
          <w:szCs w:val="20"/>
        </w:rPr>
      </w:pPr>
      <w:r w:rsidRPr="007F047F">
        <w:rPr>
          <w:b/>
          <w:sz w:val="20"/>
          <w:szCs w:val="20"/>
          <w:highlight w:val="lightGray"/>
        </w:rPr>
        <w:t>Permanent Records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0E3425" w:rsidRPr="005D292B">
        <w:rPr>
          <w:b/>
          <w:sz w:val="20"/>
          <w:szCs w:val="20"/>
          <w:shd w:val="clear" w:color="auto" w:fill="D9D9D9" w:themeFill="background1" w:themeFillShade="D9"/>
        </w:rPr>
        <w:t>18-20</w:t>
      </w:r>
    </w:p>
    <w:p w14:paraId="0ABFFBBA" w14:textId="063BFDD6" w:rsidR="00695CAE" w:rsidRDefault="00695CAE" w:rsidP="00BC6ACF">
      <w:pPr>
        <w:pStyle w:val="NoSpacing"/>
        <w:rPr>
          <w:b/>
          <w:sz w:val="20"/>
          <w:szCs w:val="20"/>
        </w:rPr>
      </w:pPr>
      <w:r>
        <w:rPr>
          <w:b/>
          <w:sz w:val="20"/>
          <w:szCs w:val="20"/>
        </w:rPr>
        <w:tab/>
        <w:t>Access by Parents</w:t>
      </w:r>
      <w:r w:rsidR="005E3E9A">
        <w:rPr>
          <w:b/>
          <w:sz w:val="20"/>
          <w:szCs w:val="20"/>
        </w:rPr>
        <w:t xml:space="preserve"> and Guardians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D39E1">
        <w:rPr>
          <w:b/>
          <w:sz w:val="20"/>
          <w:szCs w:val="20"/>
        </w:rPr>
        <w:t>18-19</w:t>
      </w:r>
    </w:p>
    <w:p w14:paraId="0228CD11" w14:textId="55287216" w:rsidR="00695CAE" w:rsidRDefault="003D441B" w:rsidP="00BC6ACF">
      <w:pPr>
        <w:pStyle w:val="NoSpacing"/>
        <w:rPr>
          <w:b/>
          <w:sz w:val="20"/>
          <w:szCs w:val="20"/>
        </w:rPr>
      </w:pPr>
      <w:r>
        <w:rPr>
          <w:b/>
          <w:sz w:val="20"/>
          <w:szCs w:val="20"/>
        </w:rPr>
        <w:tab/>
        <w:t>Access by Others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D39E1">
        <w:rPr>
          <w:b/>
          <w:sz w:val="20"/>
          <w:szCs w:val="20"/>
        </w:rPr>
        <w:t>19</w:t>
      </w:r>
    </w:p>
    <w:p w14:paraId="724FA504" w14:textId="167BB93C" w:rsidR="00695CAE" w:rsidRDefault="003D441B" w:rsidP="00BC6ACF">
      <w:pPr>
        <w:pStyle w:val="NoSpacing"/>
        <w:rPr>
          <w:b/>
          <w:sz w:val="20"/>
          <w:szCs w:val="20"/>
        </w:rPr>
      </w:pPr>
      <w:r>
        <w:rPr>
          <w:b/>
          <w:sz w:val="20"/>
          <w:szCs w:val="20"/>
        </w:rPr>
        <w:tab/>
        <w:t>Transfer of Records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D39E1">
        <w:rPr>
          <w:b/>
          <w:sz w:val="20"/>
          <w:szCs w:val="20"/>
        </w:rPr>
        <w:t>19</w:t>
      </w:r>
    </w:p>
    <w:p w14:paraId="747A9239" w14:textId="1E2EF57F" w:rsidR="00695CAE" w:rsidRDefault="00695CAE" w:rsidP="00BC6ACF">
      <w:pPr>
        <w:pStyle w:val="NoSpacing"/>
        <w:rPr>
          <w:b/>
          <w:sz w:val="20"/>
          <w:szCs w:val="20"/>
        </w:rPr>
      </w:pPr>
      <w:r>
        <w:rPr>
          <w:b/>
          <w:sz w:val="20"/>
          <w:szCs w:val="20"/>
        </w:rPr>
        <w:tab/>
        <w:t>Access by Counselors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D39E1">
        <w:rPr>
          <w:b/>
          <w:sz w:val="20"/>
          <w:szCs w:val="20"/>
        </w:rPr>
        <w:t>19</w:t>
      </w:r>
    </w:p>
    <w:p w14:paraId="1D488AB9" w14:textId="0E00CC76" w:rsidR="00695CAE" w:rsidRDefault="00695CAE" w:rsidP="00BC6ACF">
      <w:pPr>
        <w:pStyle w:val="NoSpacing"/>
        <w:rPr>
          <w:b/>
          <w:sz w:val="20"/>
          <w:szCs w:val="20"/>
        </w:rPr>
      </w:pPr>
      <w:r>
        <w:rPr>
          <w:b/>
          <w:sz w:val="20"/>
          <w:szCs w:val="20"/>
        </w:rPr>
        <w:tab/>
        <w:t>Release of Student Discipline Information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D39E1">
        <w:rPr>
          <w:b/>
          <w:sz w:val="20"/>
          <w:szCs w:val="20"/>
        </w:rPr>
        <w:t>19-20</w:t>
      </w:r>
    </w:p>
    <w:p w14:paraId="02FE91FC" w14:textId="3BAB7E51" w:rsidR="00695CAE" w:rsidRDefault="00695CAE" w:rsidP="00BC6ACF">
      <w:pPr>
        <w:pStyle w:val="NoSpacing"/>
        <w:rPr>
          <w:b/>
          <w:sz w:val="20"/>
          <w:szCs w:val="20"/>
        </w:rPr>
      </w:pPr>
      <w:r w:rsidRPr="007F047F">
        <w:rPr>
          <w:b/>
          <w:sz w:val="20"/>
          <w:szCs w:val="20"/>
          <w:highlight w:val="lightGray"/>
        </w:rPr>
        <w:t>Academics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3D441B" w:rsidRPr="00DA3115">
        <w:rPr>
          <w:b/>
          <w:sz w:val="20"/>
          <w:szCs w:val="20"/>
          <w:highlight w:val="lightGray"/>
          <w:shd w:val="clear" w:color="auto" w:fill="D9D9D9" w:themeFill="background1" w:themeFillShade="D9"/>
        </w:rPr>
        <w:t>2</w:t>
      </w:r>
      <w:r w:rsidR="007D39E1" w:rsidRPr="00DA3115">
        <w:rPr>
          <w:b/>
          <w:sz w:val="20"/>
          <w:szCs w:val="20"/>
          <w:shd w:val="clear" w:color="auto" w:fill="D9D9D9" w:themeFill="background1" w:themeFillShade="D9"/>
        </w:rPr>
        <w:t>0-24</w:t>
      </w:r>
    </w:p>
    <w:p w14:paraId="7B331B8D" w14:textId="3A382A1A" w:rsidR="00695CAE" w:rsidRDefault="003D441B" w:rsidP="00BC6ACF">
      <w:pPr>
        <w:pStyle w:val="NoSpacing"/>
        <w:rPr>
          <w:b/>
          <w:sz w:val="20"/>
          <w:szCs w:val="20"/>
        </w:rPr>
      </w:pPr>
      <w:r>
        <w:rPr>
          <w:b/>
          <w:sz w:val="20"/>
          <w:szCs w:val="20"/>
        </w:rPr>
        <w:tab/>
        <w:t>Curriculum</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DA3115">
        <w:rPr>
          <w:b/>
          <w:sz w:val="20"/>
          <w:szCs w:val="20"/>
        </w:rPr>
        <w:t>0</w:t>
      </w:r>
    </w:p>
    <w:p w14:paraId="72B4FA77" w14:textId="6D85B781" w:rsidR="00695CAE" w:rsidRDefault="00695CAE" w:rsidP="00BC6ACF">
      <w:pPr>
        <w:pStyle w:val="NoSpacing"/>
        <w:rPr>
          <w:b/>
          <w:sz w:val="20"/>
          <w:szCs w:val="20"/>
        </w:rPr>
      </w:pPr>
      <w:r>
        <w:rPr>
          <w:b/>
          <w:sz w:val="20"/>
          <w:szCs w:val="20"/>
        </w:rPr>
        <w:tab/>
        <w:t>Academic Awards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DA3115">
        <w:rPr>
          <w:b/>
          <w:sz w:val="20"/>
          <w:szCs w:val="20"/>
        </w:rPr>
        <w:t>0</w:t>
      </w:r>
    </w:p>
    <w:p w14:paraId="23F99CF2" w14:textId="7CD263FA" w:rsidR="00695CAE" w:rsidRDefault="00695CAE" w:rsidP="00BC6ACF">
      <w:pPr>
        <w:pStyle w:val="NoSpacing"/>
        <w:rPr>
          <w:b/>
          <w:sz w:val="20"/>
          <w:szCs w:val="20"/>
        </w:rPr>
      </w:pPr>
      <w:r>
        <w:rPr>
          <w:b/>
          <w:sz w:val="20"/>
          <w:szCs w:val="20"/>
        </w:rPr>
        <w:tab/>
      </w:r>
      <w:r>
        <w:rPr>
          <w:b/>
          <w:sz w:val="20"/>
          <w:szCs w:val="20"/>
        </w:rPr>
        <w:tab/>
        <w:t>Honor Roll</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DA3115">
        <w:rPr>
          <w:b/>
          <w:sz w:val="20"/>
          <w:szCs w:val="20"/>
        </w:rPr>
        <w:t>0</w:t>
      </w:r>
    </w:p>
    <w:p w14:paraId="3A06B12D" w14:textId="2BBE0911" w:rsidR="00695CAE" w:rsidRDefault="00695CAE" w:rsidP="00BC6ACF">
      <w:pPr>
        <w:pStyle w:val="NoSpacing"/>
        <w:rPr>
          <w:b/>
          <w:sz w:val="20"/>
          <w:szCs w:val="20"/>
        </w:rPr>
      </w:pPr>
      <w:r>
        <w:rPr>
          <w:b/>
          <w:sz w:val="20"/>
          <w:szCs w:val="20"/>
        </w:rPr>
        <w:tab/>
      </w:r>
      <w:r>
        <w:rPr>
          <w:b/>
          <w:sz w:val="20"/>
          <w:szCs w:val="20"/>
        </w:rPr>
        <w:tab/>
        <w:t>Missouri Reading Circle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3D441B">
        <w:rPr>
          <w:b/>
          <w:sz w:val="20"/>
          <w:szCs w:val="20"/>
        </w:rPr>
        <w:t>2</w:t>
      </w:r>
      <w:r w:rsidR="00DA3115">
        <w:rPr>
          <w:b/>
          <w:sz w:val="20"/>
          <w:szCs w:val="20"/>
        </w:rPr>
        <w:t>0</w:t>
      </w:r>
    </w:p>
    <w:p w14:paraId="2DC7ED35" w14:textId="3719C506" w:rsidR="00695CAE" w:rsidRDefault="00695CAE" w:rsidP="00BC6ACF">
      <w:pPr>
        <w:pStyle w:val="NoSpacing"/>
        <w:rPr>
          <w:b/>
          <w:sz w:val="20"/>
          <w:szCs w:val="20"/>
        </w:rPr>
      </w:pPr>
      <w:r>
        <w:rPr>
          <w:b/>
          <w:sz w:val="20"/>
          <w:szCs w:val="20"/>
        </w:rPr>
        <w:tab/>
      </w:r>
      <w:r>
        <w:rPr>
          <w:b/>
          <w:sz w:val="20"/>
          <w:szCs w:val="20"/>
        </w:rPr>
        <w:tab/>
        <w:t>Other Awards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3D441B">
        <w:rPr>
          <w:b/>
          <w:sz w:val="20"/>
          <w:szCs w:val="20"/>
        </w:rPr>
        <w:t>2</w:t>
      </w:r>
      <w:r w:rsidR="00A42D2B">
        <w:rPr>
          <w:b/>
          <w:sz w:val="20"/>
          <w:szCs w:val="20"/>
        </w:rPr>
        <w:t>0</w:t>
      </w:r>
    </w:p>
    <w:p w14:paraId="623A31DC" w14:textId="2D44B117" w:rsidR="00695CAE" w:rsidRDefault="005E3E9A" w:rsidP="00BC6ACF">
      <w:pPr>
        <w:pStyle w:val="NoSpacing"/>
        <w:rPr>
          <w:b/>
          <w:sz w:val="20"/>
          <w:szCs w:val="20"/>
        </w:rPr>
      </w:pPr>
      <w:r>
        <w:rPr>
          <w:b/>
          <w:sz w:val="20"/>
          <w:szCs w:val="20"/>
        </w:rPr>
        <w:tab/>
        <w:t>Homework and Assignments</w:t>
      </w:r>
      <w:r>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A42D2B">
        <w:rPr>
          <w:b/>
          <w:sz w:val="20"/>
          <w:szCs w:val="20"/>
        </w:rPr>
        <w:t>21-22</w:t>
      </w:r>
    </w:p>
    <w:p w14:paraId="6D97BB3B" w14:textId="2B9C0812" w:rsidR="00695CAE" w:rsidRDefault="003D441B" w:rsidP="00BC6ACF">
      <w:pPr>
        <w:pStyle w:val="NoSpacing"/>
        <w:rPr>
          <w:b/>
          <w:sz w:val="20"/>
          <w:szCs w:val="20"/>
        </w:rPr>
      </w:pPr>
      <w:r>
        <w:rPr>
          <w:b/>
          <w:sz w:val="20"/>
          <w:szCs w:val="20"/>
        </w:rPr>
        <w:tab/>
        <w:t>Assessment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A42D2B">
        <w:rPr>
          <w:b/>
          <w:sz w:val="20"/>
          <w:szCs w:val="20"/>
        </w:rPr>
        <w:t>2</w:t>
      </w:r>
    </w:p>
    <w:p w14:paraId="70F6BF5D" w14:textId="24137482" w:rsidR="00695CAE" w:rsidRDefault="003D441B" w:rsidP="00BC6ACF">
      <w:pPr>
        <w:pStyle w:val="NoSpacing"/>
        <w:rPr>
          <w:b/>
          <w:sz w:val="20"/>
          <w:szCs w:val="20"/>
        </w:rPr>
      </w:pPr>
      <w:r>
        <w:rPr>
          <w:b/>
          <w:sz w:val="20"/>
          <w:szCs w:val="20"/>
        </w:rPr>
        <w:tab/>
      </w:r>
      <w:r>
        <w:rPr>
          <w:b/>
          <w:sz w:val="20"/>
          <w:szCs w:val="20"/>
        </w:rPr>
        <w:tab/>
        <w:t>Report Cards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A42D2B">
        <w:rPr>
          <w:b/>
          <w:sz w:val="20"/>
          <w:szCs w:val="20"/>
        </w:rPr>
        <w:t>2</w:t>
      </w:r>
    </w:p>
    <w:p w14:paraId="45185995" w14:textId="19F5D53D" w:rsidR="00695CAE" w:rsidRDefault="003D441B" w:rsidP="00BC6ACF">
      <w:pPr>
        <w:pStyle w:val="NoSpacing"/>
        <w:rPr>
          <w:b/>
          <w:sz w:val="20"/>
          <w:szCs w:val="20"/>
        </w:rPr>
      </w:pPr>
      <w:r>
        <w:rPr>
          <w:b/>
          <w:sz w:val="20"/>
          <w:szCs w:val="20"/>
        </w:rPr>
        <w:tab/>
      </w:r>
      <w:r>
        <w:rPr>
          <w:b/>
          <w:sz w:val="20"/>
          <w:szCs w:val="20"/>
        </w:rPr>
        <w:tab/>
        <w:t>Online Grading System</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567426">
        <w:rPr>
          <w:b/>
          <w:sz w:val="20"/>
          <w:szCs w:val="20"/>
        </w:rPr>
        <w:t>2</w:t>
      </w:r>
    </w:p>
    <w:p w14:paraId="52317A47" w14:textId="7C7A08EB" w:rsidR="00695CAE" w:rsidRDefault="00695CAE" w:rsidP="00BC6ACF">
      <w:pPr>
        <w:pStyle w:val="NoSpacing"/>
        <w:rPr>
          <w:b/>
          <w:sz w:val="20"/>
          <w:szCs w:val="20"/>
        </w:rPr>
      </w:pPr>
      <w:r>
        <w:rPr>
          <w:b/>
          <w:sz w:val="20"/>
          <w:szCs w:val="20"/>
        </w:rPr>
        <w:tab/>
      </w:r>
      <w:r>
        <w:rPr>
          <w:b/>
          <w:sz w:val="20"/>
          <w:szCs w:val="20"/>
        </w:rPr>
        <w:tab/>
        <w:t>Reporting Student Conduct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567426">
        <w:rPr>
          <w:b/>
          <w:sz w:val="20"/>
          <w:szCs w:val="20"/>
        </w:rPr>
        <w:t>2</w:t>
      </w:r>
    </w:p>
    <w:p w14:paraId="4F2CC4C4" w14:textId="6C0284C1" w:rsidR="00695CAE" w:rsidRDefault="00695CAE" w:rsidP="00BC6ACF">
      <w:pPr>
        <w:pStyle w:val="NoSpacing"/>
        <w:rPr>
          <w:b/>
          <w:sz w:val="20"/>
          <w:szCs w:val="20"/>
        </w:rPr>
      </w:pPr>
      <w:r>
        <w:rPr>
          <w:b/>
          <w:sz w:val="20"/>
          <w:szCs w:val="20"/>
        </w:rPr>
        <w:tab/>
      </w:r>
      <w:r>
        <w:rPr>
          <w:b/>
          <w:sz w:val="20"/>
          <w:szCs w:val="20"/>
        </w:rPr>
        <w:tab/>
        <w:t>Withholding of Student Reports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567426">
        <w:rPr>
          <w:b/>
          <w:sz w:val="20"/>
          <w:szCs w:val="20"/>
        </w:rPr>
        <w:t>2</w:t>
      </w:r>
    </w:p>
    <w:p w14:paraId="03857E48" w14:textId="57399BA3" w:rsidR="00695CAE" w:rsidRDefault="00695CAE" w:rsidP="00BC6ACF">
      <w:pPr>
        <w:pStyle w:val="NoSpacing"/>
        <w:rPr>
          <w:b/>
          <w:sz w:val="20"/>
          <w:szCs w:val="20"/>
        </w:rPr>
      </w:pPr>
      <w:r>
        <w:rPr>
          <w:b/>
          <w:sz w:val="20"/>
          <w:szCs w:val="20"/>
        </w:rPr>
        <w:tab/>
        <w:t>Grading</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567426">
        <w:rPr>
          <w:b/>
          <w:sz w:val="20"/>
          <w:szCs w:val="20"/>
        </w:rPr>
        <w:t>3</w:t>
      </w:r>
    </w:p>
    <w:p w14:paraId="334A32ED" w14:textId="2BE9A4F0" w:rsidR="00695CAE" w:rsidRDefault="00876EB5" w:rsidP="00BC6ACF">
      <w:pPr>
        <w:pStyle w:val="NoSpacing"/>
        <w:rPr>
          <w:b/>
          <w:sz w:val="20"/>
          <w:szCs w:val="20"/>
        </w:rPr>
      </w:pPr>
      <w:r>
        <w:rPr>
          <w:b/>
          <w:sz w:val="20"/>
          <w:szCs w:val="20"/>
        </w:rPr>
        <w:tab/>
      </w:r>
      <w:r>
        <w:rPr>
          <w:b/>
          <w:sz w:val="20"/>
          <w:szCs w:val="20"/>
        </w:rPr>
        <w:tab/>
        <w:t>Grading Scale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567426">
        <w:rPr>
          <w:b/>
          <w:sz w:val="20"/>
          <w:szCs w:val="20"/>
        </w:rPr>
        <w:t>3</w:t>
      </w:r>
    </w:p>
    <w:p w14:paraId="40906C5D" w14:textId="0AEBE20B" w:rsidR="00695CAE" w:rsidRDefault="00695CAE" w:rsidP="00BC6ACF">
      <w:pPr>
        <w:pStyle w:val="NoSpacing"/>
        <w:rPr>
          <w:b/>
          <w:sz w:val="20"/>
          <w:szCs w:val="20"/>
        </w:rPr>
      </w:pPr>
      <w:r>
        <w:rPr>
          <w:b/>
          <w:sz w:val="20"/>
          <w:szCs w:val="20"/>
        </w:rPr>
        <w:tab/>
      </w:r>
      <w:r>
        <w:rPr>
          <w:b/>
          <w:sz w:val="20"/>
          <w:szCs w:val="20"/>
        </w:rPr>
        <w:tab/>
        <w:t>Failing or Incomplete Work</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876EB5">
        <w:rPr>
          <w:b/>
          <w:sz w:val="20"/>
          <w:szCs w:val="20"/>
        </w:rPr>
        <w:t>2</w:t>
      </w:r>
      <w:r w:rsidR="00567426">
        <w:rPr>
          <w:b/>
          <w:sz w:val="20"/>
          <w:szCs w:val="20"/>
        </w:rPr>
        <w:t>3</w:t>
      </w:r>
    </w:p>
    <w:p w14:paraId="7F9A0373" w14:textId="58B29735" w:rsidR="00695CAE" w:rsidRDefault="00695CAE" w:rsidP="00BC6ACF">
      <w:pPr>
        <w:pStyle w:val="NoSpacing"/>
        <w:rPr>
          <w:b/>
          <w:sz w:val="20"/>
          <w:szCs w:val="20"/>
        </w:rPr>
      </w:pPr>
      <w:r>
        <w:rPr>
          <w:b/>
          <w:sz w:val="20"/>
          <w:szCs w:val="20"/>
        </w:rPr>
        <w:tab/>
        <w:t>Testing and Guidance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84477D">
        <w:rPr>
          <w:b/>
          <w:sz w:val="20"/>
          <w:szCs w:val="20"/>
        </w:rPr>
        <w:t>4</w:t>
      </w:r>
    </w:p>
    <w:p w14:paraId="5283408C" w14:textId="285C677E" w:rsidR="005E3E9A" w:rsidRDefault="005E3E9A" w:rsidP="00BC6ACF">
      <w:pPr>
        <w:pStyle w:val="NoSpacing"/>
        <w:rPr>
          <w:b/>
          <w:sz w:val="20"/>
          <w:szCs w:val="20"/>
        </w:rPr>
      </w:pPr>
      <w:r>
        <w:rPr>
          <w:b/>
          <w:sz w:val="20"/>
          <w:szCs w:val="20"/>
        </w:rPr>
        <w:tab/>
      </w:r>
      <w:r w:rsidR="003D441B">
        <w:rPr>
          <w:b/>
          <w:sz w:val="20"/>
          <w:szCs w:val="20"/>
        </w:rPr>
        <w:t>Promotion and Retention</w:t>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r>
      <w:r w:rsidR="003D441B">
        <w:rPr>
          <w:b/>
          <w:sz w:val="20"/>
          <w:szCs w:val="20"/>
        </w:rPr>
        <w:tab/>
        <w:t>2</w:t>
      </w:r>
      <w:r w:rsidR="0084477D">
        <w:rPr>
          <w:b/>
          <w:sz w:val="20"/>
          <w:szCs w:val="20"/>
        </w:rPr>
        <w:t>4</w:t>
      </w:r>
    </w:p>
    <w:p w14:paraId="105018BF" w14:textId="67ACE444" w:rsidR="005E3E9A" w:rsidRDefault="003D441B" w:rsidP="00BC6ACF">
      <w:pPr>
        <w:pStyle w:val="NoSpacing"/>
        <w:rPr>
          <w:b/>
          <w:sz w:val="20"/>
          <w:szCs w:val="20"/>
        </w:rPr>
      </w:pPr>
      <w:r>
        <w:rPr>
          <w:b/>
          <w:sz w:val="20"/>
          <w:szCs w:val="20"/>
        </w:rPr>
        <w:tab/>
      </w:r>
      <w:r>
        <w:rPr>
          <w:b/>
          <w:sz w:val="20"/>
          <w:szCs w:val="20"/>
        </w:rPr>
        <w:tab/>
        <w:t>Promotion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84477D">
        <w:rPr>
          <w:b/>
          <w:sz w:val="20"/>
          <w:szCs w:val="20"/>
        </w:rPr>
        <w:t>4</w:t>
      </w:r>
    </w:p>
    <w:p w14:paraId="6BD221B7" w14:textId="05C743E5" w:rsidR="005E3E9A" w:rsidRDefault="003D441B" w:rsidP="00BC6ACF">
      <w:pPr>
        <w:pStyle w:val="NoSpacing"/>
        <w:rPr>
          <w:b/>
          <w:sz w:val="20"/>
          <w:szCs w:val="20"/>
        </w:rPr>
      </w:pPr>
      <w:r>
        <w:rPr>
          <w:b/>
          <w:sz w:val="20"/>
          <w:szCs w:val="20"/>
        </w:rPr>
        <w:tab/>
      </w:r>
      <w:r>
        <w:rPr>
          <w:b/>
          <w:sz w:val="20"/>
          <w:szCs w:val="20"/>
        </w:rPr>
        <w:tab/>
        <w:t>Retention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84477D">
        <w:rPr>
          <w:b/>
          <w:sz w:val="20"/>
          <w:szCs w:val="20"/>
        </w:rPr>
        <w:t>4</w:t>
      </w:r>
    </w:p>
    <w:p w14:paraId="77644A82" w14:textId="1969F909" w:rsidR="00695CAE" w:rsidRDefault="00695CAE" w:rsidP="00BC6ACF">
      <w:pPr>
        <w:pStyle w:val="NoSpacing"/>
        <w:rPr>
          <w:b/>
          <w:sz w:val="20"/>
          <w:szCs w:val="20"/>
        </w:rPr>
      </w:pPr>
      <w:r>
        <w:rPr>
          <w:b/>
          <w:sz w:val="20"/>
          <w:szCs w:val="20"/>
        </w:rPr>
        <w:tab/>
        <w:t>Library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3D441B">
        <w:rPr>
          <w:b/>
          <w:sz w:val="20"/>
          <w:szCs w:val="20"/>
        </w:rPr>
        <w:t>2</w:t>
      </w:r>
      <w:r w:rsidR="0084477D">
        <w:rPr>
          <w:b/>
          <w:sz w:val="20"/>
          <w:szCs w:val="20"/>
        </w:rPr>
        <w:t>4</w:t>
      </w:r>
    </w:p>
    <w:p w14:paraId="5D8B661E" w14:textId="00346A1C" w:rsidR="00695CAE" w:rsidRDefault="003D441B" w:rsidP="00BC6ACF">
      <w:pPr>
        <w:pStyle w:val="NoSpacing"/>
        <w:rPr>
          <w:b/>
          <w:sz w:val="20"/>
          <w:szCs w:val="20"/>
        </w:rPr>
      </w:pPr>
      <w:r>
        <w:rPr>
          <w:b/>
          <w:sz w:val="20"/>
          <w:szCs w:val="20"/>
        </w:rPr>
        <w:tab/>
        <w:t>Textbooks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84477D">
        <w:rPr>
          <w:b/>
          <w:sz w:val="20"/>
          <w:szCs w:val="20"/>
        </w:rPr>
        <w:t>4</w:t>
      </w:r>
    </w:p>
    <w:p w14:paraId="47D987B5" w14:textId="6B110B9D" w:rsidR="005E3E9A" w:rsidRDefault="005E3E9A" w:rsidP="00BC6ACF">
      <w:pPr>
        <w:pStyle w:val="NoSpacing"/>
        <w:rPr>
          <w:b/>
          <w:sz w:val="20"/>
          <w:szCs w:val="20"/>
        </w:rPr>
      </w:pPr>
      <w:r>
        <w:rPr>
          <w:b/>
          <w:sz w:val="20"/>
          <w:szCs w:val="20"/>
        </w:rPr>
        <w:tab/>
        <w:t>Recess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D21BF4">
        <w:rPr>
          <w:b/>
          <w:sz w:val="20"/>
          <w:szCs w:val="20"/>
        </w:rPr>
        <w:t>5</w:t>
      </w:r>
    </w:p>
    <w:p w14:paraId="7F37F96D" w14:textId="74AB5AE2" w:rsidR="00695CAE" w:rsidRDefault="004E52DA" w:rsidP="00BC6ACF">
      <w:pPr>
        <w:pStyle w:val="NoSpacing"/>
        <w:rPr>
          <w:b/>
          <w:sz w:val="20"/>
          <w:szCs w:val="20"/>
        </w:rPr>
      </w:pPr>
      <w:r>
        <w:rPr>
          <w:b/>
          <w:sz w:val="20"/>
          <w:szCs w:val="20"/>
        </w:rPr>
        <w:tab/>
      </w:r>
      <w:r>
        <w:rPr>
          <w:b/>
          <w:sz w:val="20"/>
          <w:szCs w:val="20"/>
        </w:rPr>
        <w:tab/>
        <w:t>General Rules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2365B1">
        <w:rPr>
          <w:b/>
          <w:sz w:val="20"/>
          <w:szCs w:val="20"/>
        </w:rPr>
        <w:t>5</w:t>
      </w:r>
    </w:p>
    <w:p w14:paraId="2E8DFA6F" w14:textId="77777777" w:rsidR="002365B1" w:rsidRDefault="002365B1" w:rsidP="00BC6ACF">
      <w:pPr>
        <w:pStyle w:val="NoSpacing"/>
        <w:rPr>
          <w:b/>
          <w:sz w:val="20"/>
          <w:szCs w:val="20"/>
        </w:rPr>
      </w:pPr>
    </w:p>
    <w:p w14:paraId="3870879F" w14:textId="77777777" w:rsidR="002365B1" w:rsidRDefault="002365B1" w:rsidP="00BC6ACF">
      <w:pPr>
        <w:pStyle w:val="NoSpacing"/>
        <w:rPr>
          <w:b/>
          <w:sz w:val="20"/>
          <w:szCs w:val="20"/>
        </w:rPr>
      </w:pPr>
    </w:p>
    <w:p w14:paraId="2168C02A" w14:textId="753BB1A2" w:rsidR="00695CAE" w:rsidRDefault="007658E7" w:rsidP="00BC6ACF">
      <w:pPr>
        <w:pStyle w:val="NoSpacing"/>
        <w:rPr>
          <w:b/>
          <w:sz w:val="20"/>
          <w:szCs w:val="20"/>
        </w:rPr>
      </w:pPr>
      <w:r w:rsidRPr="007F047F">
        <w:rPr>
          <w:b/>
          <w:sz w:val="20"/>
          <w:szCs w:val="20"/>
          <w:highlight w:val="lightGray"/>
        </w:rPr>
        <w:lastRenderedPageBreak/>
        <w:t>Special Programs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t>2</w:t>
      </w:r>
      <w:r w:rsidR="002365B1" w:rsidRPr="002365B1">
        <w:rPr>
          <w:b/>
          <w:sz w:val="20"/>
          <w:szCs w:val="20"/>
          <w:shd w:val="clear" w:color="auto" w:fill="D9D9D9" w:themeFill="background1" w:themeFillShade="D9"/>
        </w:rPr>
        <w:t>5</w:t>
      </w:r>
    </w:p>
    <w:p w14:paraId="4AA0BE95" w14:textId="22E7E449" w:rsidR="00695CAE" w:rsidRDefault="00695CAE" w:rsidP="00BC6ACF">
      <w:pPr>
        <w:pStyle w:val="NoSpacing"/>
        <w:rPr>
          <w:b/>
          <w:sz w:val="20"/>
          <w:szCs w:val="20"/>
        </w:rPr>
      </w:pPr>
      <w:r>
        <w:rPr>
          <w:b/>
          <w:sz w:val="20"/>
          <w:szCs w:val="20"/>
        </w:rPr>
        <w:tab/>
        <w:t>S.A.G.E.</w:t>
      </w:r>
      <w:r w:rsidR="00886ED0">
        <w:rPr>
          <w:b/>
          <w:sz w:val="20"/>
          <w:szCs w:val="20"/>
        </w:rPr>
        <w:t xml:space="preserve"> (Sullivan Area Gifted Education)</w:t>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t>2</w:t>
      </w:r>
      <w:r w:rsidR="009B0BE2">
        <w:rPr>
          <w:b/>
          <w:sz w:val="20"/>
          <w:szCs w:val="20"/>
        </w:rPr>
        <w:t>5</w:t>
      </w:r>
    </w:p>
    <w:p w14:paraId="13BC443B" w14:textId="30E4CF52" w:rsidR="00695CAE" w:rsidRDefault="00695CAE" w:rsidP="00BC6ACF">
      <w:pPr>
        <w:pStyle w:val="NoSpacing"/>
        <w:rPr>
          <w:b/>
          <w:sz w:val="20"/>
          <w:szCs w:val="20"/>
        </w:rPr>
      </w:pPr>
      <w:r>
        <w:rPr>
          <w:b/>
          <w:sz w:val="20"/>
          <w:szCs w:val="20"/>
        </w:rPr>
        <w:tab/>
        <w:t>Title I</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9B0BE2">
        <w:rPr>
          <w:b/>
          <w:sz w:val="20"/>
          <w:szCs w:val="20"/>
        </w:rPr>
        <w:t>5</w:t>
      </w:r>
    </w:p>
    <w:p w14:paraId="389246B4" w14:textId="6ED2BD17" w:rsidR="00695CAE" w:rsidRDefault="00695CAE" w:rsidP="00BC6ACF">
      <w:pPr>
        <w:pStyle w:val="NoSpacing"/>
        <w:rPr>
          <w:b/>
          <w:sz w:val="20"/>
          <w:szCs w:val="20"/>
        </w:rPr>
      </w:pPr>
      <w:r>
        <w:rPr>
          <w:b/>
          <w:sz w:val="20"/>
          <w:szCs w:val="20"/>
        </w:rPr>
        <w:tab/>
        <w:t>Students with Special Needs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9B0BE2">
        <w:rPr>
          <w:b/>
          <w:sz w:val="20"/>
          <w:szCs w:val="20"/>
        </w:rPr>
        <w:t>5</w:t>
      </w:r>
    </w:p>
    <w:p w14:paraId="5EAF34DD" w14:textId="688E42AB" w:rsidR="00695CAE" w:rsidRDefault="00695CAE" w:rsidP="00BC6ACF">
      <w:pPr>
        <w:pStyle w:val="NoSpacing"/>
        <w:rPr>
          <w:b/>
          <w:sz w:val="20"/>
          <w:szCs w:val="20"/>
        </w:rPr>
      </w:pPr>
      <w:r w:rsidRPr="007F047F">
        <w:rPr>
          <w:b/>
          <w:sz w:val="20"/>
          <w:szCs w:val="20"/>
          <w:highlight w:val="lightGray"/>
        </w:rPr>
        <w:t xml:space="preserve">Religious Education and </w:t>
      </w:r>
      <w:r w:rsidR="005E3E9A" w:rsidRPr="007F047F">
        <w:rPr>
          <w:b/>
          <w:sz w:val="20"/>
          <w:szCs w:val="20"/>
          <w:highlight w:val="lightGray"/>
        </w:rPr>
        <w:t>Spiritual Growth</w:t>
      </w:r>
      <w:r w:rsidR="005E3E9A"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9B0BE2" w:rsidRPr="009B0BE2">
        <w:rPr>
          <w:b/>
          <w:sz w:val="20"/>
          <w:szCs w:val="20"/>
          <w:shd w:val="clear" w:color="auto" w:fill="D9D9D9" w:themeFill="background1" w:themeFillShade="D9"/>
        </w:rPr>
        <w:t>26-27</w:t>
      </w:r>
    </w:p>
    <w:p w14:paraId="028BFB73" w14:textId="0FC619E8" w:rsidR="00695CAE" w:rsidRDefault="007658E7" w:rsidP="00BC6ACF">
      <w:pPr>
        <w:pStyle w:val="NoSpacing"/>
        <w:rPr>
          <w:b/>
          <w:sz w:val="20"/>
          <w:szCs w:val="20"/>
        </w:rPr>
      </w:pPr>
      <w:r>
        <w:rPr>
          <w:b/>
          <w:sz w:val="20"/>
          <w:szCs w:val="20"/>
        </w:rPr>
        <w:tab/>
        <w:t>Chastity Education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2</w:t>
      </w:r>
      <w:r w:rsidR="009B0BE2">
        <w:rPr>
          <w:b/>
          <w:sz w:val="20"/>
          <w:szCs w:val="20"/>
        </w:rPr>
        <w:t>6</w:t>
      </w:r>
    </w:p>
    <w:p w14:paraId="4F3A133D" w14:textId="3DEB27D5" w:rsidR="00695CAE" w:rsidRDefault="00695CAE" w:rsidP="00BC6ACF">
      <w:pPr>
        <w:pStyle w:val="NoSpacing"/>
        <w:rPr>
          <w:b/>
          <w:sz w:val="20"/>
          <w:szCs w:val="20"/>
        </w:rPr>
      </w:pPr>
      <w:r>
        <w:rPr>
          <w:b/>
          <w:sz w:val="20"/>
          <w:szCs w:val="20"/>
        </w:rPr>
        <w:tab/>
      </w:r>
      <w:r w:rsidR="005E3E9A">
        <w:rPr>
          <w:b/>
          <w:sz w:val="20"/>
          <w:szCs w:val="20"/>
        </w:rPr>
        <w:t>Religious Services</w:t>
      </w:r>
      <w:r w:rsidR="005E3E9A">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6B0439">
        <w:rPr>
          <w:b/>
          <w:sz w:val="20"/>
          <w:szCs w:val="20"/>
        </w:rPr>
        <w:t>26</w:t>
      </w:r>
    </w:p>
    <w:p w14:paraId="0200E84D" w14:textId="73268E34" w:rsidR="00695CAE" w:rsidRDefault="00695CAE" w:rsidP="00BC6ACF">
      <w:pPr>
        <w:pStyle w:val="NoSpacing"/>
        <w:rPr>
          <w:b/>
          <w:sz w:val="20"/>
          <w:szCs w:val="20"/>
        </w:rPr>
      </w:pPr>
      <w:r>
        <w:rPr>
          <w:b/>
          <w:sz w:val="20"/>
          <w:szCs w:val="20"/>
        </w:rPr>
        <w:tab/>
        <w:t>Sacraments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6B0439">
        <w:rPr>
          <w:b/>
          <w:sz w:val="20"/>
          <w:szCs w:val="20"/>
        </w:rPr>
        <w:t>26</w:t>
      </w:r>
    </w:p>
    <w:p w14:paraId="77DC93FB" w14:textId="6CD057AB" w:rsidR="00695CAE" w:rsidRDefault="00695CAE" w:rsidP="00BC6ACF">
      <w:pPr>
        <w:pStyle w:val="NoSpacing"/>
        <w:rPr>
          <w:b/>
          <w:sz w:val="20"/>
          <w:szCs w:val="20"/>
        </w:rPr>
      </w:pPr>
      <w:r>
        <w:rPr>
          <w:b/>
          <w:sz w:val="20"/>
          <w:szCs w:val="20"/>
        </w:rPr>
        <w:tab/>
        <w:t>Service Projects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6B0439">
        <w:rPr>
          <w:b/>
          <w:sz w:val="20"/>
          <w:szCs w:val="20"/>
        </w:rPr>
        <w:t>27</w:t>
      </w:r>
    </w:p>
    <w:p w14:paraId="6426055C" w14:textId="2A7B19DB" w:rsidR="00695CAE" w:rsidRDefault="00404AB8" w:rsidP="00BC6ACF">
      <w:pPr>
        <w:pStyle w:val="NoSpacing"/>
        <w:rPr>
          <w:b/>
          <w:sz w:val="20"/>
          <w:szCs w:val="20"/>
        </w:rPr>
      </w:pPr>
      <w:r w:rsidRPr="007F047F">
        <w:rPr>
          <w:b/>
          <w:sz w:val="20"/>
          <w:szCs w:val="20"/>
          <w:highlight w:val="lightGray"/>
        </w:rPr>
        <w:t>Conduct</w:t>
      </w:r>
      <w:r w:rsidRPr="007F047F">
        <w:rPr>
          <w:b/>
          <w:sz w:val="20"/>
          <w:szCs w:val="20"/>
          <w:highlight w:val="lightGray"/>
        </w:rPr>
        <w:tab/>
      </w:r>
      <w:r w:rsidRPr="007F047F">
        <w:rPr>
          <w:b/>
          <w:sz w:val="20"/>
          <w:szCs w:val="20"/>
          <w:highlight w:val="lightGray"/>
        </w:rPr>
        <w:tab/>
      </w:r>
      <w:r w:rsidR="007658E7" w:rsidRPr="007F047F">
        <w:rPr>
          <w:b/>
          <w:sz w:val="20"/>
          <w:szCs w:val="20"/>
          <w:highlight w:val="lightGray"/>
        </w:rPr>
        <w:tab/>
      </w:r>
      <w:r w:rsidR="007658E7" w:rsidRPr="007F047F">
        <w:rPr>
          <w:b/>
          <w:sz w:val="20"/>
          <w:szCs w:val="20"/>
          <w:highlight w:val="lightGray"/>
        </w:rPr>
        <w:tab/>
      </w:r>
      <w:r w:rsidR="007658E7" w:rsidRPr="007F047F">
        <w:rPr>
          <w:b/>
          <w:sz w:val="20"/>
          <w:szCs w:val="20"/>
          <w:highlight w:val="lightGray"/>
        </w:rPr>
        <w:tab/>
      </w:r>
      <w:r w:rsidR="007658E7" w:rsidRPr="007F047F">
        <w:rPr>
          <w:b/>
          <w:sz w:val="20"/>
          <w:szCs w:val="20"/>
          <w:highlight w:val="lightGray"/>
        </w:rPr>
        <w:tab/>
      </w:r>
      <w:r w:rsidR="007658E7" w:rsidRPr="007F047F">
        <w:rPr>
          <w:b/>
          <w:sz w:val="20"/>
          <w:szCs w:val="20"/>
          <w:highlight w:val="lightGray"/>
        </w:rPr>
        <w:tab/>
      </w:r>
      <w:r w:rsidR="007658E7" w:rsidRPr="007F047F">
        <w:rPr>
          <w:b/>
          <w:sz w:val="20"/>
          <w:szCs w:val="20"/>
          <w:highlight w:val="lightGray"/>
        </w:rPr>
        <w:tab/>
      </w:r>
      <w:r w:rsidR="007658E7" w:rsidRPr="007F047F">
        <w:rPr>
          <w:b/>
          <w:sz w:val="20"/>
          <w:szCs w:val="20"/>
          <w:highlight w:val="lightGray"/>
        </w:rPr>
        <w:tab/>
      </w:r>
      <w:r w:rsidR="007658E7" w:rsidRPr="007F047F">
        <w:rPr>
          <w:b/>
          <w:sz w:val="20"/>
          <w:szCs w:val="20"/>
          <w:highlight w:val="lightGray"/>
        </w:rPr>
        <w:tab/>
      </w:r>
      <w:r w:rsidR="006B0439" w:rsidRPr="006B0439">
        <w:rPr>
          <w:b/>
          <w:sz w:val="20"/>
          <w:szCs w:val="20"/>
          <w:shd w:val="clear" w:color="auto" w:fill="D9D9D9" w:themeFill="background1" w:themeFillShade="D9"/>
        </w:rPr>
        <w:t>27-31</w:t>
      </w:r>
    </w:p>
    <w:p w14:paraId="21A89109" w14:textId="300BECC3" w:rsidR="00404AB8" w:rsidRDefault="00404AB8" w:rsidP="00BC6ACF">
      <w:pPr>
        <w:pStyle w:val="NoSpacing"/>
        <w:rPr>
          <w:b/>
          <w:sz w:val="20"/>
          <w:szCs w:val="20"/>
        </w:rPr>
      </w:pPr>
      <w:r>
        <w:rPr>
          <w:b/>
          <w:sz w:val="20"/>
          <w:szCs w:val="20"/>
        </w:rPr>
        <w:tab/>
        <w:t>School</w:t>
      </w:r>
      <w:r w:rsidR="007658E7">
        <w:rPr>
          <w:b/>
          <w:sz w:val="20"/>
          <w:szCs w:val="20"/>
        </w:rPr>
        <w:t xml:space="preserve"> Wide Discipline Policy</w:t>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6B0439">
        <w:rPr>
          <w:b/>
          <w:sz w:val="20"/>
          <w:szCs w:val="20"/>
        </w:rPr>
        <w:t>28</w:t>
      </w:r>
      <w:r>
        <w:rPr>
          <w:b/>
          <w:sz w:val="20"/>
          <w:szCs w:val="20"/>
        </w:rPr>
        <w:tab/>
      </w:r>
      <w:r>
        <w:rPr>
          <w:b/>
          <w:sz w:val="20"/>
          <w:szCs w:val="20"/>
        </w:rPr>
        <w:tab/>
      </w:r>
    </w:p>
    <w:p w14:paraId="5AD0CE59" w14:textId="22E21892" w:rsidR="00404AB8" w:rsidRDefault="00404AB8" w:rsidP="00BC6ACF">
      <w:pPr>
        <w:pStyle w:val="NoSpacing"/>
        <w:rPr>
          <w:b/>
          <w:sz w:val="20"/>
          <w:szCs w:val="20"/>
        </w:rPr>
      </w:pPr>
      <w:r>
        <w:rPr>
          <w:b/>
          <w:sz w:val="20"/>
          <w:szCs w:val="20"/>
        </w:rPr>
        <w:tab/>
        <w:t>Clas</w:t>
      </w:r>
      <w:r w:rsidR="007658E7">
        <w:rPr>
          <w:b/>
          <w:sz w:val="20"/>
          <w:szCs w:val="20"/>
        </w:rPr>
        <w:t>sroom Discipline Policy</w:t>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E77FB0">
        <w:rPr>
          <w:b/>
          <w:sz w:val="20"/>
          <w:szCs w:val="20"/>
        </w:rPr>
        <w:t>28</w:t>
      </w:r>
    </w:p>
    <w:p w14:paraId="1789227F" w14:textId="1387F361" w:rsidR="00404AB8" w:rsidRDefault="00404AB8" w:rsidP="00BC6ACF">
      <w:pPr>
        <w:pStyle w:val="NoSpacing"/>
        <w:rPr>
          <w:b/>
          <w:sz w:val="20"/>
          <w:szCs w:val="20"/>
        </w:rPr>
      </w:pPr>
      <w:r>
        <w:rPr>
          <w:b/>
          <w:sz w:val="20"/>
          <w:szCs w:val="20"/>
        </w:rPr>
        <w:tab/>
        <w:t>Classroom Rewards Policy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E77FB0">
        <w:rPr>
          <w:b/>
          <w:sz w:val="20"/>
          <w:szCs w:val="20"/>
        </w:rPr>
        <w:t>29</w:t>
      </w:r>
    </w:p>
    <w:p w14:paraId="02FD26C6" w14:textId="0B27097B" w:rsidR="00404AB8" w:rsidRDefault="00404AB8" w:rsidP="00BC6ACF">
      <w:pPr>
        <w:pStyle w:val="NoSpacing"/>
        <w:rPr>
          <w:b/>
          <w:sz w:val="20"/>
          <w:szCs w:val="20"/>
        </w:rPr>
      </w:pPr>
      <w:r>
        <w:rPr>
          <w:b/>
          <w:sz w:val="20"/>
          <w:szCs w:val="20"/>
        </w:rPr>
        <w:tab/>
        <w:t>Sportsmanship</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E77FB0">
        <w:rPr>
          <w:b/>
          <w:sz w:val="20"/>
          <w:szCs w:val="20"/>
        </w:rPr>
        <w:t>29</w:t>
      </w:r>
    </w:p>
    <w:p w14:paraId="44C53C17" w14:textId="40F847F4" w:rsidR="00404AB8" w:rsidRDefault="00404AB8" w:rsidP="00BC6ACF">
      <w:pPr>
        <w:pStyle w:val="NoSpacing"/>
        <w:rPr>
          <w:b/>
          <w:sz w:val="20"/>
          <w:szCs w:val="20"/>
        </w:rPr>
      </w:pPr>
      <w:r>
        <w:rPr>
          <w:b/>
          <w:sz w:val="20"/>
          <w:szCs w:val="20"/>
        </w:rPr>
        <w:tab/>
        <w:t>Severe Misbehavior</w:t>
      </w:r>
      <w:r w:rsidR="00886ED0">
        <w:rPr>
          <w:b/>
          <w:sz w:val="20"/>
          <w:szCs w:val="20"/>
        </w:rPr>
        <w:t xml:space="preserve"> Policy</w:t>
      </w:r>
      <w:r w:rsidR="00886ED0">
        <w:rPr>
          <w:b/>
          <w:sz w:val="20"/>
          <w:szCs w:val="20"/>
        </w:rPr>
        <w:tab/>
      </w:r>
      <w:r w:rsidR="00886ED0">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E77FB0">
        <w:rPr>
          <w:b/>
          <w:sz w:val="20"/>
          <w:szCs w:val="20"/>
        </w:rPr>
        <w:t>29</w:t>
      </w:r>
    </w:p>
    <w:p w14:paraId="5D9F271B" w14:textId="3FBAF77C" w:rsidR="00404AB8" w:rsidRDefault="00404AB8" w:rsidP="00BC6ACF">
      <w:pPr>
        <w:pStyle w:val="NoSpacing"/>
        <w:rPr>
          <w:b/>
          <w:sz w:val="20"/>
          <w:szCs w:val="20"/>
        </w:rPr>
      </w:pPr>
      <w:r>
        <w:rPr>
          <w:b/>
          <w:sz w:val="20"/>
          <w:szCs w:val="20"/>
        </w:rPr>
        <w:tab/>
        <w:t>Violence and</w:t>
      </w:r>
      <w:r w:rsidR="00886ED0">
        <w:rPr>
          <w:b/>
          <w:sz w:val="20"/>
          <w:szCs w:val="20"/>
        </w:rPr>
        <w:t xml:space="preserve"> the Threat of Violence</w:t>
      </w:r>
      <w:r w:rsidR="00886ED0">
        <w:rPr>
          <w:b/>
          <w:sz w:val="20"/>
          <w:szCs w:val="20"/>
        </w:rPr>
        <w:tab/>
      </w:r>
      <w:r w:rsidR="00886ED0">
        <w:rPr>
          <w:b/>
          <w:sz w:val="20"/>
          <w:szCs w:val="20"/>
        </w:rPr>
        <w:tab/>
      </w:r>
      <w:r w:rsidR="00886ED0">
        <w:rPr>
          <w:b/>
          <w:sz w:val="20"/>
          <w:szCs w:val="20"/>
        </w:rPr>
        <w:tab/>
      </w:r>
      <w:r w:rsidR="00886ED0">
        <w:rPr>
          <w:b/>
          <w:sz w:val="20"/>
          <w:szCs w:val="20"/>
        </w:rPr>
        <w:tab/>
      </w:r>
      <w:r>
        <w:rPr>
          <w:b/>
          <w:sz w:val="20"/>
          <w:szCs w:val="20"/>
        </w:rPr>
        <w:tab/>
      </w:r>
      <w:r>
        <w:rPr>
          <w:b/>
          <w:sz w:val="20"/>
          <w:szCs w:val="20"/>
        </w:rPr>
        <w:tab/>
      </w:r>
      <w:r w:rsidR="00E77FB0">
        <w:rPr>
          <w:b/>
          <w:sz w:val="20"/>
          <w:szCs w:val="20"/>
        </w:rPr>
        <w:t>29-30</w:t>
      </w:r>
    </w:p>
    <w:p w14:paraId="3DAC251A" w14:textId="7CB2A883" w:rsidR="00404AB8" w:rsidRDefault="00404AB8" w:rsidP="00BC6ACF">
      <w:pPr>
        <w:pStyle w:val="NoSpacing"/>
        <w:rPr>
          <w:b/>
          <w:sz w:val="20"/>
          <w:szCs w:val="20"/>
        </w:rPr>
      </w:pPr>
      <w:r>
        <w:rPr>
          <w:b/>
          <w:sz w:val="20"/>
          <w:szCs w:val="20"/>
        </w:rPr>
        <w:tab/>
        <w:t>Weapons Prohibition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3</w:t>
      </w:r>
      <w:r w:rsidR="00E77FB0">
        <w:rPr>
          <w:b/>
          <w:sz w:val="20"/>
          <w:szCs w:val="20"/>
        </w:rPr>
        <w:t>0</w:t>
      </w:r>
    </w:p>
    <w:p w14:paraId="10183EAC" w14:textId="4A2EB61F" w:rsidR="00404AB8" w:rsidRDefault="00404AB8" w:rsidP="00BC6ACF">
      <w:pPr>
        <w:pStyle w:val="NoSpacing"/>
        <w:rPr>
          <w:b/>
          <w:sz w:val="20"/>
          <w:szCs w:val="20"/>
        </w:rPr>
      </w:pPr>
      <w:r>
        <w:rPr>
          <w:b/>
          <w:sz w:val="20"/>
          <w:szCs w:val="20"/>
        </w:rPr>
        <w:tab/>
        <w:t>Harassment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3</w:t>
      </w:r>
      <w:r w:rsidR="005061CB">
        <w:rPr>
          <w:b/>
          <w:sz w:val="20"/>
          <w:szCs w:val="20"/>
        </w:rPr>
        <w:t>0-31</w:t>
      </w:r>
    </w:p>
    <w:p w14:paraId="0D29195D" w14:textId="0BEC8722" w:rsidR="00404AB8" w:rsidRDefault="00404AB8" w:rsidP="00BC6ACF">
      <w:pPr>
        <w:pStyle w:val="NoSpacing"/>
        <w:rPr>
          <w:b/>
          <w:sz w:val="20"/>
          <w:szCs w:val="20"/>
        </w:rPr>
      </w:pPr>
      <w:r>
        <w:rPr>
          <w:b/>
          <w:sz w:val="20"/>
          <w:szCs w:val="20"/>
        </w:rPr>
        <w:tab/>
        <w:t>Suspension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3</w:t>
      </w:r>
      <w:r w:rsidR="005061CB">
        <w:rPr>
          <w:b/>
          <w:sz w:val="20"/>
          <w:szCs w:val="20"/>
        </w:rPr>
        <w:t>1</w:t>
      </w:r>
    </w:p>
    <w:p w14:paraId="7CBEC632" w14:textId="4837EAEE" w:rsidR="00404AB8" w:rsidRDefault="00404AB8" w:rsidP="00BC6ACF">
      <w:pPr>
        <w:pStyle w:val="NoSpacing"/>
        <w:rPr>
          <w:b/>
          <w:sz w:val="20"/>
          <w:szCs w:val="20"/>
        </w:rPr>
      </w:pPr>
      <w:r>
        <w:rPr>
          <w:b/>
          <w:sz w:val="20"/>
          <w:szCs w:val="20"/>
        </w:rPr>
        <w:tab/>
        <w:t>Probation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E3E9A">
        <w:rPr>
          <w:b/>
          <w:sz w:val="20"/>
          <w:szCs w:val="20"/>
        </w:rPr>
        <w:t>3</w:t>
      </w:r>
      <w:r w:rsidR="005061CB">
        <w:rPr>
          <w:b/>
          <w:sz w:val="20"/>
          <w:szCs w:val="20"/>
        </w:rPr>
        <w:t>1</w:t>
      </w:r>
    </w:p>
    <w:p w14:paraId="3DC65BF5" w14:textId="006D0A07" w:rsidR="00404AB8" w:rsidRDefault="00404AB8" w:rsidP="00BC6ACF">
      <w:pPr>
        <w:pStyle w:val="NoSpacing"/>
        <w:rPr>
          <w:b/>
          <w:sz w:val="20"/>
          <w:szCs w:val="20"/>
        </w:rPr>
      </w:pPr>
      <w:r>
        <w:rPr>
          <w:b/>
          <w:sz w:val="20"/>
          <w:szCs w:val="20"/>
        </w:rPr>
        <w:tab/>
        <w:t>Withdrawal for Cause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061CB">
        <w:rPr>
          <w:b/>
          <w:sz w:val="20"/>
          <w:szCs w:val="20"/>
        </w:rPr>
        <w:t>31</w:t>
      </w:r>
    </w:p>
    <w:p w14:paraId="7DC2A024" w14:textId="53423BF5" w:rsidR="00404AB8" w:rsidRDefault="00404AB8" w:rsidP="00BC6ACF">
      <w:pPr>
        <w:pStyle w:val="NoSpacing"/>
        <w:rPr>
          <w:b/>
          <w:sz w:val="20"/>
          <w:szCs w:val="20"/>
        </w:rPr>
      </w:pPr>
      <w:r w:rsidRPr="007F047F">
        <w:rPr>
          <w:b/>
          <w:sz w:val="20"/>
          <w:szCs w:val="20"/>
          <w:highlight w:val="lightGray"/>
        </w:rPr>
        <w:t>Extracurricular Activities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5061CB" w:rsidRPr="005061CB">
        <w:rPr>
          <w:b/>
          <w:sz w:val="20"/>
          <w:szCs w:val="20"/>
          <w:shd w:val="clear" w:color="auto" w:fill="D9D9D9" w:themeFill="background1" w:themeFillShade="D9"/>
        </w:rPr>
        <w:t>31-32</w:t>
      </w:r>
    </w:p>
    <w:p w14:paraId="2E8672A0" w14:textId="31613673" w:rsidR="00404AB8" w:rsidRDefault="00404AB8" w:rsidP="00BC6ACF">
      <w:pPr>
        <w:pStyle w:val="NoSpacing"/>
        <w:rPr>
          <w:b/>
          <w:sz w:val="20"/>
          <w:szCs w:val="20"/>
        </w:rPr>
      </w:pPr>
      <w:r>
        <w:rPr>
          <w:b/>
          <w:sz w:val="20"/>
          <w:szCs w:val="20"/>
        </w:rPr>
        <w:tab/>
        <w:t>Student Council</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3</w:t>
      </w:r>
      <w:r w:rsidR="005061CB">
        <w:rPr>
          <w:b/>
          <w:sz w:val="20"/>
          <w:szCs w:val="20"/>
        </w:rPr>
        <w:t>1-32</w:t>
      </w:r>
    </w:p>
    <w:p w14:paraId="76E82D2D" w14:textId="6425BC8C" w:rsidR="00404AB8" w:rsidRDefault="00404AB8" w:rsidP="00BC6ACF">
      <w:pPr>
        <w:pStyle w:val="NoSpacing"/>
        <w:rPr>
          <w:b/>
          <w:sz w:val="20"/>
          <w:szCs w:val="20"/>
        </w:rPr>
      </w:pPr>
      <w:r>
        <w:rPr>
          <w:b/>
          <w:sz w:val="20"/>
          <w:szCs w:val="20"/>
        </w:rPr>
        <w:tab/>
        <w:t>Speech Club</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3</w:t>
      </w:r>
      <w:r w:rsidR="00EB0B02">
        <w:rPr>
          <w:b/>
          <w:sz w:val="20"/>
          <w:szCs w:val="20"/>
        </w:rPr>
        <w:t>2</w:t>
      </w:r>
    </w:p>
    <w:p w14:paraId="441A1B5F" w14:textId="3E02BCF1" w:rsidR="00404AB8" w:rsidRDefault="00404AB8" w:rsidP="00BC6ACF">
      <w:pPr>
        <w:pStyle w:val="NoSpacing"/>
        <w:rPr>
          <w:b/>
          <w:sz w:val="20"/>
          <w:szCs w:val="20"/>
        </w:rPr>
      </w:pPr>
      <w:r>
        <w:rPr>
          <w:b/>
          <w:sz w:val="20"/>
          <w:szCs w:val="20"/>
        </w:rPr>
        <w:tab/>
        <w:t>Safety Patrol</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E3E9A">
        <w:rPr>
          <w:b/>
          <w:sz w:val="20"/>
          <w:szCs w:val="20"/>
        </w:rPr>
        <w:t>3</w:t>
      </w:r>
      <w:r w:rsidR="00EB0B02">
        <w:rPr>
          <w:b/>
          <w:sz w:val="20"/>
          <w:szCs w:val="20"/>
        </w:rPr>
        <w:t>2</w:t>
      </w:r>
    </w:p>
    <w:p w14:paraId="3898E773" w14:textId="36E08343" w:rsidR="00404AB8" w:rsidRDefault="00404AB8" w:rsidP="00BC6ACF">
      <w:pPr>
        <w:pStyle w:val="NoSpacing"/>
        <w:rPr>
          <w:b/>
          <w:sz w:val="20"/>
          <w:szCs w:val="20"/>
        </w:rPr>
      </w:pPr>
      <w:r>
        <w:rPr>
          <w:b/>
          <w:sz w:val="20"/>
          <w:szCs w:val="20"/>
        </w:rPr>
        <w:tab/>
        <w:t>Student Publications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3</w:t>
      </w:r>
      <w:r w:rsidR="00EB0B02">
        <w:rPr>
          <w:b/>
          <w:sz w:val="20"/>
          <w:szCs w:val="20"/>
        </w:rPr>
        <w:t>2</w:t>
      </w:r>
    </w:p>
    <w:p w14:paraId="5CF3FBBF" w14:textId="6CF25D1A" w:rsidR="00404AB8" w:rsidRDefault="00404AB8" w:rsidP="00BC6ACF">
      <w:pPr>
        <w:pStyle w:val="NoSpacing"/>
        <w:rPr>
          <w:b/>
          <w:sz w:val="20"/>
          <w:szCs w:val="20"/>
        </w:rPr>
      </w:pPr>
      <w:r>
        <w:rPr>
          <w:b/>
          <w:sz w:val="20"/>
          <w:szCs w:val="20"/>
        </w:rPr>
        <w:tab/>
        <w:t>Sports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3</w:t>
      </w:r>
      <w:r w:rsidR="00EB0B02">
        <w:rPr>
          <w:b/>
          <w:sz w:val="20"/>
          <w:szCs w:val="20"/>
        </w:rPr>
        <w:t>2</w:t>
      </w:r>
    </w:p>
    <w:p w14:paraId="170DA77B" w14:textId="4EE1A08D" w:rsidR="00404AB8" w:rsidRDefault="00404AB8" w:rsidP="00BC6ACF">
      <w:pPr>
        <w:pStyle w:val="NoSpacing"/>
        <w:rPr>
          <w:b/>
          <w:sz w:val="20"/>
          <w:szCs w:val="20"/>
        </w:rPr>
      </w:pPr>
      <w:r>
        <w:rPr>
          <w:b/>
          <w:sz w:val="20"/>
          <w:szCs w:val="20"/>
        </w:rPr>
        <w:tab/>
      </w:r>
      <w:r w:rsidRPr="005E3E9A">
        <w:rPr>
          <w:b/>
          <w:sz w:val="20"/>
          <w:szCs w:val="20"/>
        </w:rPr>
        <w:t>Other Clubs</w:t>
      </w:r>
      <w:r w:rsidR="005E3E9A">
        <w:rPr>
          <w:b/>
          <w:sz w:val="20"/>
          <w:szCs w:val="20"/>
        </w:rPr>
        <w:tab/>
      </w:r>
      <w:r w:rsidR="005E3E9A">
        <w:rPr>
          <w:b/>
          <w:sz w:val="20"/>
          <w:szCs w:val="20"/>
        </w:rPr>
        <w:tab/>
      </w:r>
      <w:r w:rsidR="005E3E9A">
        <w:rPr>
          <w:b/>
          <w:sz w:val="20"/>
          <w:szCs w:val="20"/>
        </w:rPr>
        <w:tab/>
      </w:r>
      <w:r w:rsidR="005E3E9A">
        <w:rPr>
          <w:b/>
          <w:sz w:val="20"/>
          <w:szCs w:val="20"/>
        </w:rPr>
        <w:tab/>
      </w:r>
      <w:r w:rsidR="005E3E9A">
        <w:rPr>
          <w:b/>
          <w:sz w:val="20"/>
          <w:szCs w:val="20"/>
        </w:rPr>
        <w:tab/>
      </w:r>
      <w:r w:rsidR="005E3E9A">
        <w:rPr>
          <w:b/>
          <w:sz w:val="20"/>
          <w:szCs w:val="20"/>
        </w:rPr>
        <w:tab/>
      </w:r>
      <w:r w:rsidR="005E3E9A">
        <w:rPr>
          <w:b/>
          <w:sz w:val="20"/>
          <w:szCs w:val="20"/>
        </w:rPr>
        <w:tab/>
      </w:r>
      <w:r w:rsidR="005E3E9A">
        <w:rPr>
          <w:b/>
          <w:sz w:val="20"/>
          <w:szCs w:val="20"/>
        </w:rPr>
        <w:tab/>
      </w:r>
      <w:r w:rsidR="005E3E9A">
        <w:rPr>
          <w:b/>
          <w:sz w:val="20"/>
          <w:szCs w:val="20"/>
        </w:rPr>
        <w:tab/>
        <w:t>3</w:t>
      </w:r>
      <w:r w:rsidR="00EB0B02">
        <w:rPr>
          <w:b/>
          <w:sz w:val="20"/>
          <w:szCs w:val="20"/>
        </w:rPr>
        <w:t>2</w:t>
      </w:r>
    </w:p>
    <w:p w14:paraId="01DECC0A" w14:textId="2C33651B" w:rsidR="00404AB8" w:rsidRDefault="00404AB8" w:rsidP="00BC6ACF">
      <w:pPr>
        <w:pStyle w:val="NoSpacing"/>
        <w:rPr>
          <w:b/>
          <w:sz w:val="20"/>
          <w:szCs w:val="20"/>
        </w:rPr>
      </w:pPr>
      <w:r w:rsidRPr="007F047F">
        <w:rPr>
          <w:b/>
          <w:sz w:val="20"/>
          <w:szCs w:val="20"/>
          <w:highlight w:val="lightGray"/>
        </w:rPr>
        <w:t>Student Appearance</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B34614" w:rsidRPr="00EB0B02">
        <w:rPr>
          <w:b/>
          <w:sz w:val="20"/>
          <w:szCs w:val="20"/>
          <w:highlight w:val="lightGray"/>
          <w:shd w:val="clear" w:color="auto" w:fill="D9D9D9" w:themeFill="background1" w:themeFillShade="D9"/>
        </w:rPr>
        <w:t>3</w:t>
      </w:r>
      <w:r w:rsidR="00EB0B02" w:rsidRPr="00EB0B02">
        <w:rPr>
          <w:b/>
          <w:sz w:val="20"/>
          <w:szCs w:val="20"/>
          <w:shd w:val="clear" w:color="auto" w:fill="D9D9D9" w:themeFill="background1" w:themeFillShade="D9"/>
        </w:rPr>
        <w:t>3-35</w:t>
      </w:r>
    </w:p>
    <w:p w14:paraId="5B465181" w14:textId="6E4448C0" w:rsidR="00404AB8" w:rsidRDefault="00404AB8" w:rsidP="00BC6ACF">
      <w:pPr>
        <w:pStyle w:val="NoSpacing"/>
        <w:rPr>
          <w:b/>
          <w:sz w:val="20"/>
          <w:szCs w:val="20"/>
        </w:rPr>
      </w:pPr>
      <w:r>
        <w:rPr>
          <w:b/>
          <w:sz w:val="20"/>
          <w:szCs w:val="20"/>
        </w:rPr>
        <w:tab/>
        <w:t>Dress and Grooming</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34614">
        <w:rPr>
          <w:b/>
          <w:sz w:val="20"/>
          <w:szCs w:val="20"/>
        </w:rPr>
        <w:t>3</w:t>
      </w:r>
      <w:r w:rsidR="00EB0B02">
        <w:rPr>
          <w:b/>
          <w:sz w:val="20"/>
          <w:szCs w:val="20"/>
        </w:rPr>
        <w:t>3</w:t>
      </w:r>
    </w:p>
    <w:p w14:paraId="33B1B2B5" w14:textId="5C7853FA" w:rsidR="00404AB8" w:rsidRDefault="00404AB8" w:rsidP="00BC6ACF">
      <w:pPr>
        <w:pStyle w:val="NoSpacing"/>
        <w:rPr>
          <w:b/>
          <w:sz w:val="20"/>
          <w:szCs w:val="20"/>
        </w:rPr>
      </w:pPr>
      <w:r>
        <w:rPr>
          <w:b/>
          <w:sz w:val="20"/>
          <w:szCs w:val="20"/>
        </w:rPr>
        <w:tab/>
        <w:t>Uniform Conditions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3</w:t>
      </w:r>
      <w:r w:rsidR="00EB0B02">
        <w:rPr>
          <w:b/>
          <w:sz w:val="20"/>
          <w:szCs w:val="20"/>
        </w:rPr>
        <w:t>3</w:t>
      </w:r>
    </w:p>
    <w:p w14:paraId="4321A95D" w14:textId="1FB40764" w:rsidR="00404AB8" w:rsidRDefault="00404AB8" w:rsidP="00BC6ACF">
      <w:pPr>
        <w:pStyle w:val="NoSpacing"/>
        <w:rPr>
          <w:b/>
          <w:sz w:val="20"/>
          <w:szCs w:val="20"/>
        </w:rPr>
      </w:pPr>
      <w:r>
        <w:rPr>
          <w:b/>
          <w:sz w:val="20"/>
          <w:szCs w:val="20"/>
        </w:rPr>
        <w:tab/>
        <w:t>Basic Uniform</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3</w:t>
      </w:r>
      <w:r w:rsidR="00EB0B02">
        <w:rPr>
          <w:b/>
          <w:sz w:val="20"/>
          <w:szCs w:val="20"/>
        </w:rPr>
        <w:t>3-34</w:t>
      </w:r>
    </w:p>
    <w:p w14:paraId="7D6B25EE" w14:textId="19CC5F13" w:rsidR="00404AB8" w:rsidRDefault="00404AB8" w:rsidP="00BC6ACF">
      <w:pPr>
        <w:pStyle w:val="NoSpacing"/>
        <w:rPr>
          <w:b/>
          <w:sz w:val="20"/>
          <w:szCs w:val="20"/>
        </w:rPr>
      </w:pPr>
      <w:r>
        <w:rPr>
          <w:b/>
          <w:sz w:val="20"/>
          <w:szCs w:val="20"/>
        </w:rPr>
        <w:tab/>
        <w:t>Shoes, Socks and Leggings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34614">
        <w:rPr>
          <w:b/>
          <w:sz w:val="20"/>
          <w:szCs w:val="20"/>
        </w:rPr>
        <w:t>3</w:t>
      </w:r>
      <w:r w:rsidR="00EB0B02">
        <w:rPr>
          <w:b/>
          <w:sz w:val="20"/>
          <w:szCs w:val="20"/>
        </w:rPr>
        <w:t>4</w:t>
      </w:r>
    </w:p>
    <w:p w14:paraId="129B10CD" w14:textId="4653292E" w:rsidR="00404AB8" w:rsidRDefault="00404AB8" w:rsidP="00BC6ACF">
      <w:pPr>
        <w:pStyle w:val="NoSpacing"/>
        <w:rPr>
          <w:b/>
          <w:sz w:val="20"/>
          <w:szCs w:val="20"/>
        </w:rPr>
      </w:pPr>
      <w:r>
        <w:rPr>
          <w:b/>
          <w:sz w:val="20"/>
          <w:szCs w:val="20"/>
        </w:rPr>
        <w:tab/>
        <w:t>Uniform Options for Girls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3</w:t>
      </w:r>
      <w:r w:rsidR="00EB0B02">
        <w:rPr>
          <w:b/>
          <w:sz w:val="20"/>
          <w:szCs w:val="20"/>
        </w:rPr>
        <w:t>4</w:t>
      </w:r>
    </w:p>
    <w:p w14:paraId="61E04D54" w14:textId="15D54A15" w:rsidR="00404AB8" w:rsidRDefault="00404AB8" w:rsidP="00BC6ACF">
      <w:pPr>
        <w:pStyle w:val="NoSpacing"/>
        <w:rPr>
          <w:b/>
          <w:sz w:val="20"/>
          <w:szCs w:val="20"/>
        </w:rPr>
      </w:pPr>
      <w:r>
        <w:rPr>
          <w:b/>
          <w:sz w:val="20"/>
          <w:szCs w:val="20"/>
        </w:rPr>
        <w:tab/>
        <w:t>Uniform Options for 7</w:t>
      </w:r>
      <w:r w:rsidRPr="00404AB8">
        <w:rPr>
          <w:b/>
          <w:sz w:val="20"/>
          <w:szCs w:val="20"/>
          <w:vertAlign w:val="superscript"/>
        </w:rPr>
        <w:t>th</w:t>
      </w:r>
      <w:r>
        <w:rPr>
          <w:b/>
          <w:sz w:val="20"/>
          <w:szCs w:val="20"/>
        </w:rPr>
        <w:t xml:space="preserve"> and 8</w:t>
      </w:r>
      <w:r w:rsidRPr="00404AB8">
        <w:rPr>
          <w:b/>
          <w:sz w:val="20"/>
          <w:szCs w:val="20"/>
          <w:vertAlign w:val="superscript"/>
        </w:rPr>
        <w:t>th</w:t>
      </w:r>
      <w:r>
        <w:rPr>
          <w:b/>
          <w:sz w:val="20"/>
          <w:szCs w:val="20"/>
        </w:rPr>
        <w:t xml:space="preserve"> Grades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3</w:t>
      </w:r>
      <w:r w:rsidR="00EB0B02">
        <w:rPr>
          <w:b/>
          <w:sz w:val="20"/>
          <w:szCs w:val="20"/>
        </w:rPr>
        <w:t>4</w:t>
      </w:r>
    </w:p>
    <w:p w14:paraId="75038CF1" w14:textId="39DAB431" w:rsidR="00404AB8" w:rsidRDefault="00404AB8" w:rsidP="00BC6ACF">
      <w:pPr>
        <w:pStyle w:val="NoSpacing"/>
        <w:rPr>
          <w:b/>
          <w:sz w:val="20"/>
          <w:szCs w:val="20"/>
        </w:rPr>
      </w:pPr>
      <w:r>
        <w:rPr>
          <w:b/>
          <w:sz w:val="20"/>
          <w:szCs w:val="20"/>
        </w:rPr>
        <w:tab/>
        <w:t>Non-Uniform Days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3</w:t>
      </w:r>
      <w:r w:rsidR="00D005A8">
        <w:rPr>
          <w:b/>
          <w:sz w:val="20"/>
          <w:szCs w:val="20"/>
        </w:rPr>
        <w:t>5</w:t>
      </w:r>
    </w:p>
    <w:p w14:paraId="2442FC4D" w14:textId="7759F475" w:rsidR="00404AB8" w:rsidRDefault="00404AB8" w:rsidP="00BC6ACF">
      <w:pPr>
        <w:pStyle w:val="NoSpacing"/>
        <w:rPr>
          <w:b/>
          <w:sz w:val="20"/>
          <w:szCs w:val="20"/>
        </w:rPr>
      </w:pPr>
      <w:r>
        <w:rPr>
          <w:b/>
          <w:sz w:val="20"/>
          <w:szCs w:val="20"/>
        </w:rPr>
        <w:tab/>
        <w:t>Uniform Code for S.A.G.E. Students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3</w:t>
      </w:r>
      <w:r w:rsidR="00D005A8">
        <w:rPr>
          <w:b/>
          <w:sz w:val="20"/>
          <w:szCs w:val="20"/>
        </w:rPr>
        <w:t>5</w:t>
      </w:r>
      <w:r>
        <w:rPr>
          <w:b/>
          <w:sz w:val="20"/>
          <w:szCs w:val="20"/>
        </w:rPr>
        <w:tab/>
      </w:r>
      <w:r>
        <w:rPr>
          <w:b/>
          <w:sz w:val="20"/>
          <w:szCs w:val="20"/>
        </w:rPr>
        <w:tab/>
      </w:r>
      <w:r w:rsidR="005E3E9A">
        <w:rPr>
          <w:b/>
          <w:sz w:val="20"/>
          <w:szCs w:val="20"/>
        </w:rPr>
        <w:tab/>
      </w:r>
      <w:r>
        <w:rPr>
          <w:b/>
          <w:sz w:val="20"/>
          <w:szCs w:val="20"/>
        </w:rPr>
        <w:t>Make Up</w:t>
      </w:r>
      <w:r w:rsidR="00886ED0">
        <w:rPr>
          <w:b/>
          <w:sz w:val="20"/>
          <w:szCs w:val="20"/>
        </w:rPr>
        <w:t xml:space="preserve"> and Body Art</w:t>
      </w:r>
      <w:r>
        <w:rPr>
          <w:b/>
          <w:sz w:val="20"/>
          <w:szCs w:val="20"/>
        </w:rPr>
        <w:tab/>
      </w:r>
      <w:r>
        <w:rPr>
          <w:b/>
          <w:sz w:val="20"/>
          <w:szCs w:val="20"/>
        </w:rPr>
        <w:tab/>
      </w:r>
      <w:r>
        <w:rPr>
          <w:b/>
          <w:sz w:val="20"/>
          <w:szCs w:val="20"/>
        </w:rPr>
        <w:tab/>
      </w:r>
      <w:r w:rsidR="005E3E9A">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3</w:t>
      </w:r>
      <w:r w:rsidR="00D005A8">
        <w:rPr>
          <w:b/>
          <w:sz w:val="20"/>
          <w:szCs w:val="20"/>
        </w:rPr>
        <w:t>5</w:t>
      </w:r>
    </w:p>
    <w:p w14:paraId="38D5EE77" w14:textId="569DB9F7" w:rsidR="00404AB8" w:rsidRDefault="005E3E9A" w:rsidP="00BC6ACF">
      <w:pPr>
        <w:pStyle w:val="NoSpacing"/>
        <w:rPr>
          <w:b/>
          <w:sz w:val="20"/>
          <w:szCs w:val="20"/>
        </w:rPr>
      </w:pPr>
      <w:r>
        <w:rPr>
          <w:b/>
          <w:sz w:val="20"/>
          <w:szCs w:val="20"/>
        </w:rPr>
        <w:tab/>
      </w:r>
      <w:r w:rsidR="00404AB8">
        <w:rPr>
          <w:b/>
          <w:sz w:val="20"/>
          <w:szCs w:val="20"/>
        </w:rPr>
        <w:t>Jewelry</w:t>
      </w:r>
      <w:r w:rsidR="00404AB8">
        <w:rPr>
          <w:b/>
          <w:sz w:val="20"/>
          <w:szCs w:val="20"/>
        </w:rPr>
        <w:tab/>
      </w:r>
      <w:r w:rsidR="00AF4CFF">
        <w:rPr>
          <w:b/>
          <w:sz w:val="20"/>
          <w:szCs w:val="20"/>
        </w:rPr>
        <w:tab/>
      </w:r>
      <w:r w:rsidR="00404AB8">
        <w:rPr>
          <w:b/>
          <w:sz w:val="20"/>
          <w:szCs w:val="20"/>
        </w:rPr>
        <w:tab/>
      </w:r>
      <w:r w:rsidR="00404AB8">
        <w:rPr>
          <w:b/>
          <w:sz w:val="20"/>
          <w:szCs w:val="20"/>
        </w:rPr>
        <w:tab/>
      </w:r>
      <w:r>
        <w:rPr>
          <w:b/>
          <w:sz w:val="20"/>
          <w:szCs w:val="20"/>
        </w:rPr>
        <w:tab/>
      </w:r>
      <w:r w:rsidR="00404AB8">
        <w:rPr>
          <w:b/>
          <w:sz w:val="20"/>
          <w:szCs w:val="20"/>
        </w:rPr>
        <w:tab/>
      </w:r>
      <w:r w:rsidR="00404AB8">
        <w:rPr>
          <w:b/>
          <w:sz w:val="20"/>
          <w:szCs w:val="20"/>
        </w:rPr>
        <w:tab/>
      </w:r>
      <w:r w:rsidR="00404AB8">
        <w:rPr>
          <w:b/>
          <w:sz w:val="20"/>
          <w:szCs w:val="20"/>
        </w:rPr>
        <w:tab/>
      </w:r>
      <w:r w:rsidR="00404AB8">
        <w:rPr>
          <w:b/>
          <w:sz w:val="20"/>
          <w:szCs w:val="20"/>
        </w:rPr>
        <w:tab/>
      </w:r>
      <w:r w:rsidR="00404AB8">
        <w:rPr>
          <w:b/>
          <w:sz w:val="20"/>
          <w:szCs w:val="20"/>
        </w:rPr>
        <w:tab/>
      </w:r>
      <w:r w:rsidR="007658E7">
        <w:rPr>
          <w:b/>
          <w:sz w:val="20"/>
          <w:szCs w:val="20"/>
        </w:rPr>
        <w:t>3</w:t>
      </w:r>
      <w:r w:rsidR="00AF4CFF">
        <w:rPr>
          <w:b/>
          <w:sz w:val="20"/>
          <w:szCs w:val="20"/>
        </w:rPr>
        <w:t>6</w:t>
      </w:r>
    </w:p>
    <w:p w14:paraId="2316F528" w14:textId="5F6D6635" w:rsidR="00404AB8" w:rsidRDefault="005E3E9A" w:rsidP="00BC6ACF">
      <w:pPr>
        <w:pStyle w:val="NoSpacing"/>
        <w:rPr>
          <w:b/>
          <w:sz w:val="20"/>
          <w:szCs w:val="20"/>
        </w:rPr>
      </w:pPr>
      <w:r>
        <w:rPr>
          <w:b/>
          <w:sz w:val="20"/>
          <w:szCs w:val="20"/>
        </w:rPr>
        <w:tab/>
      </w:r>
      <w:r w:rsidR="00404AB8">
        <w:rPr>
          <w:b/>
          <w:sz w:val="20"/>
          <w:szCs w:val="20"/>
        </w:rPr>
        <w:t xml:space="preserve">Earrings </w:t>
      </w:r>
      <w:r w:rsidR="00886ED0">
        <w:rPr>
          <w:b/>
          <w:sz w:val="20"/>
          <w:szCs w:val="20"/>
        </w:rPr>
        <w:t>/</w:t>
      </w:r>
      <w:r w:rsidR="00404AB8">
        <w:rPr>
          <w:b/>
          <w:sz w:val="20"/>
          <w:szCs w:val="20"/>
        </w:rPr>
        <w:t xml:space="preserve"> Piercings</w:t>
      </w:r>
      <w:r w:rsidR="00404AB8">
        <w:rPr>
          <w:b/>
          <w:sz w:val="20"/>
          <w:szCs w:val="20"/>
        </w:rPr>
        <w:tab/>
      </w:r>
      <w:r>
        <w:rPr>
          <w:b/>
          <w:sz w:val="20"/>
          <w:szCs w:val="20"/>
        </w:rPr>
        <w:tab/>
      </w:r>
      <w:r w:rsidR="00404AB8">
        <w:rPr>
          <w:b/>
          <w:sz w:val="20"/>
          <w:szCs w:val="20"/>
        </w:rPr>
        <w:tab/>
      </w:r>
      <w:r w:rsidR="00404AB8">
        <w:rPr>
          <w:b/>
          <w:sz w:val="20"/>
          <w:szCs w:val="20"/>
        </w:rPr>
        <w:tab/>
      </w:r>
      <w:r w:rsidR="00404AB8">
        <w:rPr>
          <w:b/>
          <w:sz w:val="20"/>
          <w:szCs w:val="20"/>
        </w:rPr>
        <w:tab/>
      </w:r>
      <w:r w:rsidR="00404AB8">
        <w:rPr>
          <w:b/>
          <w:sz w:val="20"/>
          <w:szCs w:val="20"/>
        </w:rPr>
        <w:tab/>
      </w:r>
      <w:r w:rsidR="00404AB8">
        <w:rPr>
          <w:b/>
          <w:sz w:val="20"/>
          <w:szCs w:val="20"/>
        </w:rPr>
        <w:tab/>
      </w:r>
      <w:r w:rsidR="00404AB8">
        <w:rPr>
          <w:b/>
          <w:sz w:val="20"/>
          <w:szCs w:val="20"/>
        </w:rPr>
        <w:tab/>
      </w:r>
      <w:r w:rsidR="007658E7">
        <w:rPr>
          <w:b/>
          <w:sz w:val="20"/>
          <w:szCs w:val="20"/>
        </w:rPr>
        <w:t>3</w:t>
      </w:r>
      <w:r w:rsidR="00AF4CFF">
        <w:rPr>
          <w:b/>
          <w:sz w:val="20"/>
          <w:szCs w:val="20"/>
        </w:rPr>
        <w:t>6</w:t>
      </w:r>
    </w:p>
    <w:p w14:paraId="052AB9E0" w14:textId="54A82BBB" w:rsidR="00404AB8" w:rsidRDefault="005E3E9A" w:rsidP="00BC6ACF">
      <w:pPr>
        <w:pStyle w:val="NoSpacing"/>
        <w:rPr>
          <w:b/>
          <w:sz w:val="20"/>
          <w:szCs w:val="20"/>
        </w:rPr>
      </w:pPr>
      <w:r>
        <w:rPr>
          <w:b/>
          <w:sz w:val="20"/>
          <w:szCs w:val="20"/>
        </w:rPr>
        <w:tab/>
      </w:r>
      <w:r w:rsidR="00404AB8">
        <w:rPr>
          <w:b/>
          <w:sz w:val="20"/>
          <w:szCs w:val="20"/>
        </w:rPr>
        <w:t>Hats and Hair Accessories</w:t>
      </w:r>
      <w:r>
        <w:rPr>
          <w:b/>
          <w:sz w:val="20"/>
          <w:szCs w:val="20"/>
        </w:rPr>
        <w:tab/>
      </w:r>
      <w:r w:rsidR="00404AB8">
        <w:rPr>
          <w:b/>
          <w:sz w:val="20"/>
          <w:szCs w:val="20"/>
        </w:rPr>
        <w:tab/>
      </w:r>
      <w:r w:rsidR="00404AB8">
        <w:rPr>
          <w:b/>
          <w:sz w:val="20"/>
          <w:szCs w:val="20"/>
        </w:rPr>
        <w:tab/>
      </w:r>
      <w:r w:rsidR="00404AB8">
        <w:rPr>
          <w:b/>
          <w:sz w:val="20"/>
          <w:szCs w:val="20"/>
        </w:rPr>
        <w:tab/>
      </w:r>
      <w:r w:rsidR="00404AB8">
        <w:rPr>
          <w:b/>
          <w:sz w:val="20"/>
          <w:szCs w:val="20"/>
        </w:rPr>
        <w:tab/>
      </w:r>
      <w:r w:rsidR="00404AB8">
        <w:rPr>
          <w:b/>
          <w:sz w:val="20"/>
          <w:szCs w:val="20"/>
        </w:rPr>
        <w:tab/>
      </w:r>
      <w:r w:rsidR="00404AB8">
        <w:rPr>
          <w:b/>
          <w:sz w:val="20"/>
          <w:szCs w:val="20"/>
        </w:rPr>
        <w:tab/>
        <w:t>3</w:t>
      </w:r>
      <w:r w:rsidR="00AF4CFF">
        <w:rPr>
          <w:b/>
          <w:sz w:val="20"/>
          <w:szCs w:val="20"/>
        </w:rPr>
        <w:t>6</w:t>
      </w:r>
    </w:p>
    <w:p w14:paraId="53297C8C" w14:textId="42B1EEE4" w:rsidR="00B94318" w:rsidRDefault="00404AB8" w:rsidP="00BC6ACF">
      <w:pPr>
        <w:pStyle w:val="NoSpacing"/>
        <w:rPr>
          <w:b/>
          <w:sz w:val="20"/>
          <w:szCs w:val="20"/>
        </w:rPr>
      </w:pPr>
      <w:r>
        <w:rPr>
          <w:b/>
          <w:sz w:val="20"/>
          <w:szCs w:val="20"/>
        </w:rPr>
        <w:tab/>
        <w:t>Personal Hygiene</w:t>
      </w:r>
      <w:r>
        <w:rPr>
          <w:b/>
          <w:sz w:val="20"/>
          <w:szCs w:val="20"/>
        </w:rPr>
        <w:tab/>
      </w:r>
      <w:r w:rsidR="00B94318">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94318">
        <w:rPr>
          <w:b/>
          <w:sz w:val="20"/>
          <w:szCs w:val="20"/>
        </w:rPr>
        <w:t>3</w:t>
      </w:r>
      <w:r w:rsidR="00AF4CFF">
        <w:rPr>
          <w:b/>
          <w:sz w:val="20"/>
          <w:szCs w:val="20"/>
        </w:rPr>
        <w:t>6</w:t>
      </w:r>
    </w:p>
    <w:p w14:paraId="799BED35" w14:textId="44C94670" w:rsidR="00B94318" w:rsidRDefault="00B94318" w:rsidP="00BC6ACF">
      <w:pPr>
        <w:pStyle w:val="NoSpacing"/>
        <w:rPr>
          <w:b/>
          <w:sz w:val="20"/>
          <w:szCs w:val="20"/>
        </w:rPr>
      </w:pPr>
      <w:r>
        <w:rPr>
          <w:b/>
          <w:sz w:val="20"/>
          <w:szCs w:val="20"/>
        </w:rPr>
        <w:tab/>
        <w:t>Hair:  Boys and Girls</w:t>
      </w:r>
      <w:r w:rsidR="00404AB8">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3</w:t>
      </w:r>
      <w:r w:rsidR="00AF4CFF">
        <w:rPr>
          <w:b/>
          <w:sz w:val="20"/>
          <w:szCs w:val="20"/>
        </w:rPr>
        <w:t>6</w:t>
      </w:r>
    </w:p>
    <w:p w14:paraId="6DE80F19" w14:textId="4C16E361" w:rsidR="00B94318" w:rsidRDefault="00B94318" w:rsidP="00BC6ACF">
      <w:pPr>
        <w:pStyle w:val="NoSpacing"/>
        <w:rPr>
          <w:b/>
          <w:sz w:val="20"/>
          <w:szCs w:val="20"/>
        </w:rPr>
      </w:pPr>
      <w:r w:rsidRPr="007F047F">
        <w:rPr>
          <w:b/>
          <w:sz w:val="20"/>
          <w:szCs w:val="20"/>
          <w:highlight w:val="lightGray"/>
        </w:rPr>
        <w:t>Health and Immunization Guidelines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B34614" w:rsidRPr="00F016B2">
        <w:rPr>
          <w:b/>
          <w:sz w:val="20"/>
          <w:szCs w:val="20"/>
          <w:highlight w:val="lightGray"/>
          <w:shd w:val="clear" w:color="auto" w:fill="D9D9D9" w:themeFill="background1" w:themeFillShade="D9"/>
        </w:rPr>
        <w:t>3</w:t>
      </w:r>
      <w:r w:rsidR="00F016B2" w:rsidRPr="00F016B2">
        <w:rPr>
          <w:b/>
          <w:sz w:val="20"/>
          <w:szCs w:val="20"/>
          <w:shd w:val="clear" w:color="auto" w:fill="D9D9D9" w:themeFill="background1" w:themeFillShade="D9"/>
        </w:rPr>
        <w:t>6-</w:t>
      </w:r>
      <w:r w:rsidR="008F1499">
        <w:rPr>
          <w:b/>
          <w:sz w:val="20"/>
          <w:szCs w:val="20"/>
          <w:shd w:val="clear" w:color="auto" w:fill="D9D9D9" w:themeFill="background1" w:themeFillShade="D9"/>
        </w:rPr>
        <w:t>40</w:t>
      </w:r>
    </w:p>
    <w:p w14:paraId="7A98343B" w14:textId="75C0DA56" w:rsidR="00B94318" w:rsidRDefault="00B94318" w:rsidP="00BC6ACF">
      <w:pPr>
        <w:pStyle w:val="NoSpacing"/>
        <w:rPr>
          <w:b/>
          <w:sz w:val="20"/>
          <w:szCs w:val="20"/>
        </w:rPr>
      </w:pPr>
      <w:r>
        <w:rPr>
          <w:b/>
          <w:sz w:val="20"/>
          <w:szCs w:val="20"/>
        </w:rPr>
        <w:tab/>
        <w:t>School Partnership</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34614">
        <w:rPr>
          <w:b/>
          <w:sz w:val="20"/>
          <w:szCs w:val="20"/>
        </w:rPr>
        <w:t>3</w:t>
      </w:r>
      <w:r w:rsidR="00F016B2">
        <w:rPr>
          <w:b/>
          <w:sz w:val="20"/>
          <w:szCs w:val="20"/>
        </w:rPr>
        <w:t>6</w:t>
      </w:r>
    </w:p>
    <w:p w14:paraId="3C18A8E8" w14:textId="1D9A70BE" w:rsidR="00B94318" w:rsidRDefault="00B94318" w:rsidP="00BC6ACF">
      <w:pPr>
        <w:pStyle w:val="NoSpacing"/>
        <w:rPr>
          <w:b/>
          <w:sz w:val="20"/>
          <w:szCs w:val="20"/>
        </w:rPr>
      </w:pPr>
      <w:r>
        <w:rPr>
          <w:b/>
          <w:sz w:val="20"/>
          <w:szCs w:val="20"/>
        </w:rPr>
        <w:tab/>
      </w:r>
      <w:r w:rsidR="005E3E9A">
        <w:rPr>
          <w:b/>
          <w:sz w:val="20"/>
          <w:szCs w:val="20"/>
        </w:rPr>
        <w:t>Guidelines, Procedures and Documentation</w:t>
      </w:r>
      <w:r w:rsidR="005E3E9A">
        <w:rPr>
          <w:b/>
          <w:sz w:val="20"/>
          <w:szCs w:val="20"/>
        </w:rPr>
        <w:tab/>
      </w:r>
      <w:r>
        <w:rPr>
          <w:b/>
          <w:sz w:val="20"/>
          <w:szCs w:val="20"/>
        </w:rPr>
        <w:tab/>
      </w:r>
      <w:r>
        <w:rPr>
          <w:b/>
          <w:sz w:val="20"/>
          <w:szCs w:val="20"/>
        </w:rPr>
        <w:tab/>
      </w:r>
      <w:r>
        <w:rPr>
          <w:b/>
          <w:sz w:val="20"/>
          <w:szCs w:val="20"/>
        </w:rPr>
        <w:tab/>
      </w:r>
      <w:r>
        <w:rPr>
          <w:b/>
          <w:sz w:val="20"/>
          <w:szCs w:val="20"/>
        </w:rPr>
        <w:tab/>
      </w:r>
      <w:r w:rsidR="00B34614">
        <w:rPr>
          <w:b/>
          <w:sz w:val="20"/>
          <w:szCs w:val="20"/>
        </w:rPr>
        <w:t>3</w:t>
      </w:r>
      <w:r w:rsidR="00F016B2">
        <w:rPr>
          <w:b/>
          <w:sz w:val="20"/>
          <w:szCs w:val="20"/>
        </w:rPr>
        <w:t>6-37</w:t>
      </w:r>
    </w:p>
    <w:p w14:paraId="19148E4C" w14:textId="1619BB3D" w:rsidR="00B94318" w:rsidRDefault="00B94318" w:rsidP="00BC6ACF">
      <w:pPr>
        <w:pStyle w:val="NoSpacing"/>
        <w:rPr>
          <w:b/>
          <w:sz w:val="20"/>
          <w:szCs w:val="20"/>
        </w:rPr>
      </w:pPr>
      <w:r>
        <w:rPr>
          <w:b/>
          <w:sz w:val="20"/>
          <w:szCs w:val="20"/>
        </w:rPr>
        <w:tab/>
        <w:t>Communicable Diseases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F016B2">
        <w:rPr>
          <w:b/>
          <w:sz w:val="20"/>
          <w:szCs w:val="20"/>
        </w:rPr>
        <w:t>37</w:t>
      </w:r>
    </w:p>
    <w:p w14:paraId="44A3AE0F" w14:textId="08DB8E99" w:rsidR="00B94318" w:rsidRDefault="00597A00" w:rsidP="00597A00">
      <w:pPr>
        <w:pStyle w:val="NoSpacing"/>
        <w:rPr>
          <w:b/>
          <w:sz w:val="20"/>
          <w:szCs w:val="20"/>
        </w:rPr>
      </w:pPr>
      <w:r>
        <w:rPr>
          <w:b/>
          <w:sz w:val="20"/>
          <w:szCs w:val="20"/>
        </w:rPr>
        <w:tab/>
        <w:t>Administration of Medication in School</w:t>
      </w:r>
      <w:r w:rsidR="00B94318">
        <w:rPr>
          <w:b/>
          <w:sz w:val="20"/>
          <w:szCs w:val="20"/>
        </w:rPr>
        <w:tab/>
      </w:r>
      <w:r w:rsidR="00B94318">
        <w:rPr>
          <w:b/>
          <w:sz w:val="20"/>
          <w:szCs w:val="20"/>
        </w:rPr>
        <w:tab/>
      </w:r>
      <w:r w:rsidR="00B94318">
        <w:rPr>
          <w:b/>
          <w:sz w:val="20"/>
          <w:szCs w:val="20"/>
        </w:rPr>
        <w:tab/>
      </w:r>
      <w:r w:rsidR="00B94318">
        <w:rPr>
          <w:b/>
          <w:sz w:val="20"/>
          <w:szCs w:val="20"/>
        </w:rPr>
        <w:tab/>
      </w:r>
      <w:r w:rsidR="00B94318">
        <w:rPr>
          <w:b/>
          <w:sz w:val="20"/>
          <w:szCs w:val="20"/>
        </w:rPr>
        <w:tab/>
      </w:r>
      <w:r w:rsidR="00B94318">
        <w:rPr>
          <w:b/>
          <w:sz w:val="20"/>
          <w:szCs w:val="20"/>
        </w:rPr>
        <w:tab/>
      </w:r>
      <w:r w:rsidR="00BC327E">
        <w:rPr>
          <w:b/>
          <w:sz w:val="20"/>
          <w:szCs w:val="20"/>
        </w:rPr>
        <w:t>38</w:t>
      </w:r>
    </w:p>
    <w:p w14:paraId="565954FB" w14:textId="4AD17058" w:rsidR="00B94318" w:rsidRDefault="00597A00" w:rsidP="00BC6ACF">
      <w:pPr>
        <w:pStyle w:val="NoSpacing"/>
        <w:rPr>
          <w:b/>
          <w:sz w:val="20"/>
          <w:szCs w:val="20"/>
        </w:rPr>
      </w:pPr>
      <w:r>
        <w:rPr>
          <w:b/>
          <w:sz w:val="20"/>
          <w:szCs w:val="20"/>
        </w:rPr>
        <w:tab/>
      </w:r>
      <w:r>
        <w:rPr>
          <w:b/>
          <w:sz w:val="20"/>
          <w:szCs w:val="20"/>
        </w:rPr>
        <w:tab/>
        <w:t xml:space="preserve">Over the Counter Medication </w:t>
      </w:r>
      <w:r>
        <w:rPr>
          <w:b/>
          <w:sz w:val="20"/>
          <w:szCs w:val="20"/>
        </w:rPr>
        <w:tab/>
      </w:r>
      <w:r w:rsidR="00B94318">
        <w:rPr>
          <w:b/>
          <w:sz w:val="20"/>
          <w:szCs w:val="20"/>
        </w:rPr>
        <w:tab/>
      </w:r>
      <w:r w:rsidR="00B94318">
        <w:rPr>
          <w:b/>
          <w:sz w:val="20"/>
          <w:szCs w:val="20"/>
        </w:rPr>
        <w:tab/>
      </w:r>
      <w:r w:rsidR="00B94318">
        <w:rPr>
          <w:b/>
          <w:sz w:val="20"/>
          <w:szCs w:val="20"/>
        </w:rPr>
        <w:tab/>
      </w:r>
      <w:r w:rsidR="00B94318">
        <w:rPr>
          <w:b/>
          <w:sz w:val="20"/>
          <w:szCs w:val="20"/>
        </w:rPr>
        <w:tab/>
      </w:r>
      <w:r w:rsidR="00B94318">
        <w:rPr>
          <w:b/>
          <w:sz w:val="20"/>
          <w:szCs w:val="20"/>
        </w:rPr>
        <w:tab/>
      </w:r>
      <w:r w:rsidR="00BC327E">
        <w:rPr>
          <w:b/>
          <w:sz w:val="20"/>
          <w:szCs w:val="20"/>
        </w:rPr>
        <w:t>38</w:t>
      </w:r>
    </w:p>
    <w:p w14:paraId="3C1E11BA" w14:textId="3EB54A2D" w:rsidR="00B94318" w:rsidRDefault="00B94318" w:rsidP="00BC6ACF">
      <w:pPr>
        <w:pStyle w:val="NoSpacing"/>
        <w:rPr>
          <w:b/>
          <w:sz w:val="20"/>
          <w:szCs w:val="20"/>
        </w:rPr>
      </w:pPr>
      <w:r>
        <w:rPr>
          <w:b/>
          <w:sz w:val="20"/>
          <w:szCs w:val="20"/>
        </w:rPr>
        <w:tab/>
      </w:r>
      <w:r>
        <w:rPr>
          <w:b/>
          <w:sz w:val="20"/>
          <w:szCs w:val="20"/>
        </w:rPr>
        <w:tab/>
        <w:t>Storage of Medications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C327E">
        <w:rPr>
          <w:b/>
          <w:sz w:val="20"/>
          <w:szCs w:val="20"/>
        </w:rPr>
        <w:t>38</w:t>
      </w:r>
    </w:p>
    <w:p w14:paraId="689ADFAA" w14:textId="46FBA016" w:rsidR="00B94318" w:rsidRDefault="00886ED0" w:rsidP="00BC6ACF">
      <w:pPr>
        <w:pStyle w:val="NoSpacing"/>
        <w:rPr>
          <w:b/>
          <w:sz w:val="20"/>
          <w:szCs w:val="20"/>
        </w:rPr>
      </w:pPr>
      <w:r>
        <w:rPr>
          <w:b/>
          <w:sz w:val="20"/>
          <w:szCs w:val="20"/>
        </w:rPr>
        <w:tab/>
        <w:t>Physical Examination Requirements</w:t>
      </w:r>
      <w:r>
        <w:rPr>
          <w:b/>
          <w:sz w:val="20"/>
          <w:szCs w:val="20"/>
        </w:rPr>
        <w:tab/>
      </w:r>
      <w:r>
        <w:rPr>
          <w:b/>
          <w:sz w:val="20"/>
          <w:szCs w:val="20"/>
        </w:rPr>
        <w:tab/>
      </w:r>
      <w:r w:rsidR="00B94318">
        <w:rPr>
          <w:b/>
          <w:sz w:val="20"/>
          <w:szCs w:val="20"/>
        </w:rPr>
        <w:tab/>
      </w:r>
      <w:r w:rsidR="00B94318">
        <w:rPr>
          <w:b/>
          <w:sz w:val="20"/>
          <w:szCs w:val="20"/>
        </w:rPr>
        <w:tab/>
      </w:r>
      <w:r w:rsidR="00B94318">
        <w:rPr>
          <w:b/>
          <w:sz w:val="20"/>
          <w:szCs w:val="20"/>
        </w:rPr>
        <w:tab/>
      </w:r>
      <w:r w:rsidR="00B94318">
        <w:rPr>
          <w:b/>
          <w:sz w:val="20"/>
          <w:szCs w:val="20"/>
        </w:rPr>
        <w:tab/>
      </w:r>
      <w:r w:rsidR="00BC327E">
        <w:rPr>
          <w:b/>
          <w:sz w:val="20"/>
          <w:szCs w:val="20"/>
        </w:rPr>
        <w:t>38</w:t>
      </w:r>
    </w:p>
    <w:p w14:paraId="18836775" w14:textId="77FAD888" w:rsidR="00B94318" w:rsidRDefault="00B94318" w:rsidP="00BC6ACF">
      <w:pPr>
        <w:pStyle w:val="NoSpacing"/>
        <w:rPr>
          <w:b/>
          <w:sz w:val="20"/>
          <w:szCs w:val="20"/>
        </w:rPr>
      </w:pPr>
      <w:r>
        <w:rPr>
          <w:b/>
          <w:sz w:val="20"/>
          <w:szCs w:val="20"/>
        </w:rPr>
        <w:tab/>
        <w:t>Medical Conditions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C327E">
        <w:rPr>
          <w:b/>
          <w:sz w:val="20"/>
          <w:szCs w:val="20"/>
        </w:rPr>
        <w:t>3</w:t>
      </w:r>
      <w:r w:rsidR="00662A43">
        <w:rPr>
          <w:b/>
          <w:sz w:val="20"/>
          <w:szCs w:val="20"/>
        </w:rPr>
        <w:t>9</w:t>
      </w:r>
    </w:p>
    <w:p w14:paraId="0424C029" w14:textId="78BCBFEA" w:rsidR="00B94318" w:rsidRDefault="00B94318" w:rsidP="00BC6ACF">
      <w:pPr>
        <w:pStyle w:val="NoSpacing"/>
        <w:rPr>
          <w:b/>
          <w:sz w:val="20"/>
          <w:szCs w:val="20"/>
        </w:rPr>
      </w:pPr>
      <w:r>
        <w:rPr>
          <w:b/>
          <w:sz w:val="20"/>
          <w:szCs w:val="20"/>
        </w:rPr>
        <w:tab/>
        <w:t>Immunizations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C327E">
        <w:rPr>
          <w:b/>
          <w:sz w:val="20"/>
          <w:szCs w:val="20"/>
        </w:rPr>
        <w:t>3</w:t>
      </w:r>
      <w:r w:rsidR="00662A43">
        <w:rPr>
          <w:b/>
          <w:sz w:val="20"/>
          <w:szCs w:val="20"/>
        </w:rPr>
        <w:t>9</w:t>
      </w:r>
    </w:p>
    <w:p w14:paraId="10EC9168" w14:textId="4AD84241" w:rsidR="00B94318" w:rsidRDefault="00B94318" w:rsidP="00BC6ACF">
      <w:pPr>
        <w:pStyle w:val="NoSpacing"/>
        <w:rPr>
          <w:b/>
          <w:sz w:val="20"/>
          <w:szCs w:val="20"/>
        </w:rPr>
      </w:pPr>
      <w:r>
        <w:rPr>
          <w:b/>
          <w:sz w:val="20"/>
          <w:szCs w:val="20"/>
        </w:rPr>
        <w:tab/>
        <w:t>Wellness Policy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D33DBB">
        <w:rPr>
          <w:b/>
          <w:sz w:val="20"/>
          <w:szCs w:val="20"/>
        </w:rPr>
        <w:t>39</w:t>
      </w:r>
      <w:r w:rsidR="00662A43">
        <w:rPr>
          <w:b/>
          <w:sz w:val="20"/>
          <w:szCs w:val="20"/>
        </w:rPr>
        <w:t>-40</w:t>
      </w:r>
    </w:p>
    <w:p w14:paraId="5E92F236" w14:textId="6F3945D9" w:rsidR="00B94318" w:rsidRDefault="00B94318" w:rsidP="00BC6ACF">
      <w:pPr>
        <w:pStyle w:val="NoSpacing"/>
        <w:rPr>
          <w:b/>
          <w:sz w:val="20"/>
          <w:szCs w:val="20"/>
        </w:rPr>
      </w:pPr>
      <w:r w:rsidRPr="007F047F">
        <w:rPr>
          <w:b/>
          <w:sz w:val="20"/>
          <w:szCs w:val="20"/>
          <w:highlight w:val="lightGray"/>
        </w:rPr>
        <w:t>General Procedures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D33DBB">
        <w:rPr>
          <w:b/>
          <w:sz w:val="20"/>
          <w:szCs w:val="20"/>
          <w:highlight w:val="lightGray"/>
          <w:shd w:val="clear" w:color="auto" w:fill="D9D9D9" w:themeFill="background1" w:themeFillShade="D9"/>
        </w:rPr>
        <w:t>4</w:t>
      </w:r>
      <w:r w:rsidR="00D33DBB" w:rsidRPr="00D33DBB">
        <w:rPr>
          <w:b/>
          <w:sz w:val="20"/>
          <w:szCs w:val="20"/>
          <w:shd w:val="clear" w:color="auto" w:fill="D9D9D9" w:themeFill="background1" w:themeFillShade="D9"/>
        </w:rPr>
        <w:t>0-47</w:t>
      </w:r>
    </w:p>
    <w:p w14:paraId="4662DAA2" w14:textId="2954111E" w:rsidR="00B94318" w:rsidRDefault="00B94318" w:rsidP="00BC6ACF">
      <w:pPr>
        <w:pStyle w:val="NoSpacing"/>
        <w:rPr>
          <w:b/>
          <w:sz w:val="20"/>
          <w:szCs w:val="20"/>
        </w:rPr>
      </w:pPr>
      <w:r>
        <w:rPr>
          <w:b/>
          <w:sz w:val="20"/>
          <w:szCs w:val="20"/>
        </w:rPr>
        <w:tab/>
        <w:t>School Hours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776088">
        <w:rPr>
          <w:b/>
          <w:sz w:val="20"/>
          <w:szCs w:val="20"/>
        </w:rPr>
        <w:t>0</w:t>
      </w:r>
    </w:p>
    <w:p w14:paraId="5DBCAFF0" w14:textId="11646271" w:rsidR="00B94318" w:rsidRDefault="00B94318" w:rsidP="00BC6ACF">
      <w:pPr>
        <w:pStyle w:val="NoSpacing"/>
        <w:rPr>
          <w:b/>
          <w:sz w:val="20"/>
          <w:szCs w:val="20"/>
        </w:rPr>
      </w:pPr>
      <w:r>
        <w:rPr>
          <w:b/>
          <w:sz w:val="20"/>
          <w:szCs w:val="20"/>
        </w:rPr>
        <w:tab/>
        <w:t>Office Hours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34614">
        <w:rPr>
          <w:b/>
          <w:sz w:val="20"/>
          <w:szCs w:val="20"/>
        </w:rPr>
        <w:t>4</w:t>
      </w:r>
      <w:r w:rsidR="00776088">
        <w:rPr>
          <w:b/>
          <w:sz w:val="20"/>
          <w:szCs w:val="20"/>
        </w:rPr>
        <w:t>0</w:t>
      </w:r>
    </w:p>
    <w:p w14:paraId="2AB67AA8" w14:textId="3E244CD1" w:rsidR="00B94318" w:rsidRDefault="00B94318" w:rsidP="00BC6ACF">
      <w:pPr>
        <w:pStyle w:val="NoSpacing"/>
        <w:rPr>
          <w:b/>
          <w:sz w:val="20"/>
          <w:szCs w:val="20"/>
        </w:rPr>
      </w:pPr>
      <w:r>
        <w:rPr>
          <w:b/>
          <w:sz w:val="20"/>
          <w:szCs w:val="20"/>
        </w:rPr>
        <w:tab/>
      </w:r>
      <w:r w:rsidR="00597A00">
        <w:rPr>
          <w:b/>
          <w:sz w:val="20"/>
          <w:szCs w:val="20"/>
        </w:rPr>
        <w:t>School Pictures</w:t>
      </w:r>
      <w:r w:rsidR="00597A00">
        <w:rPr>
          <w:b/>
          <w:sz w:val="20"/>
          <w:szCs w:val="20"/>
        </w:rPr>
        <w:tab/>
      </w:r>
      <w:r w:rsidR="00597A00">
        <w:rPr>
          <w:b/>
          <w:sz w:val="20"/>
          <w:szCs w:val="20"/>
        </w:rPr>
        <w:tab/>
      </w:r>
      <w:r w:rsidR="00597A00">
        <w:rPr>
          <w:b/>
          <w:sz w:val="20"/>
          <w:szCs w:val="20"/>
        </w:rPr>
        <w:tab/>
      </w:r>
      <w:r w:rsidR="00597A00">
        <w:rPr>
          <w:b/>
          <w:sz w:val="20"/>
          <w:szCs w:val="20"/>
        </w:rPr>
        <w:tab/>
      </w:r>
      <w:r w:rsidR="00597A00">
        <w:rPr>
          <w:b/>
          <w:sz w:val="20"/>
          <w:szCs w:val="20"/>
        </w:rPr>
        <w:tab/>
      </w:r>
      <w:r>
        <w:rPr>
          <w:b/>
          <w:sz w:val="20"/>
          <w:szCs w:val="20"/>
        </w:rPr>
        <w:tab/>
      </w:r>
      <w:r>
        <w:rPr>
          <w:b/>
          <w:sz w:val="20"/>
          <w:szCs w:val="20"/>
        </w:rPr>
        <w:tab/>
      </w:r>
      <w:r>
        <w:rPr>
          <w:b/>
          <w:sz w:val="20"/>
          <w:szCs w:val="20"/>
        </w:rPr>
        <w:tab/>
      </w:r>
      <w:r>
        <w:rPr>
          <w:b/>
          <w:sz w:val="20"/>
          <w:szCs w:val="20"/>
        </w:rPr>
        <w:tab/>
        <w:t>4</w:t>
      </w:r>
      <w:r w:rsidR="005C5C4F">
        <w:rPr>
          <w:b/>
          <w:sz w:val="20"/>
          <w:szCs w:val="20"/>
        </w:rPr>
        <w:t>0</w:t>
      </w:r>
    </w:p>
    <w:p w14:paraId="358C4B29" w14:textId="53CEB4E4" w:rsidR="00B94318" w:rsidRDefault="00B94318" w:rsidP="00BC6ACF">
      <w:pPr>
        <w:pStyle w:val="NoSpacing"/>
        <w:rPr>
          <w:b/>
          <w:sz w:val="20"/>
          <w:szCs w:val="20"/>
        </w:rPr>
      </w:pPr>
      <w:r>
        <w:rPr>
          <w:b/>
          <w:sz w:val="20"/>
          <w:szCs w:val="20"/>
        </w:rPr>
        <w:tab/>
        <w:t>Media and the School</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5C5C4F">
        <w:rPr>
          <w:b/>
          <w:sz w:val="20"/>
          <w:szCs w:val="20"/>
        </w:rPr>
        <w:t>0</w:t>
      </w:r>
    </w:p>
    <w:p w14:paraId="622C2C59" w14:textId="79BE734E" w:rsidR="00B94318" w:rsidRDefault="00B94318" w:rsidP="00BC6ACF">
      <w:pPr>
        <w:pStyle w:val="NoSpacing"/>
        <w:rPr>
          <w:b/>
          <w:sz w:val="20"/>
          <w:szCs w:val="20"/>
        </w:rPr>
      </w:pPr>
      <w:r>
        <w:rPr>
          <w:b/>
          <w:sz w:val="20"/>
          <w:szCs w:val="20"/>
        </w:rPr>
        <w:tab/>
        <w:t>Publicity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FF4C40">
        <w:rPr>
          <w:b/>
          <w:sz w:val="20"/>
          <w:szCs w:val="20"/>
        </w:rPr>
        <w:t>1</w:t>
      </w:r>
    </w:p>
    <w:p w14:paraId="53AE44F9" w14:textId="1CBF8E43" w:rsidR="00B94318" w:rsidRDefault="00B94318" w:rsidP="00BC6ACF">
      <w:pPr>
        <w:pStyle w:val="NoSpacing"/>
        <w:rPr>
          <w:b/>
          <w:sz w:val="20"/>
          <w:szCs w:val="20"/>
        </w:rPr>
      </w:pPr>
      <w:r>
        <w:rPr>
          <w:b/>
          <w:sz w:val="20"/>
          <w:szCs w:val="20"/>
        </w:rPr>
        <w:lastRenderedPageBreak/>
        <w:tab/>
        <w:t>Forgotten Items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FF4C40">
        <w:rPr>
          <w:b/>
          <w:sz w:val="20"/>
          <w:szCs w:val="20"/>
        </w:rPr>
        <w:t>1</w:t>
      </w:r>
    </w:p>
    <w:p w14:paraId="5F98DAD9" w14:textId="267C6121" w:rsidR="00B94318" w:rsidRDefault="00B94318" w:rsidP="00BC6ACF">
      <w:pPr>
        <w:pStyle w:val="NoSpacing"/>
        <w:rPr>
          <w:b/>
          <w:sz w:val="20"/>
          <w:szCs w:val="20"/>
        </w:rPr>
      </w:pPr>
      <w:r>
        <w:rPr>
          <w:b/>
          <w:sz w:val="20"/>
          <w:szCs w:val="20"/>
        </w:rPr>
        <w:tab/>
      </w:r>
      <w:r w:rsidR="00FB5A38">
        <w:rPr>
          <w:b/>
          <w:sz w:val="20"/>
          <w:szCs w:val="20"/>
        </w:rPr>
        <w:t>Cafeteria</w:t>
      </w:r>
      <w:r w:rsidR="00FB5A38">
        <w:rPr>
          <w:b/>
          <w:sz w:val="20"/>
          <w:szCs w:val="20"/>
        </w:rPr>
        <w:tab/>
      </w:r>
      <w:r w:rsidR="00FB5A38">
        <w:rPr>
          <w:b/>
          <w:sz w:val="20"/>
          <w:szCs w:val="20"/>
        </w:rPr>
        <w:tab/>
      </w:r>
      <w:r w:rsidR="00FB5A38">
        <w:rPr>
          <w:b/>
          <w:sz w:val="20"/>
          <w:szCs w:val="20"/>
        </w:rPr>
        <w:tab/>
      </w:r>
      <w:r w:rsidR="00FB5A38">
        <w:rPr>
          <w:b/>
          <w:sz w:val="20"/>
          <w:szCs w:val="20"/>
        </w:rPr>
        <w:tab/>
      </w:r>
      <w:r w:rsidR="00FB5A38">
        <w:rPr>
          <w:b/>
          <w:sz w:val="20"/>
          <w:szCs w:val="20"/>
        </w:rPr>
        <w:tab/>
      </w:r>
      <w:r w:rsidR="00FB5A38">
        <w:rPr>
          <w:b/>
          <w:sz w:val="20"/>
          <w:szCs w:val="20"/>
        </w:rPr>
        <w:tab/>
      </w:r>
      <w:r w:rsidR="00FB5A38">
        <w:rPr>
          <w:b/>
          <w:sz w:val="20"/>
          <w:szCs w:val="20"/>
        </w:rPr>
        <w:tab/>
      </w:r>
      <w:r w:rsidR="00FB5A38">
        <w:rPr>
          <w:b/>
          <w:sz w:val="20"/>
          <w:szCs w:val="20"/>
        </w:rPr>
        <w:tab/>
      </w:r>
      <w:r w:rsidR="00FB5A38">
        <w:rPr>
          <w:b/>
          <w:sz w:val="20"/>
          <w:szCs w:val="20"/>
        </w:rPr>
        <w:tab/>
        <w:t>4</w:t>
      </w:r>
      <w:r w:rsidR="005C5C4F">
        <w:rPr>
          <w:b/>
          <w:sz w:val="20"/>
          <w:szCs w:val="20"/>
        </w:rPr>
        <w:t>1</w:t>
      </w:r>
    </w:p>
    <w:p w14:paraId="0610A13C" w14:textId="7AC90FB3" w:rsidR="00FB5A38" w:rsidRDefault="00FB5A38" w:rsidP="00BC6ACF">
      <w:pPr>
        <w:pStyle w:val="NoSpacing"/>
        <w:rPr>
          <w:b/>
          <w:sz w:val="20"/>
          <w:szCs w:val="20"/>
        </w:rPr>
      </w:pPr>
      <w:r>
        <w:rPr>
          <w:b/>
          <w:sz w:val="20"/>
          <w:szCs w:val="20"/>
        </w:rPr>
        <w:tab/>
        <w:t>School Time Visitor and Message Policy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5C5C4F">
        <w:rPr>
          <w:b/>
          <w:sz w:val="20"/>
          <w:szCs w:val="20"/>
        </w:rPr>
        <w:t>1</w:t>
      </w:r>
    </w:p>
    <w:p w14:paraId="47062B93" w14:textId="4E66DD44" w:rsidR="00FB5A38" w:rsidRDefault="00FB5A38" w:rsidP="00BC6ACF">
      <w:pPr>
        <w:pStyle w:val="NoSpacing"/>
        <w:rPr>
          <w:b/>
          <w:sz w:val="20"/>
          <w:szCs w:val="20"/>
        </w:rPr>
      </w:pPr>
      <w:r>
        <w:rPr>
          <w:b/>
          <w:sz w:val="20"/>
          <w:szCs w:val="20"/>
        </w:rPr>
        <w:tab/>
        <w:t>Electronic Device Policy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A054B1">
        <w:rPr>
          <w:b/>
          <w:sz w:val="20"/>
          <w:szCs w:val="20"/>
        </w:rPr>
        <w:t>2</w:t>
      </w:r>
    </w:p>
    <w:p w14:paraId="52C289C2" w14:textId="3FBA9783" w:rsidR="00FB5A38" w:rsidRDefault="00FB5A38" w:rsidP="00BC6ACF">
      <w:pPr>
        <w:pStyle w:val="NoSpacing"/>
        <w:rPr>
          <w:b/>
          <w:sz w:val="20"/>
          <w:szCs w:val="20"/>
        </w:rPr>
      </w:pPr>
      <w:r>
        <w:rPr>
          <w:b/>
          <w:sz w:val="20"/>
          <w:szCs w:val="20"/>
        </w:rPr>
        <w:tab/>
        <w:t>Search and Seizure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5C5C4F">
        <w:rPr>
          <w:b/>
          <w:sz w:val="20"/>
          <w:szCs w:val="20"/>
        </w:rPr>
        <w:t>2</w:t>
      </w:r>
    </w:p>
    <w:p w14:paraId="0C2BABC6" w14:textId="3A69FFAE" w:rsidR="00FB5A38" w:rsidRDefault="00FB5A38" w:rsidP="00BC6ACF">
      <w:pPr>
        <w:pStyle w:val="NoSpacing"/>
        <w:rPr>
          <w:b/>
          <w:sz w:val="20"/>
          <w:szCs w:val="20"/>
        </w:rPr>
      </w:pPr>
      <w:r>
        <w:rPr>
          <w:b/>
          <w:sz w:val="20"/>
          <w:szCs w:val="20"/>
        </w:rPr>
        <w:tab/>
        <w:t>Lo</w:t>
      </w:r>
      <w:r w:rsidR="00597A00">
        <w:rPr>
          <w:b/>
          <w:sz w:val="20"/>
          <w:szCs w:val="20"/>
        </w:rPr>
        <w:t>cker Policy</w:t>
      </w: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F343C2">
        <w:rPr>
          <w:b/>
          <w:sz w:val="20"/>
          <w:szCs w:val="20"/>
        </w:rPr>
        <w:t>4</w:t>
      </w:r>
      <w:r w:rsidR="005C5C4F">
        <w:rPr>
          <w:b/>
          <w:sz w:val="20"/>
          <w:szCs w:val="20"/>
        </w:rPr>
        <w:t>2</w:t>
      </w:r>
    </w:p>
    <w:p w14:paraId="02698BAC" w14:textId="2237A9F5" w:rsidR="00FB5A38" w:rsidRDefault="00FB5A38" w:rsidP="00BC6ACF">
      <w:pPr>
        <w:pStyle w:val="NoSpacing"/>
        <w:rPr>
          <w:b/>
          <w:sz w:val="20"/>
          <w:szCs w:val="20"/>
        </w:rPr>
      </w:pPr>
      <w:r>
        <w:rPr>
          <w:b/>
          <w:sz w:val="20"/>
          <w:szCs w:val="20"/>
        </w:rPr>
        <w:tab/>
        <w:t>Gum and Snacks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4</w:t>
      </w:r>
      <w:r w:rsidR="00073DCA">
        <w:rPr>
          <w:b/>
          <w:sz w:val="20"/>
          <w:szCs w:val="20"/>
        </w:rPr>
        <w:t>2</w:t>
      </w:r>
    </w:p>
    <w:p w14:paraId="261FF690" w14:textId="1B14C4C4" w:rsidR="00FB5A38" w:rsidRDefault="00FB5A38" w:rsidP="00BC6ACF">
      <w:pPr>
        <w:pStyle w:val="NoSpacing"/>
        <w:rPr>
          <w:b/>
          <w:sz w:val="20"/>
          <w:szCs w:val="20"/>
        </w:rPr>
      </w:pPr>
      <w:r>
        <w:rPr>
          <w:b/>
          <w:sz w:val="20"/>
          <w:szCs w:val="20"/>
        </w:rPr>
        <w:tab/>
        <w:t>Tobacco</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97A00">
        <w:rPr>
          <w:b/>
          <w:sz w:val="20"/>
          <w:szCs w:val="20"/>
        </w:rPr>
        <w:t>4</w:t>
      </w:r>
      <w:r w:rsidR="00A054B1">
        <w:rPr>
          <w:b/>
          <w:sz w:val="20"/>
          <w:szCs w:val="20"/>
        </w:rPr>
        <w:t>3</w:t>
      </w:r>
    </w:p>
    <w:p w14:paraId="3342CB2E" w14:textId="7575C4F6" w:rsidR="00FB5A38" w:rsidRDefault="00FB5A38" w:rsidP="00BC6ACF">
      <w:pPr>
        <w:pStyle w:val="NoSpacing"/>
        <w:rPr>
          <w:b/>
          <w:sz w:val="20"/>
          <w:szCs w:val="20"/>
        </w:rPr>
      </w:pPr>
      <w:r>
        <w:rPr>
          <w:b/>
          <w:sz w:val="20"/>
          <w:szCs w:val="20"/>
        </w:rPr>
        <w:tab/>
        <w:t>Alcohol, Drug and Substance</w:t>
      </w:r>
      <w:r w:rsidR="00597A00">
        <w:rPr>
          <w:b/>
          <w:sz w:val="20"/>
          <w:szCs w:val="20"/>
        </w:rPr>
        <w:t xml:space="preserve"> Use and Abuse</w:t>
      </w:r>
      <w:r w:rsidR="00597A00">
        <w:rPr>
          <w:b/>
          <w:sz w:val="20"/>
          <w:szCs w:val="20"/>
        </w:rPr>
        <w:tab/>
      </w:r>
      <w:r>
        <w:rPr>
          <w:b/>
          <w:sz w:val="20"/>
          <w:szCs w:val="20"/>
        </w:rPr>
        <w:tab/>
      </w:r>
      <w:r>
        <w:rPr>
          <w:b/>
          <w:sz w:val="20"/>
          <w:szCs w:val="20"/>
        </w:rPr>
        <w:tab/>
      </w:r>
      <w:r>
        <w:rPr>
          <w:b/>
          <w:sz w:val="20"/>
          <w:szCs w:val="20"/>
        </w:rPr>
        <w:tab/>
      </w:r>
      <w:r>
        <w:rPr>
          <w:b/>
          <w:sz w:val="20"/>
          <w:szCs w:val="20"/>
        </w:rPr>
        <w:tab/>
      </w:r>
      <w:r w:rsidR="005C5C4F">
        <w:rPr>
          <w:b/>
          <w:sz w:val="20"/>
          <w:szCs w:val="20"/>
        </w:rPr>
        <w:t>43</w:t>
      </w:r>
    </w:p>
    <w:p w14:paraId="24797E87" w14:textId="30C04E89" w:rsidR="00FB5A38" w:rsidRDefault="00FB5A38" w:rsidP="00BC6ACF">
      <w:pPr>
        <w:pStyle w:val="NoSpacing"/>
        <w:rPr>
          <w:b/>
          <w:sz w:val="20"/>
          <w:szCs w:val="20"/>
        </w:rPr>
      </w:pPr>
      <w:r>
        <w:rPr>
          <w:b/>
          <w:sz w:val="20"/>
          <w:szCs w:val="20"/>
        </w:rPr>
        <w:tab/>
        <w:t>Field Trips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5C5C4F">
        <w:rPr>
          <w:b/>
          <w:sz w:val="20"/>
          <w:szCs w:val="20"/>
        </w:rPr>
        <w:t>3</w:t>
      </w:r>
      <w:r w:rsidR="00A054B1">
        <w:rPr>
          <w:b/>
          <w:sz w:val="20"/>
          <w:szCs w:val="20"/>
        </w:rPr>
        <w:t>-44</w:t>
      </w:r>
    </w:p>
    <w:p w14:paraId="63F7BA36" w14:textId="24902C66" w:rsidR="00FB5A38" w:rsidRDefault="00FB5A38" w:rsidP="00BC6ACF">
      <w:pPr>
        <w:pStyle w:val="NoSpacing"/>
        <w:rPr>
          <w:b/>
          <w:sz w:val="20"/>
          <w:szCs w:val="20"/>
        </w:rPr>
      </w:pPr>
      <w:r>
        <w:rPr>
          <w:b/>
          <w:sz w:val="20"/>
          <w:szCs w:val="20"/>
        </w:rPr>
        <w:tab/>
      </w:r>
      <w:r>
        <w:rPr>
          <w:b/>
          <w:sz w:val="20"/>
          <w:szCs w:val="20"/>
        </w:rPr>
        <w:tab/>
        <w:t>Attire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F343C2">
        <w:rPr>
          <w:b/>
          <w:sz w:val="20"/>
          <w:szCs w:val="20"/>
        </w:rPr>
        <w:t>4</w:t>
      </w:r>
      <w:r w:rsidR="005C5C4F">
        <w:rPr>
          <w:b/>
          <w:sz w:val="20"/>
          <w:szCs w:val="20"/>
        </w:rPr>
        <w:t>3</w:t>
      </w:r>
    </w:p>
    <w:p w14:paraId="31AF9A29" w14:textId="75784387" w:rsidR="00FB5A38" w:rsidRPr="00062663" w:rsidRDefault="00FB5A38" w:rsidP="00BC6ACF">
      <w:pPr>
        <w:pStyle w:val="NoSpacing"/>
        <w:rPr>
          <w:b/>
          <w:sz w:val="20"/>
          <w:szCs w:val="20"/>
        </w:rPr>
      </w:pPr>
      <w:r>
        <w:rPr>
          <w:b/>
          <w:sz w:val="20"/>
          <w:szCs w:val="20"/>
        </w:rPr>
        <w:tab/>
      </w:r>
      <w:r>
        <w:rPr>
          <w:b/>
          <w:sz w:val="20"/>
          <w:szCs w:val="20"/>
        </w:rPr>
        <w:tab/>
        <w:t>Chaperones</w:t>
      </w:r>
      <w:r w:rsidR="00597A00">
        <w:rPr>
          <w:b/>
          <w:sz w:val="20"/>
          <w:szCs w:val="20"/>
        </w:rPr>
        <w:tab/>
      </w:r>
      <w:r w:rsidR="00597A00">
        <w:rPr>
          <w:b/>
          <w:sz w:val="20"/>
          <w:szCs w:val="20"/>
        </w:rPr>
        <w:tab/>
      </w:r>
      <w:r w:rsidRPr="00062663">
        <w:rPr>
          <w:b/>
          <w:sz w:val="20"/>
          <w:szCs w:val="20"/>
        </w:rPr>
        <w:tab/>
      </w:r>
      <w:r w:rsidRPr="00062663">
        <w:rPr>
          <w:b/>
          <w:sz w:val="20"/>
          <w:szCs w:val="20"/>
        </w:rPr>
        <w:tab/>
      </w:r>
      <w:r w:rsidR="00FE2761" w:rsidRPr="00062663">
        <w:rPr>
          <w:b/>
          <w:sz w:val="20"/>
          <w:szCs w:val="20"/>
        </w:rPr>
        <w:tab/>
      </w:r>
      <w:r w:rsidR="00FE2761" w:rsidRPr="00062663">
        <w:rPr>
          <w:b/>
          <w:sz w:val="20"/>
          <w:szCs w:val="20"/>
        </w:rPr>
        <w:tab/>
      </w:r>
      <w:r w:rsidRPr="00062663">
        <w:rPr>
          <w:b/>
          <w:sz w:val="20"/>
          <w:szCs w:val="20"/>
        </w:rPr>
        <w:tab/>
      </w:r>
      <w:r w:rsidRPr="00062663">
        <w:rPr>
          <w:b/>
          <w:sz w:val="20"/>
          <w:szCs w:val="20"/>
        </w:rPr>
        <w:tab/>
      </w:r>
      <w:r w:rsidR="007658E7">
        <w:rPr>
          <w:b/>
          <w:sz w:val="20"/>
          <w:szCs w:val="20"/>
        </w:rPr>
        <w:t>4</w:t>
      </w:r>
      <w:r w:rsidR="005C5C4F">
        <w:rPr>
          <w:b/>
          <w:sz w:val="20"/>
          <w:szCs w:val="20"/>
        </w:rPr>
        <w:t>3</w:t>
      </w:r>
      <w:r w:rsidR="00C54539">
        <w:rPr>
          <w:b/>
          <w:sz w:val="20"/>
          <w:szCs w:val="20"/>
        </w:rPr>
        <w:t>-44</w:t>
      </w:r>
    </w:p>
    <w:p w14:paraId="38B9E9FE" w14:textId="5EF04F10" w:rsidR="00FB5A38" w:rsidRDefault="00FB5A38" w:rsidP="00BC6ACF">
      <w:pPr>
        <w:pStyle w:val="NoSpacing"/>
        <w:rPr>
          <w:b/>
          <w:sz w:val="20"/>
          <w:szCs w:val="20"/>
        </w:rPr>
      </w:pPr>
      <w:r w:rsidRPr="00062663">
        <w:rPr>
          <w:b/>
          <w:sz w:val="20"/>
          <w:szCs w:val="20"/>
        </w:rPr>
        <w:tab/>
      </w:r>
      <w:r w:rsidRPr="00062663">
        <w:rPr>
          <w:b/>
          <w:sz w:val="20"/>
          <w:szCs w:val="20"/>
        </w:rPr>
        <w:tab/>
        <w:t>Payment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4</w:t>
      </w:r>
      <w:r w:rsidR="00532901">
        <w:rPr>
          <w:b/>
          <w:sz w:val="20"/>
          <w:szCs w:val="20"/>
        </w:rPr>
        <w:t>4</w:t>
      </w:r>
    </w:p>
    <w:p w14:paraId="4F52799C" w14:textId="1D29B2E1" w:rsidR="00FB5A38" w:rsidRDefault="00FB5A38" w:rsidP="00BC6ACF">
      <w:pPr>
        <w:pStyle w:val="NoSpacing"/>
        <w:rPr>
          <w:b/>
          <w:sz w:val="20"/>
          <w:szCs w:val="20"/>
        </w:rPr>
      </w:pPr>
      <w:r>
        <w:rPr>
          <w:b/>
          <w:sz w:val="20"/>
          <w:szCs w:val="20"/>
        </w:rPr>
        <w:tab/>
      </w:r>
      <w:r>
        <w:rPr>
          <w:b/>
          <w:sz w:val="20"/>
          <w:szCs w:val="20"/>
        </w:rPr>
        <w:tab/>
        <w:t>Permission Slips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532901">
        <w:rPr>
          <w:b/>
          <w:sz w:val="20"/>
          <w:szCs w:val="20"/>
        </w:rPr>
        <w:t>4</w:t>
      </w:r>
    </w:p>
    <w:p w14:paraId="2A102253" w14:textId="625F287D" w:rsidR="00FB5A38" w:rsidRDefault="00FB5A38" w:rsidP="00BC6ACF">
      <w:pPr>
        <w:pStyle w:val="NoSpacing"/>
        <w:rPr>
          <w:b/>
          <w:sz w:val="20"/>
          <w:szCs w:val="20"/>
        </w:rPr>
      </w:pPr>
      <w:r>
        <w:rPr>
          <w:b/>
          <w:sz w:val="20"/>
          <w:szCs w:val="20"/>
        </w:rPr>
        <w:tab/>
      </w:r>
      <w:r>
        <w:rPr>
          <w:b/>
          <w:sz w:val="20"/>
          <w:szCs w:val="20"/>
        </w:rPr>
        <w:tab/>
        <w:t>Transportation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4</w:t>
      </w:r>
      <w:r w:rsidR="005C5C4F">
        <w:rPr>
          <w:b/>
          <w:sz w:val="20"/>
          <w:szCs w:val="20"/>
        </w:rPr>
        <w:t>4</w:t>
      </w:r>
    </w:p>
    <w:p w14:paraId="48019D06" w14:textId="6B47E776" w:rsidR="00FB5A38" w:rsidRDefault="00FB5A38" w:rsidP="00BC6ACF">
      <w:pPr>
        <w:pStyle w:val="NoSpacing"/>
        <w:rPr>
          <w:b/>
          <w:sz w:val="20"/>
          <w:szCs w:val="20"/>
        </w:rPr>
      </w:pPr>
      <w:r>
        <w:rPr>
          <w:b/>
          <w:sz w:val="20"/>
          <w:szCs w:val="20"/>
        </w:rPr>
        <w:tab/>
        <w:t>Buildings and the Political Process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C5C4F">
        <w:rPr>
          <w:b/>
          <w:sz w:val="20"/>
          <w:szCs w:val="20"/>
        </w:rPr>
        <w:t>45</w:t>
      </w:r>
    </w:p>
    <w:p w14:paraId="00F1C4FA" w14:textId="3C57E174" w:rsidR="00FB5A38" w:rsidRDefault="00FB5A38" w:rsidP="00BC6ACF">
      <w:pPr>
        <w:pStyle w:val="NoSpacing"/>
        <w:rPr>
          <w:b/>
          <w:sz w:val="20"/>
          <w:szCs w:val="20"/>
        </w:rPr>
      </w:pPr>
      <w:r>
        <w:rPr>
          <w:b/>
          <w:sz w:val="20"/>
          <w:szCs w:val="20"/>
        </w:rPr>
        <w:tab/>
        <w:t>Parties and Birthdays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F343C2">
        <w:rPr>
          <w:b/>
          <w:sz w:val="20"/>
          <w:szCs w:val="20"/>
        </w:rPr>
        <w:t>4</w:t>
      </w:r>
      <w:r w:rsidR="005C5C4F">
        <w:rPr>
          <w:b/>
          <w:sz w:val="20"/>
          <w:szCs w:val="20"/>
        </w:rPr>
        <w:t>5</w:t>
      </w:r>
      <w:r w:rsidR="002261C9">
        <w:rPr>
          <w:b/>
          <w:sz w:val="20"/>
          <w:szCs w:val="20"/>
        </w:rPr>
        <w:t>-46</w:t>
      </w:r>
    </w:p>
    <w:p w14:paraId="561E5D79" w14:textId="09C28D1A" w:rsidR="00FB5A38" w:rsidRDefault="00FB5A38" w:rsidP="00BC6ACF">
      <w:pPr>
        <w:pStyle w:val="NoSpacing"/>
        <w:rPr>
          <w:b/>
          <w:sz w:val="20"/>
          <w:szCs w:val="20"/>
        </w:rPr>
      </w:pPr>
      <w:r>
        <w:rPr>
          <w:b/>
          <w:sz w:val="20"/>
          <w:szCs w:val="20"/>
        </w:rPr>
        <w:tab/>
        <w:t>Use of Copyright Material</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C5C4F">
        <w:rPr>
          <w:b/>
          <w:sz w:val="20"/>
          <w:szCs w:val="20"/>
        </w:rPr>
        <w:t>46</w:t>
      </w:r>
      <w:r w:rsidR="002261C9">
        <w:rPr>
          <w:b/>
          <w:sz w:val="20"/>
          <w:szCs w:val="20"/>
        </w:rPr>
        <w:t>-47</w:t>
      </w:r>
    </w:p>
    <w:p w14:paraId="65F4BCB4" w14:textId="16068E59" w:rsidR="00FB5A38" w:rsidRDefault="00F343C2" w:rsidP="00BC6ACF">
      <w:pPr>
        <w:pStyle w:val="NoSpacing"/>
        <w:rPr>
          <w:b/>
          <w:sz w:val="20"/>
          <w:szCs w:val="20"/>
        </w:rPr>
      </w:pPr>
      <w:r>
        <w:rPr>
          <w:b/>
          <w:sz w:val="20"/>
          <w:szCs w:val="20"/>
        </w:rPr>
        <w:tab/>
        <w:t>Volunteer Guideline</w:t>
      </w:r>
      <w:r w:rsidR="007658E7">
        <w:rPr>
          <w:b/>
          <w:sz w:val="20"/>
          <w:szCs w:val="20"/>
        </w:rPr>
        <w:t>s</w:t>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7658E7">
        <w:rPr>
          <w:b/>
          <w:sz w:val="20"/>
          <w:szCs w:val="20"/>
        </w:rPr>
        <w:tab/>
      </w:r>
      <w:r w:rsidR="005C5C4F">
        <w:rPr>
          <w:b/>
          <w:sz w:val="20"/>
          <w:szCs w:val="20"/>
        </w:rPr>
        <w:t>47</w:t>
      </w:r>
    </w:p>
    <w:p w14:paraId="78F83136" w14:textId="3CA5A9D1" w:rsidR="00FB5A38" w:rsidRDefault="00FB5A38" w:rsidP="00BC6ACF">
      <w:pPr>
        <w:pStyle w:val="NoSpacing"/>
        <w:rPr>
          <w:b/>
          <w:sz w:val="20"/>
          <w:szCs w:val="20"/>
        </w:rPr>
      </w:pPr>
      <w:r>
        <w:rPr>
          <w:b/>
          <w:sz w:val="20"/>
          <w:szCs w:val="20"/>
        </w:rPr>
        <w:tab/>
        <w:t>Class Sizes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C5C4F">
        <w:rPr>
          <w:b/>
          <w:sz w:val="20"/>
          <w:szCs w:val="20"/>
        </w:rPr>
        <w:t>47</w:t>
      </w:r>
    </w:p>
    <w:p w14:paraId="6484CD11" w14:textId="3ECC9796" w:rsidR="00FB5A38" w:rsidRDefault="00FB5A38" w:rsidP="00BC6ACF">
      <w:pPr>
        <w:pStyle w:val="NoSpacing"/>
        <w:rPr>
          <w:b/>
          <w:sz w:val="20"/>
          <w:szCs w:val="20"/>
        </w:rPr>
      </w:pPr>
      <w:r w:rsidRPr="007F047F">
        <w:rPr>
          <w:b/>
          <w:sz w:val="20"/>
          <w:szCs w:val="20"/>
          <w:highlight w:val="lightGray"/>
        </w:rPr>
        <w:t>C</w:t>
      </w:r>
      <w:r w:rsidR="00F343C2" w:rsidRPr="007F047F">
        <w:rPr>
          <w:b/>
          <w:sz w:val="20"/>
          <w:szCs w:val="20"/>
          <w:highlight w:val="lightGray"/>
        </w:rPr>
        <w:t>ommunication Policies</w:t>
      </w:r>
      <w:r w:rsidR="00F343C2" w:rsidRPr="007F047F">
        <w:rPr>
          <w:b/>
          <w:sz w:val="20"/>
          <w:szCs w:val="20"/>
          <w:highlight w:val="lightGray"/>
        </w:rPr>
        <w:tab/>
      </w:r>
      <w:r w:rsidR="00F343C2" w:rsidRPr="007F047F">
        <w:rPr>
          <w:b/>
          <w:sz w:val="20"/>
          <w:szCs w:val="20"/>
          <w:highlight w:val="lightGray"/>
        </w:rPr>
        <w:tab/>
      </w:r>
      <w:r w:rsidR="00F343C2" w:rsidRPr="007F047F">
        <w:rPr>
          <w:b/>
          <w:sz w:val="20"/>
          <w:szCs w:val="20"/>
          <w:highlight w:val="lightGray"/>
        </w:rPr>
        <w:tab/>
      </w:r>
      <w:r w:rsidR="00F343C2" w:rsidRPr="007F047F">
        <w:rPr>
          <w:b/>
          <w:sz w:val="20"/>
          <w:szCs w:val="20"/>
          <w:highlight w:val="lightGray"/>
        </w:rPr>
        <w:tab/>
      </w:r>
      <w:r w:rsidR="00F343C2" w:rsidRPr="007F047F">
        <w:rPr>
          <w:b/>
          <w:sz w:val="20"/>
          <w:szCs w:val="20"/>
          <w:highlight w:val="lightGray"/>
        </w:rPr>
        <w:tab/>
      </w:r>
      <w:r w:rsidR="00F343C2" w:rsidRPr="007F047F">
        <w:rPr>
          <w:b/>
          <w:sz w:val="20"/>
          <w:szCs w:val="20"/>
          <w:highlight w:val="lightGray"/>
        </w:rPr>
        <w:tab/>
      </w:r>
      <w:r w:rsidR="00F343C2" w:rsidRPr="007F047F">
        <w:rPr>
          <w:b/>
          <w:sz w:val="20"/>
          <w:szCs w:val="20"/>
          <w:highlight w:val="lightGray"/>
        </w:rPr>
        <w:tab/>
      </w:r>
      <w:r w:rsidR="00F343C2" w:rsidRPr="007F047F">
        <w:rPr>
          <w:b/>
          <w:sz w:val="20"/>
          <w:szCs w:val="20"/>
          <w:highlight w:val="lightGray"/>
        </w:rPr>
        <w:tab/>
      </w:r>
      <w:r w:rsidR="00F343C2" w:rsidRPr="007F047F">
        <w:rPr>
          <w:b/>
          <w:sz w:val="20"/>
          <w:szCs w:val="20"/>
          <w:highlight w:val="lightGray"/>
        </w:rPr>
        <w:tab/>
      </w:r>
      <w:r w:rsidR="005C5C4F" w:rsidRPr="005C5C4F">
        <w:rPr>
          <w:b/>
          <w:sz w:val="20"/>
          <w:szCs w:val="20"/>
          <w:shd w:val="clear" w:color="auto" w:fill="D9D9D9" w:themeFill="background1" w:themeFillShade="D9"/>
        </w:rPr>
        <w:t>4</w:t>
      </w:r>
      <w:r w:rsidR="002261C9">
        <w:rPr>
          <w:b/>
          <w:sz w:val="20"/>
          <w:szCs w:val="20"/>
          <w:shd w:val="clear" w:color="auto" w:fill="D9D9D9" w:themeFill="background1" w:themeFillShade="D9"/>
        </w:rPr>
        <w:t>8</w:t>
      </w:r>
      <w:r w:rsidR="005C5C4F" w:rsidRPr="005C5C4F">
        <w:rPr>
          <w:b/>
          <w:sz w:val="20"/>
          <w:szCs w:val="20"/>
          <w:shd w:val="clear" w:color="auto" w:fill="D9D9D9" w:themeFill="background1" w:themeFillShade="D9"/>
        </w:rPr>
        <w:t>-5</w:t>
      </w:r>
      <w:r w:rsidR="002261C9">
        <w:rPr>
          <w:b/>
          <w:sz w:val="20"/>
          <w:szCs w:val="20"/>
          <w:shd w:val="clear" w:color="auto" w:fill="D9D9D9" w:themeFill="background1" w:themeFillShade="D9"/>
        </w:rPr>
        <w:t>1</w:t>
      </w:r>
    </w:p>
    <w:p w14:paraId="55BBE71B" w14:textId="27227883" w:rsidR="00B34614" w:rsidRDefault="00B34614" w:rsidP="00BC6ACF">
      <w:pPr>
        <w:pStyle w:val="NoSpacing"/>
        <w:rPr>
          <w:b/>
          <w:sz w:val="20"/>
          <w:szCs w:val="20"/>
        </w:rPr>
      </w:pPr>
      <w:r>
        <w:rPr>
          <w:b/>
          <w:sz w:val="20"/>
          <w:szCs w:val="20"/>
        </w:rPr>
        <w:tab/>
        <w:t>Communication with Teachers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C5C4F">
        <w:rPr>
          <w:b/>
          <w:sz w:val="20"/>
          <w:szCs w:val="20"/>
        </w:rPr>
        <w:t>4</w:t>
      </w:r>
      <w:r w:rsidR="00A5102B">
        <w:rPr>
          <w:b/>
          <w:sz w:val="20"/>
          <w:szCs w:val="20"/>
        </w:rPr>
        <w:t>8</w:t>
      </w:r>
    </w:p>
    <w:p w14:paraId="249DE029" w14:textId="60CFFE92" w:rsidR="00FB5A38" w:rsidRDefault="00FB5A38" w:rsidP="00BC6ACF">
      <w:pPr>
        <w:pStyle w:val="NoSpacing"/>
        <w:rPr>
          <w:b/>
          <w:sz w:val="20"/>
          <w:szCs w:val="20"/>
        </w:rPr>
      </w:pPr>
      <w:r>
        <w:rPr>
          <w:b/>
          <w:sz w:val="20"/>
          <w:szCs w:val="20"/>
        </w:rPr>
        <w:tab/>
        <w:t xml:space="preserve">Office and School Information </w:t>
      </w:r>
      <w:r w:rsidR="00886ED0">
        <w:rPr>
          <w:b/>
          <w:sz w:val="20"/>
          <w:szCs w:val="20"/>
        </w:rPr>
        <w:t>/</w:t>
      </w:r>
      <w:r>
        <w:rPr>
          <w:b/>
          <w:sz w:val="20"/>
          <w:szCs w:val="20"/>
        </w:rPr>
        <w:t>Communication</w:t>
      </w:r>
      <w:r w:rsidR="00886ED0">
        <w:rPr>
          <w:b/>
          <w:sz w:val="20"/>
          <w:szCs w:val="20"/>
        </w:rPr>
        <w:t xml:space="preserve">    </w:t>
      </w:r>
      <w:r w:rsidR="00886ED0">
        <w:rPr>
          <w:b/>
          <w:sz w:val="20"/>
          <w:szCs w:val="20"/>
        </w:rPr>
        <w:tab/>
      </w:r>
      <w:r>
        <w:rPr>
          <w:b/>
          <w:sz w:val="20"/>
          <w:szCs w:val="20"/>
        </w:rPr>
        <w:tab/>
      </w:r>
      <w:r>
        <w:rPr>
          <w:b/>
          <w:sz w:val="20"/>
          <w:szCs w:val="20"/>
        </w:rPr>
        <w:tab/>
      </w:r>
      <w:r w:rsidR="005C5C4F">
        <w:rPr>
          <w:b/>
          <w:sz w:val="20"/>
          <w:szCs w:val="20"/>
        </w:rPr>
        <w:tab/>
      </w:r>
      <w:r w:rsidR="005C5C4F">
        <w:rPr>
          <w:b/>
          <w:sz w:val="20"/>
          <w:szCs w:val="20"/>
        </w:rPr>
        <w:tab/>
        <w:t>48</w:t>
      </w:r>
      <w:r w:rsidR="00A5102B">
        <w:rPr>
          <w:b/>
          <w:sz w:val="20"/>
          <w:szCs w:val="20"/>
        </w:rPr>
        <w:t>-49</w:t>
      </w:r>
    </w:p>
    <w:p w14:paraId="57AD4734" w14:textId="3C8D8A35" w:rsidR="00FB5A38" w:rsidRDefault="00FB5A38" w:rsidP="00BC6ACF">
      <w:pPr>
        <w:pStyle w:val="NoSpacing"/>
        <w:rPr>
          <w:b/>
          <w:sz w:val="20"/>
          <w:szCs w:val="20"/>
        </w:rPr>
      </w:pPr>
      <w:r>
        <w:rPr>
          <w:b/>
          <w:sz w:val="20"/>
          <w:szCs w:val="20"/>
        </w:rPr>
        <w:tab/>
        <w:t>Maintaining School Privacy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C5C4F">
        <w:rPr>
          <w:b/>
          <w:sz w:val="20"/>
          <w:szCs w:val="20"/>
        </w:rPr>
        <w:t>49</w:t>
      </w:r>
    </w:p>
    <w:p w14:paraId="2D918C94" w14:textId="2034FBB0" w:rsidR="00FB5A38" w:rsidRDefault="00FB5A38" w:rsidP="00BC6ACF">
      <w:pPr>
        <w:pStyle w:val="NoSpacing"/>
        <w:rPr>
          <w:b/>
          <w:sz w:val="20"/>
          <w:szCs w:val="20"/>
        </w:rPr>
      </w:pPr>
      <w:r>
        <w:rPr>
          <w:b/>
          <w:sz w:val="20"/>
          <w:szCs w:val="20"/>
        </w:rPr>
        <w:tab/>
        <w:t>Internet and Electronic Communication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C5C4F">
        <w:rPr>
          <w:b/>
          <w:sz w:val="20"/>
          <w:szCs w:val="20"/>
        </w:rPr>
        <w:t>49</w:t>
      </w:r>
    </w:p>
    <w:p w14:paraId="43CAD8D1" w14:textId="7BB6F9F7" w:rsidR="00FB5A38" w:rsidRDefault="00FB5A38" w:rsidP="00BC6ACF">
      <w:pPr>
        <w:pStyle w:val="NoSpacing"/>
        <w:rPr>
          <w:b/>
          <w:sz w:val="20"/>
          <w:szCs w:val="20"/>
        </w:rPr>
      </w:pPr>
      <w:r>
        <w:rPr>
          <w:b/>
          <w:sz w:val="20"/>
          <w:szCs w:val="20"/>
        </w:rPr>
        <w:tab/>
        <w:t>Distribution of Materials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3D7AF4">
        <w:rPr>
          <w:b/>
          <w:sz w:val="20"/>
          <w:szCs w:val="20"/>
        </w:rPr>
        <w:t>50</w:t>
      </w:r>
    </w:p>
    <w:p w14:paraId="57EC959A" w14:textId="0D47CE55" w:rsidR="00FB5A38" w:rsidRDefault="00FB5A38" w:rsidP="00BC6ACF">
      <w:pPr>
        <w:pStyle w:val="NoSpacing"/>
        <w:rPr>
          <w:b/>
          <w:sz w:val="20"/>
          <w:szCs w:val="20"/>
        </w:rPr>
      </w:pPr>
      <w:r>
        <w:rPr>
          <w:b/>
          <w:sz w:val="20"/>
          <w:szCs w:val="20"/>
        </w:rPr>
        <w:tab/>
        <w:t>Mailing Lists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36A09">
        <w:rPr>
          <w:b/>
          <w:sz w:val="20"/>
          <w:szCs w:val="20"/>
        </w:rPr>
        <w:t>50</w:t>
      </w:r>
    </w:p>
    <w:p w14:paraId="2A342052" w14:textId="7EF30255" w:rsidR="00FB5A38" w:rsidRDefault="00FB5A38" w:rsidP="00BC6ACF">
      <w:pPr>
        <w:pStyle w:val="NoSpacing"/>
        <w:rPr>
          <w:b/>
          <w:sz w:val="20"/>
          <w:szCs w:val="20"/>
        </w:rPr>
      </w:pPr>
      <w:r>
        <w:rPr>
          <w:b/>
          <w:sz w:val="20"/>
          <w:szCs w:val="20"/>
        </w:rPr>
        <w:tab/>
        <w:t>Inclement Weather</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5</w:t>
      </w:r>
      <w:r w:rsidR="00536A09">
        <w:rPr>
          <w:b/>
          <w:sz w:val="20"/>
          <w:szCs w:val="20"/>
        </w:rPr>
        <w:t>0</w:t>
      </w:r>
      <w:r w:rsidR="00114C02">
        <w:rPr>
          <w:b/>
          <w:sz w:val="20"/>
          <w:szCs w:val="20"/>
        </w:rPr>
        <w:t>-51</w:t>
      </w:r>
    </w:p>
    <w:p w14:paraId="2CC8A86E" w14:textId="569B2D1A" w:rsidR="00FB5A38" w:rsidRDefault="00FB5A38" w:rsidP="00BC6ACF">
      <w:pPr>
        <w:pStyle w:val="NoSpacing"/>
        <w:rPr>
          <w:b/>
          <w:sz w:val="20"/>
          <w:szCs w:val="20"/>
        </w:rPr>
      </w:pPr>
      <w:r w:rsidRPr="007F047F">
        <w:rPr>
          <w:b/>
          <w:sz w:val="20"/>
          <w:szCs w:val="20"/>
          <w:highlight w:val="lightGray"/>
        </w:rPr>
        <w:t>Financial Requirements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597A00" w:rsidRPr="00536A09">
        <w:rPr>
          <w:b/>
          <w:sz w:val="20"/>
          <w:szCs w:val="20"/>
          <w:highlight w:val="lightGray"/>
          <w:shd w:val="clear" w:color="auto" w:fill="D9D9D9" w:themeFill="background1" w:themeFillShade="D9"/>
        </w:rPr>
        <w:t>5</w:t>
      </w:r>
      <w:r w:rsidR="00536A09" w:rsidRPr="00536A09">
        <w:rPr>
          <w:b/>
          <w:sz w:val="20"/>
          <w:szCs w:val="20"/>
          <w:shd w:val="clear" w:color="auto" w:fill="D9D9D9" w:themeFill="background1" w:themeFillShade="D9"/>
        </w:rPr>
        <w:t>1-52</w:t>
      </w:r>
    </w:p>
    <w:p w14:paraId="28F2581B" w14:textId="49C9579A" w:rsidR="00FB5A38" w:rsidRDefault="00FB5A38" w:rsidP="00BC6ACF">
      <w:pPr>
        <w:pStyle w:val="NoSpacing"/>
        <w:rPr>
          <w:b/>
          <w:sz w:val="20"/>
          <w:szCs w:val="20"/>
        </w:rPr>
      </w:pPr>
      <w:r>
        <w:rPr>
          <w:b/>
          <w:sz w:val="20"/>
          <w:szCs w:val="20"/>
        </w:rPr>
        <w:tab/>
        <w:t>Tuition and Fees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97A00">
        <w:rPr>
          <w:b/>
          <w:sz w:val="20"/>
          <w:szCs w:val="20"/>
        </w:rPr>
        <w:t>5</w:t>
      </w:r>
      <w:r w:rsidR="004C7C96">
        <w:rPr>
          <w:b/>
          <w:sz w:val="20"/>
          <w:szCs w:val="20"/>
        </w:rPr>
        <w:t>1</w:t>
      </w:r>
    </w:p>
    <w:p w14:paraId="2B6C1C24" w14:textId="5659EDFF" w:rsidR="00FB5A38" w:rsidRDefault="00FB5A38" w:rsidP="00BC6ACF">
      <w:pPr>
        <w:pStyle w:val="NoSpacing"/>
        <w:rPr>
          <w:b/>
          <w:sz w:val="20"/>
          <w:szCs w:val="20"/>
        </w:rPr>
      </w:pPr>
      <w:r>
        <w:rPr>
          <w:b/>
          <w:sz w:val="20"/>
          <w:szCs w:val="20"/>
        </w:rPr>
        <w:tab/>
        <w:t>Late Enrollment/Early Withdrawal</w:t>
      </w:r>
      <w:r w:rsidR="00597A00">
        <w:rPr>
          <w:b/>
          <w:sz w:val="20"/>
          <w:szCs w:val="20"/>
        </w:rPr>
        <w:t xml:space="preserve"> Tuition</w:t>
      </w:r>
      <w:r w:rsidR="00597A00">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5</w:t>
      </w:r>
      <w:r w:rsidR="00114C02">
        <w:rPr>
          <w:b/>
          <w:sz w:val="20"/>
          <w:szCs w:val="20"/>
        </w:rPr>
        <w:t>2</w:t>
      </w:r>
    </w:p>
    <w:p w14:paraId="6D806944" w14:textId="00890CD2" w:rsidR="00FB5A38" w:rsidRDefault="00FB5A38" w:rsidP="00BC6ACF">
      <w:pPr>
        <w:pStyle w:val="NoSpacing"/>
        <w:rPr>
          <w:b/>
          <w:sz w:val="20"/>
          <w:szCs w:val="20"/>
        </w:rPr>
      </w:pPr>
      <w:r>
        <w:rPr>
          <w:b/>
          <w:sz w:val="20"/>
          <w:szCs w:val="20"/>
        </w:rPr>
        <w:tab/>
        <w:t>Registration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114C02">
        <w:rPr>
          <w:b/>
          <w:sz w:val="20"/>
          <w:szCs w:val="20"/>
        </w:rPr>
        <w:t>52</w:t>
      </w:r>
    </w:p>
    <w:p w14:paraId="72534DE3" w14:textId="5E0B1612" w:rsidR="00FB5A38" w:rsidRDefault="00FB5A38" w:rsidP="00BC6ACF">
      <w:pPr>
        <w:pStyle w:val="NoSpacing"/>
        <w:rPr>
          <w:b/>
          <w:sz w:val="20"/>
          <w:szCs w:val="20"/>
        </w:rPr>
      </w:pPr>
      <w:r>
        <w:rPr>
          <w:b/>
          <w:sz w:val="20"/>
          <w:szCs w:val="20"/>
        </w:rPr>
        <w:tab/>
        <w:t>Curriculum and Book Fees</w:t>
      </w:r>
      <w:r w:rsidR="00073DCA">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97A00">
        <w:rPr>
          <w:b/>
          <w:sz w:val="20"/>
          <w:szCs w:val="20"/>
        </w:rPr>
        <w:t>5</w:t>
      </w:r>
      <w:r w:rsidR="001C14CD">
        <w:rPr>
          <w:b/>
          <w:sz w:val="20"/>
          <w:szCs w:val="20"/>
        </w:rPr>
        <w:t>2</w:t>
      </w:r>
    </w:p>
    <w:p w14:paraId="00DFE4CC" w14:textId="2EBC8C0B" w:rsidR="00FB5A38" w:rsidRDefault="00597A00" w:rsidP="00BC6ACF">
      <w:pPr>
        <w:pStyle w:val="NoSpacing"/>
        <w:rPr>
          <w:b/>
          <w:sz w:val="20"/>
          <w:szCs w:val="20"/>
        </w:rPr>
      </w:pPr>
      <w:r>
        <w:rPr>
          <w:b/>
          <w:sz w:val="20"/>
          <w:szCs w:val="20"/>
        </w:rPr>
        <w:tab/>
        <w:t>Fundraising</w:t>
      </w:r>
      <w:r w:rsidR="00FB5A38">
        <w:rPr>
          <w:b/>
          <w:sz w:val="20"/>
          <w:szCs w:val="20"/>
        </w:rPr>
        <w:t xml:space="preserve"> Obligations</w:t>
      </w:r>
      <w:r w:rsidR="00FB5A38">
        <w:rPr>
          <w:b/>
          <w:sz w:val="20"/>
          <w:szCs w:val="20"/>
        </w:rPr>
        <w:tab/>
      </w:r>
      <w:r w:rsidR="00FB5A38">
        <w:rPr>
          <w:b/>
          <w:sz w:val="20"/>
          <w:szCs w:val="20"/>
        </w:rPr>
        <w:tab/>
      </w:r>
      <w:r w:rsidR="00FB5A38">
        <w:rPr>
          <w:b/>
          <w:sz w:val="20"/>
          <w:szCs w:val="20"/>
        </w:rPr>
        <w:tab/>
      </w:r>
      <w:r w:rsidR="00FB5A38">
        <w:rPr>
          <w:b/>
          <w:sz w:val="20"/>
          <w:szCs w:val="20"/>
        </w:rPr>
        <w:tab/>
      </w:r>
      <w:r w:rsidR="00FB5A38">
        <w:rPr>
          <w:b/>
          <w:sz w:val="20"/>
          <w:szCs w:val="20"/>
        </w:rPr>
        <w:tab/>
      </w:r>
      <w:r w:rsidR="00FB5A38">
        <w:rPr>
          <w:b/>
          <w:sz w:val="20"/>
          <w:szCs w:val="20"/>
        </w:rPr>
        <w:tab/>
      </w:r>
      <w:r w:rsidR="00FB5A38">
        <w:rPr>
          <w:b/>
          <w:sz w:val="20"/>
          <w:szCs w:val="20"/>
        </w:rPr>
        <w:tab/>
      </w:r>
      <w:r w:rsidR="00FB5A38">
        <w:rPr>
          <w:b/>
          <w:sz w:val="20"/>
          <w:szCs w:val="20"/>
        </w:rPr>
        <w:tab/>
        <w:t>5</w:t>
      </w:r>
      <w:r w:rsidR="00D04E19">
        <w:rPr>
          <w:b/>
          <w:sz w:val="20"/>
          <w:szCs w:val="20"/>
        </w:rPr>
        <w:t>2</w:t>
      </w:r>
    </w:p>
    <w:p w14:paraId="285905CE" w14:textId="6ECAFCC2" w:rsidR="00FB5A38" w:rsidRDefault="00FB5A38" w:rsidP="00BC6ACF">
      <w:pPr>
        <w:pStyle w:val="NoSpacing"/>
        <w:rPr>
          <w:b/>
          <w:sz w:val="20"/>
          <w:szCs w:val="20"/>
        </w:rPr>
      </w:pPr>
      <w:r>
        <w:rPr>
          <w:b/>
          <w:sz w:val="20"/>
          <w:szCs w:val="20"/>
        </w:rPr>
        <w:tab/>
      </w:r>
      <w:r w:rsidR="00597A00">
        <w:rPr>
          <w:b/>
          <w:sz w:val="20"/>
          <w:szCs w:val="20"/>
        </w:rPr>
        <w:tab/>
        <w:t>Raffle Ticket</w:t>
      </w:r>
      <w:r w:rsidR="00597A00">
        <w:rPr>
          <w:b/>
          <w:sz w:val="20"/>
          <w:szCs w:val="20"/>
        </w:rPr>
        <w:tab/>
      </w:r>
      <w:r w:rsidR="00597A00">
        <w:rPr>
          <w:b/>
          <w:sz w:val="20"/>
          <w:szCs w:val="20"/>
        </w:rPr>
        <w:tab/>
      </w:r>
      <w:r w:rsidR="00597A00">
        <w:rPr>
          <w:b/>
          <w:sz w:val="20"/>
          <w:szCs w:val="20"/>
        </w:rPr>
        <w:tab/>
      </w:r>
      <w:r w:rsidR="00597A00">
        <w:rPr>
          <w:b/>
          <w:sz w:val="20"/>
          <w:szCs w:val="20"/>
        </w:rPr>
        <w:tab/>
      </w:r>
      <w:r>
        <w:rPr>
          <w:b/>
          <w:sz w:val="20"/>
          <w:szCs w:val="20"/>
        </w:rPr>
        <w:tab/>
      </w:r>
      <w:r>
        <w:rPr>
          <w:b/>
          <w:sz w:val="20"/>
          <w:szCs w:val="20"/>
        </w:rPr>
        <w:tab/>
      </w:r>
      <w:r>
        <w:rPr>
          <w:b/>
          <w:sz w:val="20"/>
          <w:szCs w:val="20"/>
        </w:rPr>
        <w:tab/>
      </w:r>
      <w:r>
        <w:rPr>
          <w:b/>
          <w:sz w:val="20"/>
          <w:szCs w:val="20"/>
        </w:rPr>
        <w:tab/>
        <w:t>5</w:t>
      </w:r>
      <w:r w:rsidR="00D04E19">
        <w:rPr>
          <w:b/>
          <w:sz w:val="20"/>
          <w:szCs w:val="20"/>
        </w:rPr>
        <w:t>2</w:t>
      </w:r>
    </w:p>
    <w:p w14:paraId="7A40834E" w14:textId="132026A3" w:rsidR="00597A00" w:rsidRDefault="007658E7" w:rsidP="00BC6ACF">
      <w:pPr>
        <w:pStyle w:val="NoSpacing"/>
        <w:rPr>
          <w:b/>
          <w:sz w:val="20"/>
          <w:szCs w:val="20"/>
        </w:rPr>
      </w:pPr>
      <w:r>
        <w:rPr>
          <w:b/>
          <w:sz w:val="20"/>
          <w:szCs w:val="20"/>
        </w:rPr>
        <w:tab/>
      </w:r>
      <w:r>
        <w:rPr>
          <w:b/>
          <w:sz w:val="20"/>
          <w:szCs w:val="20"/>
        </w:rPr>
        <w:tab/>
        <w:t>Fundraising Events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5</w:t>
      </w:r>
      <w:r w:rsidR="00D04E19">
        <w:rPr>
          <w:b/>
          <w:sz w:val="20"/>
          <w:szCs w:val="20"/>
        </w:rPr>
        <w:t>2</w:t>
      </w:r>
    </w:p>
    <w:p w14:paraId="17FA3A04" w14:textId="5D4C3A0B" w:rsidR="00FB5A38" w:rsidRDefault="00FB5A38" w:rsidP="00BC6ACF">
      <w:pPr>
        <w:pStyle w:val="NoSpacing"/>
        <w:rPr>
          <w:b/>
          <w:sz w:val="20"/>
          <w:szCs w:val="20"/>
        </w:rPr>
      </w:pPr>
      <w:r w:rsidRPr="007F047F">
        <w:rPr>
          <w:b/>
          <w:sz w:val="20"/>
          <w:szCs w:val="20"/>
          <w:highlight w:val="lightGray"/>
        </w:rPr>
        <w:t>Safety and Supervision</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597A00" w:rsidRPr="00D04E19">
        <w:rPr>
          <w:b/>
          <w:sz w:val="20"/>
          <w:szCs w:val="20"/>
          <w:highlight w:val="lightGray"/>
          <w:shd w:val="clear" w:color="auto" w:fill="D9D9D9" w:themeFill="background1" w:themeFillShade="D9"/>
        </w:rPr>
        <w:t>5</w:t>
      </w:r>
      <w:r w:rsidR="001C14CD">
        <w:rPr>
          <w:b/>
          <w:sz w:val="20"/>
          <w:szCs w:val="20"/>
          <w:shd w:val="clear" w:color="auto" w:fill="D9D9D9" w:themeFill="background1" w:themeFillShade="D9"/>
        </w:rPr>
        <w:t>3</w:t>
      </w:r>
      <w:r w:rsidR="00D04E19" w:rsidRPr="00D04E19">
        <w:rPr>
          <w:b/>
          <w:sz w:val="20"/>
          <w:szCs w:val="20"/>
          <w:shd w:val="clear" w:color="auto" w:fill="D9D9D9" w:themeFill="background1" w:themeFillShade="D9"/>
        </w:rPr>
        <w:t>-57</w:t>
      </w:r>
    </w:p>
    <w:p w14:paraId="75907242" w14:textId="63E55130" w:rsidR="00FB5A38" w:rsidRDefault="00FB5A38" w:rsidP="00BC6ACF">
      <w:pPr>
        <w:pStyle w:val="NoSpacing"/>
        <w:rPr>
          <w:b/>
          <w:sz w:val="20"/>
          <w:szCs w:val="20"/>
        </w:rPr>
      </w:pPr>
      <w:r>
        <w:rPr>
          <w:b/>
          <w:sz w:val="20"/>
          <w:szCs w:val="20"/>
        </w:rPr>
        <w:tab/>
        <w:t>Safety of Students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97A00">
        <w:rPr>
          <w:b/>
          <w:sz w:val="20"/>
          <w:szCs w:val="20"/>
        </w:rPr>
        <w:t>5</w:t>
      </w:r>
      <w:r w:rsidR="001C14CD">
        <w:rPr>
          <w:b/>
          <w:sz w:val="20"/>
          <w:szCs w:val="20"/>
        </w:rPr>
        <w:t>3</w:t>
      </w:r>
    </w:p>
    <w:p w14:paraId="417C40C4" w14:textId="0AFC6793" w:rsidR="00FB5A38" w:rsidRDefault="00FB5A38" w:rsidP="00BC6ACF">
      <w:pPr>
        <w:pStyle w:val="NoSpacing"/>
        <w:rPr>
          <w:b/>
          <w:sz w:val="20"/>
          <w:szCs w:val="20"/>
        </w:rPr>
      </w:pPr>
      <w:r>
        <w:rPr>
          <w:b/>
          <w:sz w:val="20"/>
          <w:szCs w:val="20"/>
        </w:rPr>
        <w:tab/>
        <w:t>Emergency Data Forms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5</w:t>
      </w:r>
      <w:r w:rsidR="00B22204">
        <w:rPr>
          <w:b/>
          <w:sz w:val="20"/>
          <w:szCs w:val="20"/>
        </w:rPr>
        <w:t>3</w:t>
      </w:r>
    </w:p>
    <w:p w14:paraId="56CD8388" w14:textId="727459D1" w:rsidR="00FB5A38" w:rsidRDefault="007658E7" w:rsidP="00BC6ACF">
      <w:pPr>
        <w:pStyle w:val="NoSpacing"/>
        <w:rPr>
          <w:b/>
          <w:sz w:val="20"/>
          <w:szCs w:val="20"/>
        </w:rPr>
      </w:pPr>
      <w:r>
        <w:rPr>
          <w:b/>
          <w:sz w:val="20"/>
          <w:szCs w:val="20"/>
        </w:rPr>
        <w:tab/>
        <w:t>Emergency Procedures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5</w:t>
      </w:r>
      <w:r w:rsidR="00B22204">
        <w:rPr>
          <w:b/>
          <w:sz w:val="20"/>
          <w:szCs w:val="20"/>
        </w:rPr>
        <w:t>3</w:t>
      </w:r>
    </w:p>
    <w:p w14:paraId="253BDA90" w14:textId="197E6391" w:rsidR="00FB5A38" w:rsidRDefault="00FB5A38" w:rsidP="00BC6ACF">
      <w:pPr>
        <w:pStyle w:val="NoSpacing"/>
        <w:rPr>
          <w:b/>
          <w:sz w:val="20"/>
          <w:szCs w:val="20"/>
        </w:rPr>
      </w:pPr>
      <w:r>
        <w:rPr>
          <w:b/>
          <w:sz w:val="20"/>
          <w:szCs w:val="20"/>
        </w:rPr>
        <w:tab/>
        <w:t>Questioning of Students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97A00">
        <w:rPr>
          <w:b/>
          <w:sz w:val="20"/>
          <w:szCs w:val="20"/>
        </w:rPr>
        <w:t>5</w:t>
      </w:r>
      <w:r w:rsidR="001C14CD">
        <w:rPr>
          <w:b/>
          <w:sz w:val="20"/>
          <w:szCs w:val="20"/>
        </w:rPr>
        <w:t>4</w:t>
      </w:r>
    </w:p>
    <w:p w14:paraId="043C9E35" w14:textId="0F59FE39" w:rsidR="00FB5A38" w:rsidRDefault="00FB5A38" w:rsidP="00BC6ACF">
      <w:pPr>
        <w:pStyle w:val="NoSpacing"/>
        <w:rPr>
          <w:b/>
          <w:sz w:val="20"/>
          <w:szCs w:val="20"/>
        </w:rPr>
      </w:pPr>
      <w:r>
        <w:rPr>
          <w:b/>
          <w:sz w:val="20"/>
          <w:szCs w:val="20"/>
        </w:rPr>
        <w:tab/>
        <w:t>Supervision of Students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97A00">
        <w:rPr>
          <w:b/>
          <w:sz w:val="20"/>
          <w:szCs w:val="20"/>
        </w:rPr>
        <w:t>5</w:t>
      </w:r>
      <w:r w:rsidR="00B22204">
        <w:rPr>
          <w:b/>
          <w:sz w:val="20"/>
          <w:szCs w:val="20"/>
        </w:rPr>
        <w:t>4</w:t>
      </w:r>
      <w:r w:rsidR="003B7846">
        <w:rPr>
          <w:b/>
          <w:sz w:val="20"/>
          <w:szCs w:val="20"/>
        </w:rPr>
        <w:t>-55</w:t>
      </w:r>
    </w:p>
    <w:p w14:paraId="248E0D34" w14:textId="0B88EA81" w:rsidR="00597A00" w:rsidRDefault="00597A00" w:rsidP="00BC6ACF">
      <w:pPr>
        <w:pStyle w:val="NoSpacing"/>
        <w:rPr>
          <w:b/>
          <w:sz w:val="20"/>
          <w:szCs w:val="20"/>
        </w:rPr>
      </w:pPr>
      <w:r>
        <w:rPr>
          <w:b/>
          <w:sz w:val="20"/>
          <w:szCs w:val="20"/>
        </w:rPr>
        <w:tab/>
        <w:t>Divorce and Separation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22204">
        <w:rPr>
          <w:b/>
          <w:sz w:val="20"/>
          <w:szCs w:val="20"/>
        </w:rPr>
        <w:t>55</w:t>
      </w:r>
    </w:p>
    <w:p w14:paraId="789D5556" w14:textId="53BB5596" w:rsidR="00FB5A38" w:rsidRDefault="00FB5A38" w:rsidP="00BC6ACF">
      <w:pPr>
        <w:pStyle w:val="NoSpacing"/>
        <w:rPr>
          <w:b/>
          <w:sz w:val="20"/>
          <w:szCs w:val="20"/>
        </w:rPr>
      </w:pPr>
      <w:r>
        <w:rPr>
          <w:b/>
          <w:sz w:val="20"/>
          <w:szCs w:val="20"/>
        </w:rPr>
        <w:tab/>
        <w:t>Safe Environment Policy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97A00">
        <w:rPr>
          <w:b/>
          <w:sz w:val="20"/>
          <w:szCs w:val="20"/>
        </w:rPr>
        <w:t>5</w:t>
      </w:r>
      <w:r w:rsidR="00B22204">
        <w:rPr>
          <w:b/>
          <w:sz w:val="20"/>
          <w:szCs w:val="20"/>
        </w:rPr>
        <w:t>5-57</w:t>
      </w:r>
    </w:p>
    <w:p w14:paraId="46DFAF17" w14:textId="50CEDFF7" w:rsidR="00FB5A38" w:rsidRDefault="00FB5A38" w:rsidP="00BC6ACF">
      <w:pPr>
        <w:pStyle w:val="NoSpacing"/>
        <w:rPr>
          <w:b/>
          <w:sz w:val="20"/>
          <w:szCs w:val="20"/>
        </w:rPr>
      </w:pPr>
      <w:r>
        <w:rPr>
          <w:b/>
          <w:sz w:val="20"/>
          <w:szCs w:val="20"/>
        </w:rPr>
        <w:tab/>
      </w:r>
      <w:r>
        <w:rPr>
          <w:b/>
          <w:sz w:val="20"/>
          <w:szCs w:val="20"/>
        </w:rPr>
        <w:tab/>
        <w:t>Regarding Field Trips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658E7">
        <w:rPr>
          <w:b/>
          <w:sz w:val="20"/>
          <w:szCs w:val="20"/>
        </w:rPr>
        <w:t>5</w:t>
      </w:r>
      <w:r w:rsidR="00B22204">
        <w:rPr>
          <w:b/>
          <w:sz w:val="20"/>
          <w:szCs w:val="20"/>
        </w:rPr>
        <w:t>5-56</w:t>
      </w:r>
    </w:p>
    <w:p w14:paraId="0E4CE019" w14:textId="4CEA4389" w:rsidR="00FB5A38" w:rsidRDefault="00FB5A38" w:rsidP="00BC6ACF">
      <w:pPr>
        <w:pStyle w:val="NoSpacing"/>
        <w:rPr>
          <w:b/>
          <w:sz w:val="20"/>
          <w:szCs w:val="20"/>
        </w:rPr>
      </w:pPr>
      <w:r>
        <w:rPr>
          <w:b/>
          <w:sz w:val="20"/>
          <w:szCs w:val="20"/>
        </w:rPr>
        <w:tab/>
      </w:r>
      <w:r>
        <w:rPr>
          <w:b/>
          <w:sz w:val="20"/>
          <w:szCs w:val="20"/>
        </w:rPr>
        <w:tab/>
        <w:t>Regarding Special Visit Days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97A00">
        <w:rPr>
          <w:b/>
          <w:sz w:val="20"/>
          <w:szCs w:val="20"/>
        </w:rPr>
        <w:t>5</w:t>
      </w:r>
      <w:r w:rsidR="00B22204">
        <w:rPr>
          <w:b/>
          <w:sz w:val="20"/>
          <w:szCs w:val="20"/>
        </w:rPr>
        <w:t>6</w:t>
      </w:r>
      <w:r w:rsidR="00470DD5">
        <w:rPr>
          <w:b/>
          <w:sz w:val="20"/>
          <w:szCs w:val="20"/>
        </w:rPr>
        <w:t>-57</w:t>
      </w:r>
    </w:p>
    <w:p w14:paraId="363DD149" w14:textId="41579017" w:rsidR="00FB5A38" w:rsidRDefault="00FB5A38" w:rsidP="00BC6ACF">
      <w:pPr>
        <w:pStyle w:val="NoSpacing"/>
        <w:rPr>
          <w:b/>
          <w:sz w:val="20"/>
          <w:szCs w:val="20"/>
        </w:rPr>
      </w:pPr>
      <w:r>
        <w:rPr>
          <w:b/>
          <w:sz w:val="20"/>
          <w:szCs w:val="20"/>
        </w:rPr>
        <w:tab/>
      </w:r>
      <w:r>
        <w:rPr>
          <w:b/>
          <w:sz w:val="20"/>
          <w:szCs w:val="20"/>
        </w:rPr>
        <w:tab/>
        <w:t>Volunteers for Events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22204">
        <w:rPr>
          <w:b/>
          <w:sz w:val="20"/>
          <w:szCs w:val="20"/>
        </w:rPr>
        <w:t>5</w:t>
      </w:r>
      <w:r w:rsidR="00470DD5">
        <w:rPr>
          <w:b/>
          <w:sz w:val="20"/>
          <w:szCs w:val="20"/>
        </w:rPr>
        <w:t>7</w:t>
      </w:r>
    </w:p>
    <w:p w14:paraId="7C92ABD1" w14:textId="6E3F9317" w:rsidR="00FB5A38" w:rsidRDefault="00FB5A38" w:rsidP="00BC6ACF">
      <w:pPr>
        <w:pStyle w:val="NoSpacing"/>
        <w:rPr>
          <w:b/>
          <w:sz w:val="20"/>
          <w:szCs w:val="20"/>
        </w:rPr>
      </w:pPr>
      <w:r>
        <w:rPr>
          <w:b/>
          <w:sz w:val="20"/>
          <w:szCs w:val="20"/>
        </w:rPr>
        <w:tab/>
      </w:r>
      <w:r>
        <w:rPr>
          <w:b/>
          <w:sz w:val="20"/>
          <w:szCs w:val="20"/>
        </w:rPr>
        <w:tab/>
        <w:t>High School Volunteers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22204">
        <w:rPr>
          <w:b/>
          <w:sz w:val="20"/>
          <w:szCs w:val="20"/>
        </w:rPr>
        <w:t>57</w:t>
      </w:r>
    </w:p>
    <w:p w14:paraId="21D66A03" w14:textId="521916E3" w:rsidR="00FB5A38" w:rsidRDefault="00FB5A38" w:rsidP="00BC6ACF">
      <w:pPr>
        <w:pStyle w:val="NoSpacing"/>
        <w:rPr>
          <w:b/>
          <w:sz w:val="20"/>
          <w:szCs w:val="20"/>
        </w:rPr>
      </w:pPr>
      <w:r>
        <w:rPr>
          <w:b/>
          <w:sz w:val="20"/>
          <w:szCs w:val="20"/>
        </w:rPr>
        <w:tab/>
        <w:t>Child Abuse/Neglect Reports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22204">
        <w:rPr>
          <w:b/>
          <w:sz w:val="20"/>
          <w:szCs w:val="20"/>
        </w:rPr>
        <w:t>57</w:t>
      </w:r>
      <w:r w:rsidR="00536980">
        <w:rPr>
          <w:b/>
          <w:sz w:val="20"/>
          <w:szCs w:val="20"/>
        </w:rPr>
        <w:t>-58</w:t>
      </w:r>
    </w:p>
    <w:p w14:paraId="39ADBCF2" w14:textId="6D4AF478" w:rsidR="00FB5A38" w:rsidRDefault="00FB5A38" w:rsidP="00BC6ACF">
      <w:pPr>
        <w:pStyle w:val="NoSpacing"/>
        <w:rPr>
          <w:b/>
          <w:sz w:val="20"/>
          <w:szCs w:val="20"/>
        </w:rPr>
      </w:pPr>
      <w:r w:rsidRPr="007F047F">
        <w:rPr>
          <w:b/>
          <w:sz w:val="20"/>
          <w:szCs w:val="20"/>
          <w:highlight w:val="lightGray"/>
        </w:rPr>
        <w:t>Boards and Organizations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B22204" w:rsidRPr="00B22204">
        <w:rPr>
          <w:b/>
          <w:sz w:val="20"/>
          <w:szCs w:val="20"/>
          <w:shd w:val="clear" w:color="auto" w:fill="D9D9D9" w:themeFill="background1" w:themeFillShade="D9"/>
        </w:rPr>
        <w:t>58</w:t>
      </w:r>
      <w:r w:rsidR="00536980">
        <w:rPr>
          <w:b/>
          <w:sz w:val="20"/>
          <w:szCs w:val="20"/>
          <w:shd w:val="clear" w:color="auto" w:fill="D9D9D9" w:themeFill="background1" w:themeFillShade="D9"/>
        </w:rPr>
        <w:t>-59</w:t>
      </w:r>
    </w:p>
    <w:p w14:paraId="5936712B" w14:textId="615D2EAA" w:rsidR="00FB5A38" w:rsidRDefault="00FB5A38" w:rsidP="00BC6ACF">
      <w:pPr>
        <w:pStyle w:val="NoSpacing"/>
        <w:rPr>
          <w:b/>
          <w:sz w:val="20"/>
          <w:szCs w:val="20"/>
        </w:rPr>
      </w:pPr>
      <w:r>
        <w:rPr>
          <w:b/>
          <w:sz w:val="20"/>
          <w:szCs w:val="20"/>
        </w:rPr>
        <w:tab/>
        <w:t>Board of Education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22204">
        <w:rPr>
          <w:b/>
          <w:sz w:val="20"/>
          <w:szCs w:val="20"/>
        </w:rPr>
        <w:t>58</w:t>
      </w:r>
    </w:p>
    <w:p w14:paraId="18A075FC" w14:textId="60972488" w:rsidR="00FB2DEB" w:rsidRDefault="00FB5A38" w:rsidP="00597A00">
      <w:pPr>
        <w:pStyle w:val="NoSpacing"/>
        <w:rPr>
          <w:b/>
          <w:sz w:val="20"/>
          <w:szCs w:val="20"/>
        </w:rPr>
      </w:pPr>
      <w:r>
        <w:rPr>
          <w:b/>
          <w:sz w:val="20"/>
          <w:szCs w:val="20"/>
        </w:rPr>
        <w:tab/>
        <w:t>Home and School Association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22204">
        <w:rPr>
          <w:b/>
          <w:sz w:val="20"/>
          <w:szCs w:val="20"/>
        </w:rPr>
        <w:t>58</w:t>
      </w:r>
      <w:r w:rsidR="00536980">
        <w:rPr>
          <w:b/>
          <w:sz w:val="20"/>
          <w:szCs w:val="20"/>
        </w:rPr>
        <w:t>-59</w:t>
      </w:r>
    </w:p>
    <w:p w14:paraId="5EDB0595" w14:textId="2D8E9109" w:rsidR="00FB2DEB" w:rsidRDefault="00FB2DEB" w:rsidP="00BC6ACF">
      <w:pPr>
        <w:pStyle w:val="NoSpacing"/>
        <w:rPr>
          <w:b/>
          <w:sz w:val="20"/>
          <w:szCs w:val="20"/>
        </w:rPr>
      </w:pPr>
      <w:r w:rsidRPr="007F047F">
        <w:rPr>
          <w:b/>
          <w:sz w:val="20"/>
          <w:szCs w:val="20"/>
          <w:highlight w:val="lightGray"/>
        </w:rPr>
        <w:t>Handbook Revisions</w:t>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Pr="007F047F">
        <w:rPr>
          <w:b/>
          <w:sz w:val="20"/>
          <w:szCs w:val="20"/>
          <w:highlight w:val="lightGray"/>
        </w:rPr>
        <w:tab/>
      </w:r>
      <w:r w:rsidR="009F4E83" w:rsidRPr="009F4E83">
        <w:rPr>
          <w:b/>
          <w:sz w:val="20"/>
          <w:szCs w:val="20"/>
          <w:shd w:val="clear" w:color="auto" w:fill="D9D9D9" w:themeFill="background1" w:themeFillShade="D9"/>
        </w:rPr>
        <w:t>5</w:t>
      </w:r>
      <w:r w:rsidR="00536980">
        <w:rPr>
          <w:b/>
          <w:sz w:val="20"/>
          <w:szCs w:val="20"/>
          <w:shd w:val="clear" w:color="auto" w:fill="D9D9D9" w:themeFill="background1" w:themeFillShade="D9"/>
        </w:rPr>
        <w:t>9</w:t>
      </w:r>
    </w:p>
    <w:p w14:paraId="1B2095CC" w14:textId="77777777" w:rsidR="00FB2DEB" w:rsidRDefault="00FB2DEB" w:rsidP="00BC6ACF">
      <w:pPr>
        <w:pStyle w:val="NoSpacing"/>
        <w:rPr>
          <w:b/>
          <w:sz w:val="20"/>
          <w:szCs w:val="20"/>
        </w:rPr>
      </w:pPr>
    </w:p>
    <w:p w14:paraId="4C1F786B" w14:textId="77777777" w:rsidR="00331806" w:rsidRDefault="00331806" w:rsidP="00303D75">
      <w:pPr>
        <w:pStyle w:val="NoSpacing"/>
        <w:rPr>
          <w:b/>
          <w:sz w:val="20"/>
          <w:szCs w:val="20"/>
        </w:rPr>
      </w:pPr>
    </w:p>
    <w:p w14:paraId="376B4813" w14:textId="77777777" w:rsidR="009F4E83" w:rsidRDefault="009F4E83" w:rsidP="00303D75">
      <w:pPr>
        <w:pStyle w:val="NoSpacing"/>
        <w:rPr>
          <w:b/>
          <w:sz w:val="20"/>
          <w:szCs w:val="20"/>
        </w:rPr>
      </w:pPr>
    </w:p>
    <w:p w14:paraId="31E09CDA" w14:textId="77777777" w:rsidR="009F4E83" w:rsidRDefault="009F4E83" w:rsidP="00303D75">
      <w:pPr>
        <w:pStyle w:val="NoSpacing"/>
        <w:rPr>
          <w:b/>
          <w:sz w:val="20"/>
          <w:szCs w:val="20"/>
        </w:rPr>
      </w:pPr>
    </w:p>
    <w:p w14:paraId="1CAB1A24" w14:textId="77777777" w:rsidR="009F4E83" w:rsidRPr="00303D75" w:rsidRDefault="009F4E83" w:rsidP="00303D75">
      <w:pPr>
        <w:pStyle w:val="NoSpacing"/>
        <w:rPr>
          <w:b/>
          <w:sz w:val="20"/>
          <w:szCs w:val="20"/>
        </w:rPr>
      </w:pPr>
    </w:p>
    <w:p w14:paraId="6E5B7B62" w14:textId="77777777" w:rsidR="00331806" w:rsidRDefault="00331806" w:rsidP="00030EEB">
      <w:pPr>
        <w:rPr>
          <w:rFonts w:ascii="Arial" w:hAnsi="Arial" w:cs="Arial"/>
          <w:b/>
          <w:sz w:val="28"/>
          <w:szCs w:val="28"/>
        </w:rPr>
      </w:pPr>
    </w:p>
    <w:p w14:paraId="469948A0" w14:textId="77777777" w:rsidR="00861B02" w:rsidRDefault="00F54DA7" w:rsidP="00030EEB">
      <w:pPr>
        <w:rPr>
          <w:rFonts w:ascii="Arial" w:hAnsi="Arial" w:cs="Arial"/>
          <w:b/>
          <w:sz w:val="28"/>
          <w:szCs w:val="28"/>
        </w:rPr>
      </w:pPr>
      <w:r>
        <w:rPr>
          <w:noProof/>
        </w:rPr>
        <w:lastRenderedPageBreak/>
        <mc:AlternateContent>
          <mc:Choice Requires="wps">
            <w:drawing>
              <wp:anchor distT="0" distB="0" distL="114300" distR="114300" simplePos="0" relativeHeight="251641344" behindDoc="0" locked="0" layoutInCell="1" allowOverlap="1" wp14:anchorId="7CE1088B" wp14:editId="6011C012">
                <wp:simplePos x="0" y="0"/>
                <wp:positionH relativeFrom="column">
                  <wp:posOffset>21590</wp:posOffset>
                </wp:positionH>
                <wp:positionV relativeFrom="paragraph">
                  <wp:posOffset>13970</wp:posOffset>
                </wp:positionV>
                <wp:extent cx="5895975" cy="7846695"/>
                <wp:effectExtent l="40640" t="40640" r="35560" b="37465"/>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7846695"/>
                        </a:xfrm>
                        <a:prstGeom prst="rect">
                          <a:avLst/>
                        </a:prstGeom>
                        <a:solidFill>
                          <a:srgbClr val="FFFFFF"/>
                        </a:solidFill>
                        <a:ln w="63500" cmpd="thickThin">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F86A23" w14:textId="77777777" w:rsidR="00303825" w:rsidRPr="00912AD6" w:rsidRDefault="00303825" w:rsidP="00A45854">
                            <w:pPr>
                              <w:jc w:val="center"/>
                              <w:rPr>
                                <w:rFonts w:ascii="Bickley Script" w:hAnsi="Bickley Script"/>
                                <w:b/>
                                <w:u w:val="single"/>
                              </w:rPr>
                            </w:pPr>
                          </w:p>
                          <w:p w14:paraId="320C7C82" w14:textId="77777777" w:rsidR="00303825" w:rsidRPr="00AD698C" w:rsidRDefault="00303825" w:rsidP="00DA0F7E">
                            <w:pPr>
                              <w:ind w:right="-180"/>
                              <w:jc w:val="center"/>
                              <w:rPr>
                                <w:rFonts w:ascii="AR JULIAN" w:hAnsi="AR JULIAN"/>
                                <w:color w:val="000099"/>
                                <w:sz w:val="48"/>
                                <w:szCs w:val="48"/>
                              </w:rPr>
                            </w:pPr>
                            <w:r w:rsidRPr="00AD698C">
                              <w:rPr>
                                <w:rFonts w:ascii="AR JULIAN" w:hAnsi="AR JULIAN"/>
                                <w:color w:val="000099"/>
                                <w:sz w:val="48"/>
                                <w:szCs w:val="48"/>
                              </w:rPr>
                              <w:t>Letter from the Principal</w:t>
                            </w:r>
                          </w:p>
                          <w:p w14:paraId="24115F1F" w14:textId="77777777" w:rsidR="00303825" w:rsidRPr="00AD698C" w:rsidRDefault="00303825" w:rsidP="00A355FA">
                            <w:pPr>
                              <w:rPr>
                                <w:rFonts w:ascii="Book Antiqua" w:hAnsi="Book Antiqua"/>
                                <w:i/>
                                <w:sz w:val="28"/>
                                <w:szCs w:val="28"/>
                              </w:rPr>
                            </w:pPr>
                          </w:p>
                          <w:p w14:paraId="497AF536" w14:textId="77777777" w:rsidR="00303825" w:rsidRPr="00AD698C" w:rsidRDefault="00303825" w:rsidP="00A355FA">
                            <w:pPr>
                              <w:jc w:val="center"/>
                              <w:rPr>
                                <w:b/>
                                <w:i/>
                                <w:sz w:val="28"/>
                                <w:szCs w:val="28"/>
                              </w:rPr>
                            </w:pPr>
                            <w:r w:rsidRPr="00AD698C">
                              <w:rPr>
                                <w:b/>
                                <w:i/>
                                <w:sz w:val="28"/>
                                <w:szCs w:val="28"/>
                              </w:rPr>
                              <w:t>Building a Foundation of Faith</w:t>
                            </w:r>
                          </w:p>
                          <w:p w14:paraId="0D1E075D" w14:textId="77777777" w:rsidR="00303825" w:rsidRPr="00AD698C" w:rsidRDefault="00303825" w:rsidP="00A45854">
                            <w:pPr>
                              <w:ind w:firstLine="720"/>
                              <w:rPr>
                                <w:rFonts w:ascii="Book Antiqua" w:hAnsi="Book Antiqua" w:cs="Arial"/>
                              </w:rPr>
                            </w:pPr>
                          </w:p>
                          <w:p w14:paraId="540D4018" w14:textId="77777777" w:rsidR="00303825" w:rsidRPr="00AD698C" w:rsidRDefault="00303825" w:rsidP="00A45854">
                            <w:pPr>
                              <w:ind w:firstLine="720"/>
                              <w:rPr>
                                <w:rFonts w:ascii="Book Antiqua" w:hAnsi="Book Antiqua" w:cs="Arial"/>
                                <w:sz w:val="23"/>
                                <w:szCs w:val="23"/>
                              </w:rPr>
                            </w:pPr>
                            <w:r w:rsidRPr="00AD698C">
                              <w:rPr>
                                <w:rFonts w:ascii="Book Antiqua" w:hAnsi="Book Antiqua" w:cs="Arial"/>
                                <w:sz w:val="23"/>
                                <w:szCs w:val="23"/>
                              </w:rPr>
                              <w:t>Dear Parents and Students,</w:t>
                            </w:r>
                          </w:p>
                          <w:p w14:paraId="1B60B33C" w14:textId="77777777" w:rsidR="00303825" w:rsidRPr="00AD698C" w:rsidRDefault="00303825" w:rsidP="00A45854">
                            <w:pPr>
                              <w:ind w:firstLine="720"/>
                              <w:rPr>
                                <w:rFonts w:ascii="Book Antiqua" w:hAnsi="Book Antiqua" w:cs="Arial"/>
                                <w:sz w:val="23"/>
                                <w:szCs w:val="23"/>
                              </w:rPr>
                            </w:pPr>
                          </w:p>
                          <w:p w14:paraId="67C8C874" w14:textId="77777777" w:rsidR="00303825" w:rsidRPr="00AD698C" w:rsidRDefault="00303825" w:rsidP="005D26D4">
                            <w:pPr>
                              <w:ind w:left="720"/>
                              <w:rPr>
                                <w:rFonts w:ascii="Book Antiqua" w:hAnsi="Book Antiqua" w:cs="Arial"/>
                                <w:sz w:val="23"/>
                                <w:szCs w:val="23"/>
                              </w:rPr>
                            </w:pPr>
                            <w:r w:rsidRPr="00AD698C">
                              <w:rPr>
                                <w:rFonts w:ascii="Book Antiqua" w:hAnsi="Book Antiqua" w:cs="Arial"/>
                                <w:sz w:val="23"/>
                                <w:szCs w:val="23"/>
                              </w:rPr>
                              <w:t>This combined parent/student handbook has been written for all our school families to be used as a general guide in understanding the rules, operational procedures, and requirements of St. Anthony School students. These regulations are all rooted in the Educational Philosophy of St. Anthony Catholic School.</w:t>
                            </w:r>
                          </w:p>
                          <w:p w14:paraId="1CBF0B2B" w14:textId="77777777" w:rsidR="00303825" w:rsidRPr="00AD698C" w:rsidRDefault="00303825" w:rsidP="005D26D4">
                            <w:pPr>
                              <w:ind w:left="720"/>
                              <w:rPr>
                                <w:rFonts w:ascii="Book Antiqua" w:hAnsi="Book Antiqua" w:cs="Arial"/>
                                <w:sz w:val="23"/>
                                <w:szCs w:val="23"/>
                              </w:rPr>
                            </w:pPr>
                          </w:p>
                          <w:p w14:paraId="681C4237" w14:textId="77777777" w:rsidR="00303825" w:rsidRPr="00AD698C" w:rsidRDefault="00303825" w:rsidP="004B482F">
                            <w:pPr>
                              <w:ind w:left="720"/>
                              <w:rPr>
                                <w:rFonts w:ascii="Book Antiqua" w:hAnsi="Book Antiqua" w:cs="Arial"/>
                                <w:sz w:val="23"/>
                                <w:szCs w:val="23"/>
                              </w:rPr>
                            </w:pPr>
                            <w:r w:rsidRPr="00AD698C">
                              <w:rPr>
                                <w:rFonts w:ascii="Book Antiqua" w:hAnsi="Book Antiqua" w:cs="Arial"/>
                                <w:sz w:val="23"/>
                                <w:szCs w:val="23"/>
                              </w:rPr>
                              <w:t>We firmly believe that parents are, not only, the first care-givers, but, also, the primary educators of their children. As a school, it is our privilege and our responsibility to support the parents in striving to form their children into the likeness of Jesus Christ. The school focuses on nurturing and developing all aspects of a child: spiritual, physical, emotional, intellectual, artistic, social, and moral. The faculty and staff are extremely sensitive to the needs of the children and respond wholeheartedly to fulfill these needs. We strive to work, as a “united front,” with the parents, in cooperating with the Advisory School Board and the Home and School Organization.</w:t>
                            </w:r>
                          </w:p>
                          <w:p w14:paraId="1F2530C4" w14:textId="77777777" w:rsidR="00303825" w:rsidRPr="00AD698C" w:rsidRDefault="00303825" w:rsidP="004B482F">
                            <w:pPr>
                              <w:ind w:left="720"/>
                              <w:rPr>
                                <w:rFonts w:ascii="Book Antiqua" w:hAnsi="Book Antiqua" w:cs="Arial"/>
                                <w:sz w:val="23"/>
                                <w:szCs w:val="23"/>
                              </w:rPr>
                            </w:pPr>
                          </w:p>
                          <w:p w14:paraId="70CCA18C" w14:textId="77777777" w:rsidR="00303825" w:rsidRPr="00AD698C" w:rsidRDefault="00303825" w:rsidP="004B482F">
                            <w:pPr>
                              <w:ind w:left="720"/>
                              <w:rPr>
                                <w:rFonts w:ascii="Book Antiqua" w:hAnsi="Book Antiqua" w:cs="Arial"/>
                                <w:sz w:val="23"/>
                                <w:szCs w:val="23"/>
                              </w:rPr>
                            </w:pPr>
                            <w:r w:rsidRPr="00AD698C">
                              <w:rPr>
                                <w:rFonts w:ascii="Book Antiqua" w:hAnsi="Book Antiqua" w:cs="Arial"/>
                                <w:sz w:val="23"/>
                                <w:szCs w:val="23"/>
                              </w:rPr>
                              <w:t xml:space="preserve">This Parent &amp; Student Handbook contains established policies and procedures for the </w:t>
                            </w:r>
                            <w:r w:rsidRPr="00FE2761">
                              <w:rPr>
                                <w:rFonts w:ascii="Book Antiqua" w:hAnsi="Book Antiqua" w:cs="Arial"/>
                                <w:sz w:val="23"/>
                                <w:szCs w:val="23"/>
                              </w:rPr>
                              <w:t>current</w:t>
                            </w:r>
                            <w:r w:rsidRPr="00AD698C">
                              <w:rPr>
                                <w:rFonts w:ascii="Book Antiqua" w:hAnsi="Book Antiqua" w:cs="Arial"/>
                                <w:sz w:val="23"/>
                                <w:szCs w:val="23"/>
                              </w:rPr>
                              <w:t xml:space="preserve"> school year.  Since it is not possible for a Handbook to address every situation that may arise during a school year, the school administration reserves the right to amend or revoke the policies and procedures in this Handbook at any time as circumstances may require.  When changes are made to the Handbook, parents and students will be informed of the change in writing in a timely manner, and this will include a statement about when the change will take effect.</w:t>
                            </w:r>
                          </w:p>
                          <w:p w14:paraId="755E6999" w14:textId="77777777" w:rsidR="00303825" w:rsidRPr="00AD698C" w:rsidRDefault="00303825" w:rsidP="004B482F">
                            <w:pPr>
                              <w:ind w:left="720"/>
                              <w:rPr>
                                <w:rFonts w:ascii="Book Antiqua" w:hAnsi="Book Antiqua" w:cs="Arial"/>
                                <w:sz w:val="23"/>
                                <w:szCs w:val="23"/>
                              </w:rPr>
                            </w:pPr>
                          </w:p>
                          <w:p w14:paraId="42060898" w14:textId="04C076B2" w:rsidR="00303825" w:rsidRPr="00AD698C" w:rsidRDefault="00303825" w:rsidP="004B482F">
                            <w:pPr>
                              <w:ind w:left="720"/>
                              <w:rPr>
                                <w:rFonts w:ascii="Arial" w:hAnsi="Arial" w:cs="Arial"/>
                                <w:sz w:val="23"/>
                                <w:szCs w:val="23"/>
                              </w:rPr>
                            </w:pPr>
                            <w:r w:rsidRPr="00AD698C">
                              <w:rPr>
                                <w:rFonts w:ascii="Book Antiqua" w:hAnsi="Book Antiqua" w:cs="Arial"/>
                                <w:sz w:val="23"/>
                                <w:szCs w:val="23"/>
                              </w:rPr>
                              <w:t xml:space="preserve">The faculty and staff have made a commitment to you, the parents, and to the students, your children, in their dedication in this educational organization; this is based upon the message in the Gospels – </w:t>
                            </w:r>
                            <w:r w:rsidRPr="00AD698C">
                              <w:rPr>
                                <w:rFonts w:ascii="Book Antiqua" w:hAnsi="Book Antiqua" w:cs="Arial"/>
                                <w:i/>
                                <w:sz w:val="23"/>
                                <w:szCs w:val="23"/>
                              </w:rPr>
                              <w:t xml:space="preserve">To Teach </w:t>
                            </w:r>
                            <w:r w:rsidR="00C16FE3" w:rsidRPr="00AD698C">
                              <w:rPr>
                                <w:rFonts w:ascii="Book Antiqua" w:hAnsi="Book Antiqua" w:cs="Arial"/>
                                <w:i/>
                                <w:sz w:val="23"/>
                                <w:szCs w:val="23"/>
                              </w:rPr>
                              <w:t>as</w:t>
                            </w:r>
                            <w:r w:rsidRPr="00AD698C">
                              <w:rPr>
                                <w:rFonts w:ascii="Book Antiqua" w:hAnsi="Book Antiqua" w:cs="Arial"/>
                                <w:i/>
                                <w:sz w:val="23"/>
                                <w:szCs w:val="23"/>
                              </w:rPr>
                              <w:t xml:space="preserve"> Jesus Did.</w:t>
                            </w:r>
                            <w:r w:rsidRPr="00AD698C">
                              <w:rPr>
                                <w:rFonts w:ascii="Book Antiqua" w:hAnsi="Book Antiqua" w:cs="Arial"/>
                                <w:sz w:val="23"/>
                                <w:szCs w:val="23"/>
                              </w:rPr>
                              <w:t xml:space="preserve">  </w:t>
                            </w:r>
                          </w:p>
                          <w:p w14:paraId="7C848C5A" w14:textId="77777777" w:rsidR="00303825" w:rsidRPr="00AD698C" w:rsidRDefault="00303825" w:rsidP="00A45854">
                            <w:pPr>
                              <w:ind w:firstLine="720"/>
                              <w:rPr>
                                <w:rFonts w:ascii="Arial" w:hAnsi="Arial" w:cs="Arial"/>
                                <w:sz w:val="23"/>
                                <w:szCs w:val="23"/>
                              </w:rPr>
                            </w:pPr>
                          </w:p>
                          <w:p w14:paraId="0409506F" w14:textId="77777777" w:rsidR="00303825" w:rsidRPr="00AD698C" w:rsidRDefault="00303825" w:rsidP="00B0456C">
                            <w:pPr>
                              <w:ind w:left="720"/>
                              <w:rPr>
                                <w:rFonts w:ascii="Book Antiqua" w:hAnsi="Book Antiqua" w:cs="Arial"/>
                                <w:sz w:val="23"/>
                                <w:szCs w:val="23"/>
                              </w:rPr>
                            </w:pPr>
                            <w:r w:rsidRPr="00AD698C">
                              <w:rPr>
                                <w:rFonts w:ascii="Book Antiqua" w:hAnsi="Book Antiqua" w:cs="Arial"/>
                                <w:sz w:val="23"/>
                                <w:szCs w:val="23"/>
                              </w:rPr>
                              <w:t>Know that we feel privileged and honored to have you and your children part of the St. Anthony School Family.</w:t>
                            </w:r>
                          </w:p>
                          <w:p w14:paraId="745F6FFD" w14:textId="77777777" w:rsidR="00303825" w:rsidRPr="00AD698C" w:rsidRDefault="00303825" w:rsidP="007806F9">
                            <w:pPr>
                              <w:ind w:left="720"/>
                              <w:rPr>
                                <w:rFonts w:ascii="Book Antiqua" w:hAnsi="Book Antiqua" w:cs="Arial"/>
                                <w:sz w:val="23"/>
                                <w:szCs w:val="23"/>
                              </w:rPr>
                            </w:pPr>
                          </w:p>
                          <w:p w14:paraId="0C58298F" w14:textId="77777777" w:rsidR="00303825" w:rsidRPr="00AD698C" w:rsidRDefault="00303825" w:rsidP="00DA0F7E">
                            <w:pPr>
                              <w:ind w:left="5760"/>
                              <w:rPr>
                                <w:rFonts w:ascii="Book Antiqua" w:hAnsi="Book Antiqua" w:cs="Arial"/>
                                <w:sz w:val="23"/>
                                <w:szCs w:val="23"/>
                              </w:rPr>
                            </w:pPr>
                            <w:r w:rsidRPr="00AD698C">
                              <w:rPr>
                                <w:rFonts w:ascii="Book Antiqua" w:hAnsi="Book Antiqua" w:cs="Arial"/>
                                <w:sz w:val="23"/>
                                <w:szCs w:val="23"/>
                              </w:rPr>
                              <w:t>Alive in Christ,</w:t>
                            </w:r>
                          </w:p>
                          <w:p w14:paraId="2D3F151D" w14:textId="1FC4195B" w:rsidR="00303825" w:rsidRPr="00DA0F7E" w:rsidRDefault="00303825" w:rsidP="00DA0F7E">
                            <w:pPr>
                              <w:ind w:left="5040" w:firstLine="720"/>
                              <w:rPr>
                                <w:rFonts w:ascii="Book Antiqua" w:hAnsi="Book Antiqua" w:cs="Arial"/>
                                <w:sz w:val="23"/>
                                <w:szCs w:val="23"/>
                              </w:rPr>
                            </w:pPr>
                            <w:r w:rsidRPr="0027572A">
                              <w:rPr>
                                <w:rFonts w:ascii="Book Antiqua" w:hAnsi="Book Antiqua" w:cs="Arial"/>
                                <w:sz w:val="23"/>
                                <w:szCs w:val="23"/>
                              </w:rPr>
                              <w:t xml:space="preserve">Mrs. </w:t>
                            </w:r>
                            <w:r w:rsidR="0027572A">
                              <w:rPr>
                                <w:rFonts w:ascii="Book Antiqua" w:hAnsi="Book Antiqua" w:cs="Arial"/>
                                <w:sz w:val="23"/>
                                <w:szCs w:val="23"/>
                              </w:rPr>
                              <w:t>Shelly Tolliver</w:t>
                            </w:r>
                          </w:p>
                          <w:p w14:paraId="6819BBEB" w14:textId="77777777" w:rsidR="00303825" w:rsidRPr="007806F9" w:rsidRDefault="00303825" w:rsidP="00A45854">
                            <w:pPr>
                              <w:ind w:firstLine="720"/>
                              <w:rPr>
                                <w:rFonts w:ascii="Arial" w:hAnsi="Arial" w:cs="Arial"/>
                              </w:rPr>
                            </w:pPr>
                          </w:p>
                          <w:p w14:paraId="3E4B2407" w14:textId="77777777" w:rsidR="00303825" w:rsidRPr="007806F9" w:rsidRDefault="00303825" w:rsidP="00A45854">
                            <w:pPr>
                              <w:ind w:firstLine="720"/>
                              <w:rPr>
                                <w:rFonts w:ascii="Arial" w:hAnsi="Arial" w:cs="Arial"/>
                              </w:rPr>
                            </w:pPr>
                          </w:p>
                          <w:p w14:paraId="63B1EB78" w14:textId="77777777" w:rsidR="00303825" w:rsidRPr="007806F9" w:rsidRDefault="00303825" w:rsidP="00A45854">
                            <w:pPr>
                              <w:ind w:firstLine="720"/>
                              <w:rPr>
                                <w:rFonts w:ascii="Arial" w:hAnsi="Arial" w:cs="Arial"/>
                              </w:rPr>
                            </w:pPr>
                          </w:p>
                          <w:p w14:paraId="3BA34D03" w14:textId="77777777" w:rsidR="00303825" w:rsidRPr="007806F9" w:rsidRDefault="00303825" w:rsidP="00A45854">
                            <w:pPr>
                              <w:ind w:firstLine="720"/>
                              <w:rPr>
                                <w:rFonts w:ascii="Arial" w:hAnsi="Arial" w:cs="Arial"/>
                              </w:rPr>
                            </w:pPr>
                          </w:p>
                          <w:p w14:paraId="02CE2D95" w14:textId="77777777" w:rsidR="00303825" w:rsidRPr="007806F9" w:rsidRDefault="00303825" w:rsidP="00A45854">
                            <w:pPr>
                              <w:ind w:firstLine="720"/>
                              <w:rPr>
                                <w:rFonts w:ascii="Arial" w:hAnsi="Arial" w:cs="Arial"/>
                              </w:rPr>
                            </w:pPr>
                          </w:p>
                          <w:p w14:paraId="3AB7572A" w14:textId="77777777" w:rsidR="00303825" w:rsidRPr="007806F9" w:rsidRDefault="00303825" w:rsidP="00A45854">
                            <w:pPr>
                              <w:ind w:firstLine="720"/>
                              <w:rPr>
                                <w:rFonts w:ascii="Arial" w:hAnsi="Arial" w:cs="Arial"/>
                              </w:rPr>
                            </w:pPr>
                          </w:p>
                          <w:p w14:paraId="2697BC48" w14:textId="77777777" w:rsidR="00303825" w:rsidRPr="007806F9" w:rsidRDefault="00303825" w:rsidP="00A45854">
                            <w:pPr>
                              <w:ind w:firstLine="720"/>
                              <w:rPr>
                                <w:rFonts w:ascii="Arial" w:hAnsi="Arial" w:cs="Arial"/>
                              </w:rPr>
                            </w:pPr>
                          </w:p>
                          <w:p w14:paraId="261ECE5B" w14:textId="77777777" w:rsidR="00303825" w:rsidRDefault="00303825" w:rsidP="00A45854">
                            <w:pPr>
                              <w:ind w:firstLine="720"/>
                              <w:rPr>
                                <w:rFonts w:ascii="Arial" w:hAnsi="Arial" w:cs="Arial"/>
                                <w:i/>
                              </w:rPr>
                            </w:pPr>
                          </w:p>
                          <w:p w14:paraId="06DF3561" w14:textId="77777777" w:rsidR="00303825" w:rsidRDefault="00303825" w:rsidP="00A45854">
                            <w:pPr>
                              <w:ind w:firstLine="720"/>
                              <w:rPr>
                                <w:rFonts w:ascii="Arial" w:hAnsi="Arial" w:cs="Arial"/>
                                <w:i/>
                              </w:rPr>
                            </w:pPr>
                          </w:p>
                          <w:p w14:paraId="3C0F862E" w14:textId="77777777" w:rsidR="00303825" w:rsidRDefault="00303825" w:rsidP="00A45854">
                            <w:pPr>
                              <w:ind w:firstLine="720"/>
                              <w:rPr>
                                <w:rFonts w:ascii="Arial" w:hAnsi="Arial" w:cs="Arial"/>
                                <w:i/>
                              </w:rPr>
                            </w:pPr>
                          </w:p>
                          <w:p w14:paraId="3A9B788A" w14:textId="77777777" w:rsidR="00303825" w:rsidRDefault="00303825" w:rsidP="00A45854">
                            <w:pPr>
                              <w:ind w:firstLine="720"/>
                              <w:rPr>
                                <w:rFonts w:ascii="Arial" w:hAnsi="Arial" w:cs="Arial"/>
                                <w:i/>
                              </w:rPr>
                            </w:pPr>
                          </w:p>
                          <w:p w14:paraId="796C1A33" w14:textId="77777777" w:rsidR="00303825" w:rsidRDefault="00303825" w:rsidP="00A45854">
                            <w:pPr>
                              <w:ind w:firstLine="720"/>
                              <w:rPr>
                                <w:rFonts w:ascii="Arial" w:hAnsi="Arial" w:cs="Arial"/>
                                <w:i/>
                              </w:rPr>
                            </w:pPr>
                          </w:p>
                          <w:p w14:paraId="43360F16" w14:textId="77777777" w:rsidR="00303825" w:rsidRDefault="00303825" w:rsidP="00C31204">
                            <w:pPr>
                              <w:ind w:firstLine="720"/>
                              <w:rPr>
                                <w:rFonts w:ascii="Arial" w:hAnsi="Arial" w:cs="Arial"/>
                                <w:i/>
                              </w:rPr>
                            </w:pPr>
                            <w:r>
                              <w:rPr>
                                <w:rFonts w:ascii="Arial" w:hAnsi="Arial" w:cs="Arial"/>
                                <w:i/>
                              </w:rPr>
                              <w:t xml:space="preserve">Sincerely, </w:t>
                            </w:r>
                          </w:p>
                          <w:p w14:paraId="0BEDA2E0" w14:textId="77777777" w:rsidR="00303825" w:rsidRPr="00C31204" w:rsidRDefault="00303825" w:rsidP="00A45854">
                            <w:pPr>
                              <w:ind w:firstLine="720"/>
                              <w:rPr>
                                <w:rFonts w:ascii="Arial" w:hAnsi="Arial" w:cs="Arial"/>
                                <w:b/>
                                <w:i/>
                              </w:rPr>
                            </w:pPr>
                            <w:r>
                              <w:rPr>
                                <w:rFonts w:ascii="Arial" w:hAnsi="Arial" w:cs="Arial"/>
                                <w:i/>
                              </w:rPr>
                              <w:br/>
                            </w:r>
                            <w:r>
                              <w:rPr>
                                <w:rFonts w:ascii="Arial" w:hAnsi="Arial" w:cs="Arial"/>
                                <w:i/>
                              </w:rPr>
                              <w:br/>
                            </w:r>
                            <w:r>
                              <w:rPr>
                                <w:rFonts w:ascii="Arial" w:hAnsi="Arial" w:cs="Arial"/>
                                <w:i/>
                              </w:rPr>
                              <w:tab/>
                            </w:r>
                          </w:p>
                          <w:p w14:paraId="368E23B9" w14:textId="77777777" w:rsidR="00303825" w:rsidRDefault="00303825" w:rsidP="00A45854">
                            <w:pPr>
                              <w:ind w:firstLine="720"/>
                              <w:rPr>
                                <w:rFonts w:ascii="Arial" w:hAnsi="Arial" w:cs="Arial"/>
                                <w:i/>
                              </w:rPr>
                            </w:pPr>
                          </w:p>
                          <w:p w14:paraId="05FD3A77" w14:textId="77777777" w:rsidR="00303825" w:rsidRDefault="00303825" w:rsidP="00A45854">
                            <w:pPr>
                              <w:ind w:firstLine="720"/>
                              <w:rPr>
                                <w:rFonts w:ascii="Arial" w:hAnsi="Arial" w:cs="Arial"/>
                                <w:i/>
                              </w:rPr>
                            </w:pPr>
                          </w:p>
                          <w:p w14:paraId="5EB89AEE" w14:textId="77777777" w:rsidR="00303825" w:rsidRDefault="00303825" w:rsidP="00A45854">
                            <w:pPr>
                              <w:ind w:firstLine="720"/>
                              <w:rPr>
                                <w:rFonts w:ascii="Arial" w:hAnsi="Arial" w:cs="Arial"/>
                                <w:i/>
                              </w:rPr>
                            </w:pPr>
                          </w:p>
                          <w:p w14:paraId="6B1C8309" w14:textId="77777777" w:rsidR="00303825" w:rsidRDefault="00303825" w:rsidP="00A45854">
                            <w:pPr>
                              <w:ind w:firstLine="720"/>
                              <w:rPr>
                                <w:rFonts w:ascii="Arial" w:hAnsi="Arial" w:cs="Arial"/>
                                <w:i/>
                              </w:rPr>
                            </w:pPr>
                          </w:p>
                          <w:p w14:paraId="3FDBE3A9" w14:textId="77777777" w:rsidR="00303825" w:rsidRDefault="00303825" w:rsidP="00A45854">
                            <w:pPr>
                              <w:ind w:firstLine="720"/>
                              <w:rPr>
                                <w:rFonts w:ascii="Arial" w:hAnsi="Arial" w:cs="Arial"/>
                                <w:i/>
                              </w:rPr>
                            </w:pPr>
                          </w:p>
                          <w:p w14:paraId="71B999BE" w14:textId="77777777" w:rsidR="00303825" w:rsidRDefault="00303825" w:rsidP="00A45854">
                            <w:pPr>
                              <w:ind w:firstLine="720"/>
                              <w:rPr>
                                <w:rFonts w:ascii="Arial" w:hAnsi="Arial" w:cs="Arial"/>
                                <w:i/>
                              </w:rPr>
                            </w:pPr>
                          </w:p>
                          <w:p w14:paraId="784BF592" w14:textId="77777777" w:rsidR="00303825" w:rsidRDefault="00303825" w:rsidP="00A45854">
                            <w:pPr>
                              <w:ind w:firstLine="720"/>
                              <w:rPr>
                                <w:rFonts w:ascii="Arial" w:hAnsi="Arial" w:cs="Arial"/>
                                <w:i/>
                              </w:rPr>
                            </w:pPr>
                          </w:p>
                          <w:p w14:paraId="1518E371" w14:textId="77777777" w:rsidR="00303825" w:rsidRDefault="00303825" w:rsidP="00A45854">
                            <w:pPr>
                              <w:ind w:firstLine="720"/>
                              <w:rPr>
                                <w:rFonts w:ascii="Arial" w:hAnsi="Arial" w:cs="Arial"/>
                                <w:i/>
                              </w:rPr>
                            </w:pPr>
                          </w:p>
                          <w:p w14:paraId="76DA3433" w14:textId="77777777" w:rsidR="00303825" w:rsidRDefault="00303825" w:rsidP="00A45854">
                            <w:pPr>
                              <w:ind w:firstLine="720"/>
                              <w:rPr>
                                <w:rFonts w:ascii="Arial" w:hAnsi="Arial" w:cs="Arial"/>
                                <w:i/>
                              </w:rPr>
                            </w:pPr>
                          </w:p>
                          <w:p w14:paraId="2C1173AD" w14:textId="77777777" w:rsidR="00303825" w:rsidRDefault="00303825" w:rsidP="00A45854">
                            <w:pPr>
                              <w:ind w:firstLine="720"/>
                              <w:rPr>
                                <w:rFonts w:ascii="Arial" w:hAnsi="Arial" w:cs="Arial"/>
                                <w:i/>
                              </w:rPr>
                            </w:pPr>
                          </w:p>
                          <w:p w14:paraId="348F8419" w14:textId="77777777" w:rsidR="00303825" w:rsidRDefault="00303825" w:rsidP="00A45854">
                            <w:pPr>
                              <w:ind w:firstLine="720"/>
                              <w:rPr>
                                <w:rFonts w:ascii="Arial" w:hAnsi="Arial" w:cs="Arial"/>
                                <w:i/>
                              </w:rPr>
                            </w:pPr>
                          </w:p>
                          <w:p w14:paraId="00CB7B2B" w14:textId="77777777" w:rsidR="00303825" w:rsidRDefault="00303825" w:rsidP="00A45854">
                            <w:pPr>
                              <w:ind w:firstLine="720"/>
                              <w:rPr>
                                <w:rFonts w:ascii="Arial" w:hAnsi="Arial" w:cs="Arial"/>
                                <w:i/>
                              </w:rPr>
                            </w:pPr>
                          </w:p>
                          <w:p w14:paraId="1940CA0F" w14:textId="77777777" w:rsidR="00303825" w:rsidRDefault="00303825" w:rsidP="00A45854">
                            <w:pPr>
                              <w:ind w:firstLine="720"/>
                              <w:rPr>
                                <w:rFonts w:ascii="Arial" w:hAnsi="Arial" w:cs="Arial"/>
                                <w:i/>
                              </w:rPr>
                            </w:pPr>
                          </w:p>
                          <w:p w14:paraId="65946615" w14:textId="77777777" w:rsidR="00303825" w:rsidRDefault="00303825" w:rsidP="00A45854">
                            <w:pPr>
                              <w:ind w:firstLine="720"/>
                              <w:rPr>
                                <w:rFonts w:ascii="Arial" w:hAnsi="Arial" w:cs="Arial"/>
                                <w:i/>
                              </w:rPr>
                            </w:pPr>
                          </w:p>
                          <w:p w14:paraId="091D27A9" w14:textId="77777777" w:rsidR="00303825" w:rsidRDefault="00303825" w:rsidP="00A45854">
                            <w:pPr>
                              <w:ind w:firstLine="720"/>
                              <w:rPr>
                                <w:rFonts w:ascii="Arial" w:hAnsi="Arial" w:cs="Arial"/>
                                <w:i/>
                              </w:rPr>
                            </w:pPr>
                          </w:p>
                          <w:p w14:paraId="3E87291B" w14:textId="77777777" w:rsidR="00303825" w:rsidRDefault="00303825" w:rsidP="00A45854">
                            <w:pPr>
                              <w:ind w:firstLine="720"/>
                              <w:rPr>
                                <w:rFonts w:ascii="Arial" w:hAnsi="Arial" w:cs="Arial"/>
                                <w:i/>
                              </w:rPr>
                            </w:pPr>
                          </w:p>
                          <w:p w14:paraId="6240B8D0" w14:textId="77777777" w:rsidR="00303825" w:rsidRDefault="00303825" w:rsidP="00A45854">
                            <w:pPr>
                              <w:ind w:firstLine="720"/>
                              <w:rPr>
                                <w:rFonts w:ascii="Arial" w:hAnsi="Arial" w:cs="Arial"/>
                                <w:i/>
                              </w:rPr>
                            </w:pPr>
                          </w:p>
                          <w:p w14:paraId="67FEF2C1" w14:textId="77777777" w:rsidR="00303825" w:rsidRDefault="00303825" w:rsidP="00A45854">
                            <w:pPr>
                              <w:ind w:firstLine="720"/>
                              <w:rPr>
                                <w:rFonts w:ascii="Arial" w:hAnsi="Arial" w:cs="Arial"/>
                                <w:i/>
                              </w:rPr>
                            </w:pPr>
                          </w:p>
                          <w:p w14:paraId="3AB3C53C" w14:textId="77777777" w:rsidR="00303825" w:rsidRDefault="00303825" w:rsidP="00A45854">
                            <w:pPr>
                              <w:ind w:firstLine="720"/>
                              <w:rPr>
                                <w:rFonts w:ascii="Arial" w:hAnsi="Arial" w:cs="Arial"/>
                                <w:i/>
                              </w:rPr>
                            </w:pPr>
                          </w:p>
                          <w:p w14:paraId="1DA25096" w14:textId="77777777" w:rsidR="00303825" w:rsidRDefault="00303825" w:rsidP="00A45854">
                            <w:pPr>
                              <w:ind w:firstLine="720"/>
                              <w:rPr>
                                <w:rFonts w:ascii="Arial" w:hAnsi="Arial" w:cs="Arial"/>
                                <w:i/>
                              </w:rPr>
                            </w:pPr>
                          </w:p>
                          <w:p w14:paraId="76FA5066" w14:textId="77777777" w:rsidR="00303825" w:rsidRDefault="00303825" w:rsidP="00A45854">
                            <w:pPr>
                              <w:ind w:firstLine="720"/>
                              <w:rPr>
                                <w:rFonts w:ascii="Arial" w:hAnsi="Arial" w:cs="Arial"/>
                                <w:i/>
                              </w:rPr>
                            </w:pPr>
                          </w:p>
                          <w:p w14:paraId="7BEB44F3" w14:textId="77777777" w:rsidR="00303825" w:rsidRDefault="00303825" w:rsidP="00A45854">
                            <w:pPr>
                              <w:ind w:firstLine="720"/>
                              <w:rPr>
                                <w:rFonts w:ascii="Arial" w:hAnsi="Arial" w:cs="Arial"/>
                                <w:i/>
                              </w:rPr>
                            </w:pPr>
                          </w:p>
                          <w:p w14:paraId="0BC10DB3" w14:textId="77777777" w:rsidR="00303825" w:rsidRDefault="00303825" w:rsidP="00A45854">
                            <w:pPr>
                              <w:ind w:firstLine="720"/>
                              <w:rPr>
                                <w:rFonts w:ascii="Arial" w:hAnsi="Arial" w:cs="Arial"/>
                                <w:i/>
                              </w:rPr>
                            </w:pPr>
                          </w:p>
                          <w:p w14:paraId="08374367" w14:textId="77777777" w:rsidR="00303825" w:rsidRDefault="00303825" w:rsidP="00A45854">
                            <w:pPr>
                              <w:ind w:firstLine="720"/>
                              <w:rPr>
                                <w:rFonts w:ascii="Arial" w:hAnsi="Arial" w:cs="Arial"/>
                                <w:i/>
                              </w:rPr>
                            </w:pPr>
                          </w:p>
                          <w:p w14:paraId="4B2182CF" w14:textId="77777777" w:rsidR="00303825" w:rsidRDefault="00303825" w:rsidP="00A45854">
                            <w:pPr>
                              <w:ind w:firstLine="720"/>
                              <w:rPr>
                                <w:rFonts w:ascii="Arial" w:hAnsi="Arial" w:cs="Arial"/>
                                <w:i/>
                              </w:rPr>
                            </w:pPr>
                          </w:p>
                          <w:p w14:paraId="5FA42879" w14:textId="77777777" w:rsidR="00303825" w:rsidRDefault="00303825" w:rsidP="00A45854">
                            <w:pPr>
                              <w:ind w:firstLine="720"/>
                              <w:rPr>
                                <w:rFonts w:ascii="Arial" w:hAnsi="Arial" w:cs="Arial"/>
                                <w:i/>
                              </w:rPr>
                            </w:pPr>
                          </w:p>
                          <w:p w14:paraId="37B18BAA" w14:textId="77777777" w:rsidR="00303825" w:rsidRPr="00A45854" w:rsidRDefault="00303825" w:rsidP="00A45854">
                            <w:pPr>
                              <w:ind w:firstLine="720"/>
                              <w:rPr>
                                <w:rFonts w:ascii="Arial" w:hAnsi="Arial" w:cs="Arial"/>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1088B" id="Text Box 25" o:spid="_x0000_s1027" type="#_x0000_t202" style="position:absolute;margin-left:1.7pt;margin-top:1.1pt;width:464.25pt;height:617.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" strokecolor="#4f81bd" strokeweight="5pt">
                <v:stroke linestyle="thickThin"/>
                <v:shadow color="#868686"/>
                <v:textbox>
                  <w:txbxContent>
                    <w:p w14:paraId="01F86A23" w14:textId="77777777" w:rsidR="00303825" w:rsidRPr="00912AD6" w:rsidRDefault="00303825" w:rsidP="00A45854">
                      <w:pPr>
                        <w:jc w:val="center"/>
                        <w:rPr>
                          <w:rFonts w:ascii="Bickley Script" w:hAnsi="Bickley Script"/>
                          <w:b/>
                          <w:u w:val="single"/>
                        </w:rPr>
                      </w:pPr>
                    </w:p>
                    <w:p w14:paraId="320C7C82" w14:textId="77777777" w:rsidR="00303825" w:rsidRPr="00AD698C" w:rsidRDefault="00303825" w:rsidP="00DA0F7E">
                      <w:pPr>
                        <w:ind w:right="-180"/>
                        <w:jc w:val="center"/>
                        <w:rPr>
                          <w:rFonts w:ascii="AR JULIAN" w:hAnsi="AR JULIAN"/>
                          <w:color w:val="000099"/>
                          <w:sz w:val="48"/>
                          <w:szCs w:val="48"/>
                        </w:rPr>
                      </w:pPr>
                      <w:r w:rsidRPr="00AD698C">
                        <w:rPr>
                          <w:rFonts w:ascii="AR JULIAN" w:hAnsi="AR JULIAN"/>
                          <w:color w:val="000099"/>
                          <w:sz w:val="48"/>
                          <w:szCs w:val="48"/>
                        </w:rPr>
                        <w:t>Letter from the Principal</w:t>
                      </w:r>
                    </w:p>
                    <w:p w14:paraId="24115F1F" w14:textId="77777777" w:rsidR="00303825" w:rsidRPr="00AD698C" w:rsidRDefault="00303825" w:rsidP="00A355FA">
                      <w:pPr>
                        <w:rPr>
                          <w:rFonts w:ascii="Book Antiqua" w:hAnsi="Book Antiqua"/>
                          <w:i/>
                          <w:sz w:val="28"/>
                          <w:szCs w:val="28"/>
                        </w:rPr>
                      </w:pPr>
                    </w:p>
                    <w:p w14:paraId="497AF536" w14:textId="77777777" w:rsidR="00303825" w:rsidRPr="00AD698C" w:rsidRDefault="00303825" w:rsidP="00A355FA">
                      <w:pPr>
                        <w:jc w:val="center"/>
                        <w:rPr>
                          <w:b/>
                          <w:i/>
                          <w:sz w:val="28"/>
                          <w:szCs w:val="28"/>
                        </w:rPr>
                      </w:pPr>
                      <w:r w:rsidRPr="00AD698C">
                        <w:rPr>
                          <w:b/>
                          <w:i/>
                          <w:sz w:val="28"/>
                          <w:szCs w:val="28"/>
                        </w:rPr>
                        <w:t>Building a Foundation of Faith</w:t>
                      </w:r>
                    </w:p>
                    <w:p w14:paraId="0D1E075D" w14:textId="77777777" w:rsidR="00303825" w:rsidRPr="00AD698C" w:rsidRDefault="00303825" w:rsidP="00A45854">
                      <w:pPr>
                        <w:ind w:firstLine="720"/>
                        <w:rPr>
                          <w:rFonts w:ascii="Book Antiqua" w:hAnsi="Book Antiqua" w:cs="Arial"/>
                        </w:rPr>
                      </w:pPr>
                    </w:p>
                    <w:p w14:paraId="540D4018" w14:textId="77777777" w:rsidR="00303825" w:rsidRPr="00AD698C" w:rsidRDefault="00303825" w:rsidP="00A45854">
                      <w:pPr>
                        <w:ind w:firstLine="720"/>
                        <w:rPr>
                          <w:rFonts w:ascii="Book Antiqua" w:hAnsi="Book Antiqua" w:cs="Arial"/>
                          <w:sz w:val="23"/>
                          <w:szCs w:val="23"/>
                        </w:rPr>
                      </w:pPr>
                      <w:r w:rsidRPr="00AD698C">
                        <w:rPr>
                          <w:rFonts w:ascii="Book Antiqua" w:hAnsi="Book Antiqua" w:cs="Arial"/>
                          <w:sz w:val="23"/>
                          <w:szCs w:val="23"/>
                        </w:rPr>
                        <w:t>Dear Parents and Students,</w:t>
                      </w:r>
                    </w:p>
                    <w:p w14:paraId="1B60B33C" w14:textId="77777777" w:rsidR="00303825" w:rsidRPr="00AD698C" w:rsidRDefault="00303825" w:rsidP="00A45854">
                      <w:pPr>
                        <w:ind w:firstLine="720"/>
                        <w:rPr>
                          <w:rFonts w:ascii="Book Antiqua" w:hAnsi="Book Antiqua" w:cs="Arial"/>
                          <w:sz w:val="23"/>
                          <w:szCs w:val="23"/>
                        </w:rPr>
                      </w:pPr>
                    </w:p>
                    <w:p w14:paraId="67C8C874" w14:textId="77777777" w:rsidR="00303825" w:rsidRPr="00AD698C" w:rsidRDefault="00303825" w:rsidP="005D26D4">
                      <w:pPr>
                        <w:ind w:left="720"/>
                        <w:rPr>
                          <w:rFonts w:ascii="Book Antiqua" w:hAnsi="Book Antiqua" w:cs="Arial"/>
                          <w:sz w:val="23"/>
                          <w:szCs w:val="23"/>
                        </w:rPr>
                      </w:pPr>
                      <w:r w:rsidRPr="00AD698C">
                        <w:rPr>
                          <w:rFonts w:ascii="Book Antiqua" w:hAnsi="Book Antiqua" w:cs="Arial"/>
                          <w:sz w:val="23"/>
                          <w:szCs w:val="23"/>
                        </w:rPr>
                        <w:t>This combined parent/student handbook has been written for all our school families to be used as a general guide in understanding the rules, operational procedures, and requirements of St. Anthony School students. These regulations are all rooted in the Educational Philosophy of St. Anthony Catholic School.</w:t>
                      </w:r>
                    </w:p>
                    <w:p w14:paraId="1CBF0B2B" w14:textId="77777777" w:rsidR="00303825" w:rsidRPr="00AD698C" w:rsidRDefault="00303825" w:rsidP="005D26D4">
                      <w:pPr>
                        <w:ind w:left="720"/>
                        <w:rPr>
                          <w:rFonts w:ascii="Book Antiqua" w:hAnsi="Book Antiqua" w:cs="Arial"/>
                          <w:sz w:val="23"/>
                          <w:szCs w:val="23"/>
                        </w:rPr>
                      </w:pPr>
                    </w:p>
                    <w:p w14:paraId="681C4237" w14:textId="77777777" w:rsidR="00303825" w:rsidRPr="00AD698C" w:rsidRDefault="00303825" w:rsidP="004B482F">
                      <w:pPr>
                        <w:ind w:left="720"/>
                        <w:rPr>
                          <w:rFonts w:ascii="Book Antiqua" w:hAnsi="Book Antiqua" w:cs="Arial"/>
                          <w:sz w:val="23"/>
                          <w:szCs w:val="23"/>
                        </w:rPr>
                      </w:pPr>
                      <w:r w:rsidRPr="00AD698C">
                        <w:rPr>
                          <w:rFonts w:ascii="Book Antiqua" w:hAnsi="Book Antiqua" w:cs="Arial"/>
                          <w:sz w:val="23"/>
                          <w:szCs w:val="23"/>
                        </w:rPr>
                        <w:t>We firmly believe that parents are, not only, the first care-givers, but, also, the primary educators of their children. As a school, it is our privilege and our responsibility to support the parents in striving to form their children into the likeness of Jesus Christ. The school focuses on nurturing and developing all aspects of a child: spiritual, physical, emotional, intellectual, artistic, social, and moral. The faculty and staff are extremely sensitive to the needs of the children and respond wholeheartedly to fulfill these needs. We strive to work, as a “united front,” with the parents, in cooperating with the Advisory School Board and the Home and School Organization.</w:t>
                      </w:r>
                    </w:p>
                    <w:p w14:paraId="1F2530C4" w14:textId="77777777" w:rsidR="00303825" w:rsidRPr="00AD698C" w:rsidRDefault="00303825" w:rsidP="004B482F">
                      <w:pPr>
                        <w:ind w:left="720"/>
                        <w:rPr>
                          <w:rFonts w:ascii="Book Antiqua" w:hAnsi="Book Antiqua" w:cs="Arial"/>
                          <w:sz w:val="23"/>
                          <w:szCs w:val="23"/>
                        </w:rPr>
                      </w:pPr>
                    </w:p>
                    <w:p w14:paraId="70CCA18C" w14:textId="77777777" w:rsidR="00303825" w:rsidRPr="00AD698C" w:rsidRDefault="00303825" w:rsidP="004B482F">
                      <w:pPr>
                        <w:ind w:left="720"/>
                        <w:rPr>
                          <w:rFonts w:ascii="Book Antiqua" w:hAnsi="Book Antiqua" w:cs="Arial"/>
                          <w:sz w:val="23"/>
                          <w:szCs w:val="23"/>
                        </w:rPr>
                      </w:pPr>
                      <w:r w:rsidRPr="00AD698C">
                        <w:rPr>
                          <w:rFonts w:ascii="Book Antiqua" w:hAnsi="Book Antiqua" w:cs="Arial"/>
                          <w:sz w:val="23"/>
                          <w:szCs w:val="23"/>
                        </w:rPr>
                        <w:t xml:space="preserve">This Parent &amp; Student Handbook contains established policies and procedures for the </w:t>
                      </w:r>
                      <w:r w:rsidRPr="00FE2761">
                        <w:rPr>
                          <w:rFonts w:ascii="Book Antiqua" w:hAnsi="Book Antiqua" w:cs="Arial"/>
                          <w:sz w:val="23"/>
                          <w:szCs w:val="23"/>
                        </w:rPr>
                        <w:t>current</w:t>
                      </w:r>
                      <w:r w:rsidRPr="00AD698C">
                        <w:rPr>
                          <w:rFonts w:ascii="Book Antiqua" w:hAnsi="Book Antiqua" w:cs="Arial"/>
                          <w:sz w:val="23"/>
                          <w:szCs w:val="23"/>
                        </w:rPr>
                        <w:t xml:space="preserve"> school year.  Since it is not possible for a Handbook to address every situation that may arise during a school year, the school administration reserves the right to amend or revoke the policies and procedures in this Handbook at any time as circumstances may require.  When changes are made to the Handbook, parents and students will be informed of the change in writing in a timely manner, and this will include a statement about when the change will take effect.</w:t>
                      </w:r>
                    </w:p>
                    <w:p w14:paraId="755E6999" w14:textId="77777777" w:rsidR="00303825" w:rsidRPr="00AD698C" w:rsidRDefault="00303825" w:rsidP="004B482F">
                      <w:pPr>
                        <w:ind w:left="720"/>
                        <w:rPr>
                          <w:rFonts w:ascii="Book Antiqua" w:hAnsi="Book Antiqua" w:cs="Arial"/>
                          <w:sz w:val="23"/>
                          <w:szCs w:val="23"/>
                        </w:rPr>
                      </w:pPr>
                    </w:p>
                    <w:p w14:paraId="42060898" w14:textId="04C076B2" w:rsidR="00303825" w:rsidRPr="00AD698C" w:rsidRDefault="00303825" w:rsidP="004B482F">
                      <w:pPr>
                        <w:ind w:left="720"/>
                        <w:rPr>
                          <w:rFonts w:ascii="Arial" w:hAnsi="Arial" w:cs="Arial"/>
                          <w:sz w:val="23"/>
                          <w:szCs w:val="23"/>
                        </w:rPr>
                      </w:pPr>
                      <w:r w:rsidRPr="00AD698C">
                        <w:rPr>
                          <w:rFonts w:ascii="Book Antiqua" w:hAnsi="Book Antiqua" w:cs="Arial"/>
                          <w:sz w:val="23"/>
                          <w:szCs w:val="23"/>
                        </w:rPr>
                        <w:t xml:space="preserve">The faculty and staff have made a commitment to you, the parents, and to the students, your children, in their dedication in this educational organization; this is based upon the message in the Gospels – </w:t>
                      </w:r>
                      <w:r w:rsidRPr="00AD698C">
                        <w:rPr>
                          <w:rFonts w:ascii="Book Antiqua" w:hAnsi="Book Antiqua" w:cs="Arial"/>
                          <w:i/>
                          <w:sz w:val="23"/>
                          <w:szCs w:val="23"/>
                        </w:rPr>
                        <w:t xml:space="preserve">To Teach </w:t>
                      </w:r>
                      <w:r w:rsidR="00C16FE3" w:rsidRPr="00AD698C">
                        <w:rPr>
                          <w:rFonts w:ascii="Book Antiqua" w:hAnsi="Book Antiqua" w:cs="Arial"/>
                          <w:i/>
                          <w:sz w:val="23"/>
                          <w:szCs w:val="23"/>
                        </w:rPr>
                        <w:t>as</w:t>
                      </w:r>
                      <w:r w:rsidRPr="00AD698C">
                        <w:rPr>
                          <w:rFonts w:ascii="Book Antiqua" w:hAnsi="Book Antiqua" w:cs="Arial"/>
                          <w:i/>
                          <w:sz w:val="23"/>
                          <w:szCs w:val="23"/>
                        </w:rPr>
                        <w:t xml:space="preserve"> Jesus Did.</w:t>
                      </w:r>
                      <w:r w:rsidRPr="00AD698C">
                        <w:rPr>
                          <w:rFonts w:ascii="Book Antiqua" w:hAnsi="Book Antiqua" w:cs="Arial"/>
                          <w:sz w:val="23"/>
                          <w:szCs w:val="23"/>
                        </w:rPr>
                        <w:t xml:space="preserve">  </w:t>
                      </w:r>
                    </w:p>
                    <w:p w14:paraId="7C848C5A" w14:textId="77777777" w:rsidR="00303825" w:rsidRPr="00AD698C" w:rsidRDefault="00303825" w:rsidP="00A45854">
                      <w:pPr>
                        <w:ind w:firstLine="720"/>
                        <w:rPr>
                          <w:rFonts w:ascii="Arial" w:hAnsi="Arial" w:cs="Arial"/>
                          <w:sz w:val="23"/>
                          <w:szCs w:val="23"/>
                        </w:rPr>
                      </w:pPr>
                    </w:p>
                    <w:p w14:paraId="0409506F" w14:textId="77777777" w:rsidR="00303825" w:rsidRPr="00AD698C" w:rsidRDefault="00303825" w:rsidP="00B0456C">
                      <w:pPr>
                        <w:ind w:left="720"/>
                        <w:rPr>
                          <w:rFonts w:ascii="Book Antiqua" w:hAnsi="Book Antiqua" w:cs="Arial"/>
                          <w:sz w:val="23"/>
                          <w:szCs w:val="23"/>
                        </w:rPr>
                      </w:pPr>
                      <w:r w:rsidRPr="00AD698C">
                        <w:rPr>
                          <w:rFonts w:ascii="Book Antiqua" w:hAnsi="Book Antiqua" w:cs="Arial"/>
                          <w:sz w:val="23"/>
                          <w:szCs w:val="23"/>
                        </w:rPr>
                        <w:t>Know that we feel privileged and honored to have you and your children part of the St. Anthony School Family.</w:t>
                      </w:r>
                    </w:p>
                    <w:p w14:paraId="745F6FFD" w14:textId="77777777" w:rsidR="00303825" w:rsidRPr="00AD698C" w:rsidRDefault="00303825" w:rsidP="007806F9">
                      <w:pPr>
                        <w:ind w:left="720"/>
                        <w:rPr>
                          <w:rFonts w:ascii="Book Antiqua" w:hAnsi="Book Antiqua" w:cs="Arial"/>
                          <w:sz w:val="23"/>
                          <w:szCs w:val="23"/>
                        </w:rPr>
                      </w:pPr>
                    </w:p>
                    <w:p w14:paraId="0C58298F" w14:textId="77777777" w:rsidR="00303825" w:rsidRPr="00AD698C" w:rsidRDefault="00303825" w:rsidP="00DA0F7E">
                      <w:pPr>
                        <w:ind w:left="5760"/>
                        <w:rPr>
                          <w:rFonts w:ascii="Book Antiqua" w:hAnsi="Book Antiqua" w:cs="Arial"/>
                          <w:sz w:val="23"/>
                          <w:szCs w:val="23"/>
                        </w:rPr>
                      </w:pPr>
                      <w:r w:rsidRPr="00AD698C">
                        <w:rPr>
                          <w:rFonts w:ascii="Book Antiqua" w:hAnsi="Book Antiqua" w:cs="Arial"/>
                          <w:sz w:val="23"/>
                          <w:szCs w:val="23"/>
                        </w:rPr>
                        <w:t>Alive in Christ,</w:t>
                      </w:r>
                    </w:p>
                    <w:p w14:paraId="2D3F151D" w14:textId="1FC4195B" w:rsidR="00303825" w:rsidRPr="00DA0F7E" w:rsidRDefault="00303825" w:rsidP="00DA0F7E">
                      <w:pPr>
                        <w:ind w:left="5040" w:firstLine="720"/>
                        <w:rPr>
                          <w:rFonts w:ascii="Book Antiqua" w:hAnsi="Book Antiqua" w:cs="Arial"/>
                          <w:sz w:val="23"/>
                          <w:szCs w:val="23"/>
                        </w:rPr>
                      </w:pPr>
                      <w:r w:rsidRPr="0027572A">
                        <w:rPr>
                          <w:rFonts w:ascii="Book Antiqua" w:hAnsi="Book Antiqua" w:cs="Arial"/>
                          <w:sz w:val="23"/>
                          <w:szCs w:val="23"/>
                        </w:rPr>
                        <w:t xml:space="preserve">Mrs. </w:t>
                      </w:r>
                      <w:r w:rsidR="0027572A">
                        <w:rPr>
                          <w:rFonts w:ascii="Book Antiqua" w:hAnsi="Book Antiqua" w:cs="Arial"/>
                          <w:sz w:val="23"/>
                          <w:szCs w:val="23"/>
                        </w:rPr>
                        <w:t>Shelly Tolliver</w:t>
                      </w:r>
                    </w:p>
                    <w:p w14:paraId="6819BBEB" w14:textId="77777777" w:rsidR="00303825" w:rsidRPr="007806F9" w:rsidRDefault="00303825" w:rsidP="00A45854">
                      <w:pPr>
                        <w:ind w:firstLine="720"/>
                        <w:rPr>
                          <w:rFonts w:ascii="Arial" w:hAnsi="Arial" w:cs="Arial"/>
                        </w:rPr>
                      </w:pPr>
                    </w:p>
                    <w:p w14:paraId="3E4B2407" w14:textId="77777777" w:rsidR="00303825" w:rsidRPr="007806F9" w:rsidRDefault="00303825" w:rsidP="00A45854">
                      <w:pPr>
                        <w:ind w:firstLine="720"/>
                        <w:rPr>
                          <w:rFonts w:ascii="Arial" w:hAnsi="Arial" w:cs="Arial"/>
                        </w:rPr>
                      </w:pPr>
                    </w:p>
                    <w:p w14:paraId="63B1EB78" w14:textId="77777777" w:rsidR="00303825" w:rsidRPr="007806F9" w:rsidRDefault="00303825" w:rsidP="00A45854">
                      <w:pPr>
                        <w:ind w:firstLine="720"/>
                        <w:rPr>
                          <w:rFonts w:ascii="Arial" w:hAnsi="Arial" w:cs="Arial"/>
                        </w:rPr>
                      </w:pPr>
                    </w:p>
                    <w:p w14:paraId="3BA34D03" w14:textId="77777777" w:rsidR="00303825" w:rsidRPr="007806F9" w:rsidRDefault="00303825" w:rsidP="00A45854">
                      <w:pPr>
                        <w:ind w:firstLine="720"/>
                        <w:rPr>
                          <w:rFonts w:ascii="Arial" w:hAnsi="Arial" w:cs="Arial"/>
                        </w:rPr>
                      </w:pPr>
                    </w:p>
                    <w:p w14:paraId="02CE2D95" w14:textId="77777777" w:rsidR="00303825" w:rsidRPr="007806F9" w:rsidRDefault="00303825" w:rsidP="00A45854">
                      <w:pPr>
                        <w:ind w:firstLine="720"/>
                        <w:rPr>
                          <w:rFonts w:ascii="Arial" w:hAnsi="Arial" w:cs="Arial"/>
                        </w:rPr>
                      </w:pPr>
                    </w:p>
                    <w:p w14:paraId="3AB7572A" w14:textId="77777777" w:rsidR="00303825" w:rsidRPr="007806F9" w:rsidRDefault="00303825" w:rsidP="00A45854">
                      <w:pPr>
                        <w:ind w:firstLine="720"/>
                        <w:rPr>
                          <w:rFonts w:ascii="Arial" w:hAnsi="Arial" w:cs="Arial"/>
                        </w:rPr>
                      </w:pPr>
                    </w:p>
                    <w:p w14:paraId="2697BC48" w14:textId="77777777" w:rsidR="00303825" w:rsidRPr="007806F9" w:rsidRDefault="00303825" w:rsidP="00A45854">
                      <w:pPr>
                        <w:ind w:firstLine="720"/>
                        <w:rPr>
                          <w:rFonts w:ascii="Arial" w:hAnsi="Arial" w:cs="Arial"/>
                        </w:rPr>
                      </w:pPr>
                    </w:p>
                    <w:p w14:paraId="261ECE5B" w14:textId="77777777" w:rsidR="00303825" w:rsidRDefault="00303825" w:rsidP="00A45854">
                      <w:pPr>
                        <w:ind w:firstLine="720"/>
                        <w:rPr>
                          <w:rFonts w:ascii="Arial" w:hAnsi="Arial" w:cs="Arial"/>
                          <w:i/>
                        </w:rPr>
                      </w:pPr>
                    </w:p>
                    <w:p w14:paraId="06DF3561" w14:textId="77777777" w:rsidR="00303825" w:rsidRDefault="00303825" w:rsidP="00A45854">
                      <w:pPr>
                        <w:ind w:firstLine="720"/>
                        <w:rPr>
                          <w:rFonts w:ascii="Arial" w:hAnsi="Arial" w:cs="Arial"/>
                          <w:i/>
                        </w:rPr>
                      </w:pPr>
                    </w:p>
                    <w:p w14:paraId="3C0F862E" w14:textId="77777777" w:rsidR="00303825" w:rsidRDefault="00303825" w:rsidP="00A45854">
                      <w:pPr>
                        <w:ind w:firstLine="720"/>
                        <w:rPr>
                          <w:rFonts w:ascii="Arial" w:hAnsi="Arial" w:cs="Arial"/>
                          <w:i/>
                        </w:rPr>
                      </w:pPr>
                    </w:p>
                    <w:p w14:paraId="3A9B788A" w14:textId="77777777" w:rsidR="00303825" w:rsidRDefault="00303825" w:rsidP="00A45854">
                      <w:pPr>
                        <w:ind w:firstLine="720"/>
                        <w:rPr>
                          <w:rFonts w:ascii="Arial" w:hAnsi="Arial" w:cs="Arial"/>
                          <w:i/>
                        </w:rPr>
                      </w:pPr>
                    </w:p>
                    <w:p w14:paraId="796C1A33" w14:textId="77777777" w:rsidR="00303825" w:rsidRDefault="00303825" w:rsidP="00A45854">
                      <w:pPr>
                        <w:ind w:firstLine="720"/>
                        <w:rPr>
                          <w:rFonts w:ascii="Arial" w:hAnsi="Arial" w:cs="Arial"/>
                          <w:i/>
                        </w:rPr>
                      </w:pPr>
                    </w:p>
                    <w:p w14:paraId="43360F16" w14:textId="77777777" w:rsidR="00303825" w:rsidRDefault="00303825" w:rsidP="00C31204">
                      <w:pPr>
                        <w:ind w:firstLine="720"/>
                        <w:rPr>
                          <w:rFonts w:ascii="Arial" w:hAnsi="Arial" w:cs="Arial"/>
                          <w:i/>
                        </w:rPr>
                      </w:pPr>
                      <w:r>
                        <w:rPr>
                          <w:rFonts w:ascii="Arial" w:hAnsi="Arial" w:cs="Arial"/>
                          <w:i/>
                        </w:rPr>
                        <w:t xml:space="preserve">Sincerely, </w:t>
                      </w:r>
                    </w:p>
                    <w:p w14:paraId="0BEDA2E0" w14:textId="77777777" w:rsidR="00303825" w:rsidRPr="00C31204" w:rsidRDefault="00303825" w:rsidP="00A45854">
                      <w:pPr>
                        <w:ind w:firstLine="720"/>
                        <w:rPr>
                          <w:rFonts w:ascii="Arial" w:hAnsi="Arial" w:cs="Arial"/>
                          <w:b/>
                          <w:i/>
                        </w:rPr>
                      </w:pPr>
                      <w:r>
                        <w:rPr>
                          <w:rFonts w:ascii="Arial" w:hAnsi="Arial" w:cs="Arial"/>
                          <w:i/>
                        </w:rPr>
                        <w:br/>
                      </w:r>
                      <w:r>
                        <w:rPr>
                          <w:rFonts w:ascii="Arial" w:hAnsi="Arial" w:cs="Arial"/>
                          <w:i/>
                        </w:rPr>
                        <w:br/>
                      </w:r>
                      <w:r>
                        <w:rPr>
                          <w:rFonts w:ascii="Arial" w:hAnsi="Arial" w:cs="Arial"/>
                          <w:i/>
                        </w:rPr>
                        <w:tab/>
                      </w:r>
                    </w:p>
                    <w:p w14:paraId="368E23B9" w14:textId="77777777" w:rsidR="00303825" w:rsidRDefault="00303825" w:rsidP="00A45854">
                      <w:pPr>
                        <w:ind w:firstLine="720"/>
                        <w:rPr>
                          <w:rFonts w:ascii="Arial" w:hAnsi="Arial" w:cs="Arial"/>
                          <w:i/>
                        </w:rPr>
                      </w:pPr>
                    </w:p>
                    <w:p w14:paraId="05FD3A77" w14:textId="77777777" w:rsidR="00303825" w:rsidRDefault="00303825" w:rsidP="00A45854">
                      <w:pPr>
                        <w:ind w:firstLine="720"/>
                        <w:rPr>
                          <w:rFonts w:ascii="Arial" w:hAnsi="Arial" w:cs="Arial"/>
                          <w:i/>
                        </w:rPr>
                      </w:pPr>
                    </w:p>
                    <w:p w14:paraId="5EB89AEE" w14:textId="77777777" w:rsidR="00303825" w:rsidRDefault="00303825" w:rsidP="00A45854">
                      <w:pPr>
                        <w:ind w:firstLine="720"/>
                        <w:rPr>
                          <w:rFonts w:ascii="Arial" w:hAnsi="Arial" w:cs="Arial"/>
                          <w:i/>
                        </w:rPr>
                      </w:pPr>
                    </w:p>
                    <w:p w14:paraId="6B1C8309" w14:textId="77777777" w:rsidR="00303825" w:rsidRDefault="00303825" w:rsidP="00A45854">
                      <w:pPr>
                        <w:ind w:firstLine="720"/>
                        <w:rPr>
                          <w:rFonts w:ascii="Arial" w:hAnsi="Arial" w:cs="Arial"/>
                          <w:i/>
                        </w:rPr>
                      </w:pPr>
                    </w:p>
                    <w:p w14:paraId="3FDBE3A9" w14:textId="77777777" w:rsidR="00303825" w:rsidRDefault="00303825" w:rsidP="00A45854">
                      <w:pPr>
                        <w:ind w:firstLine="720"/>
                        <w:rPr>
                          <w:rFonts w:ascii="Arial" w:hAnsi="Arial" w:cs="Arial"/>
                          <w:i/>
                        </w:rPr>
                      </w:pPr>
                    </w:p>
                    <w:p w14:paraId="71B999BE" w14:textId="77777777" w:rsidR="00303825" w:rsidRDefault="00303825" w:rsidP="00A45854">
                      <w:pPr>
                        <w:ind w:firstLine="720"/>
                        <w:rPr>
                          <w:rFonts w:ascii="Arial" w:hAnsi="Arial" w:cs="Arial"/>
                          <w:i/>
                        </w:rPr>
                      </w:pPr>
                    </w:p>
                    <w:p w14:paraId="784BF592" w14:textId="77777777" w:rsidR="00303825" w:rsidRDefault="00303825" w:rsidP="00A45854">
                      <w:pPr>
                        <w:ind w:firstLine="720"/>
                        <w:rPr>
                          <w:rFonts w:ascii="Arial" w:hAnsi="Arial" w:cs="Arial"/>
                          <w:i/>
                        </w:rPr>
                      </w:pPr>
                    </w:p>
                    <w:p w14:paraId="1518E371" w14:textId="77777777" w:rsidR="00303825" w:rsidRDefault="00303825" w:rsidP="00A45854">
                      <w:pPr>
                        <w:ind w:firstLine="720"/>
                        <w:rPr>
                          <w:rFonts w:ascii="Arial" w:hAnsi="Arial" w:cs="Arial"/>
                          <w:i/>
                        </w:rPr>
                      </w:pPr>
                    </w:p>
                    <w:p w14:paraId="76DA3433" w14:textId="77777777" w:rsidR="00303825" w:rsidRDefault="00303825" w:rsidP="00A45854">
                      <w:pPr>
                        <w:ind w:firstLine="720"/>
                        <w:rPr>
                          <w:rFonts w:ascii="Arial" w:hAnsi="Arial" w:cs="Arial"/>
                          <w:i/>
                        </w:rPr>
                      </w:pPr>
                    </w:p>
                    <w:p w14:paraId="2C1173AD" w14:textId="77777777" w:rsidR="00303825" w:rsidRDefault="00303825" w:rsidP="00A45854">
                      <w:pPr>
                        <w:ind w:firstLine="720"/>
                        <w:rPr>
                          <w:rFonts w:ascii="Arial" w:hAnsi="Arial" w:cs="Arial"/>
                          <w:i/>
                        </w:rPr>
                      </w:pPr>
                    </w:p>
                    <w:p w14:paraId="348F8419" w14:textId="77777777" w:rsidR="00303825" w:rsidRDefault="00303825" w:rsidP="00A45854">
                      <w:pPr>
                        <w:ind w:firstLine="720"/>
                        <w:rPr>
                          <w:rFonts w:ascii="Arial" w:hAnsi="Arial" w:cs="Arial"/>
                          <w:i/>
                        </w:rPr>
                      </w:pPr>
                    </w:p>
                    <w:p w14:paraId="00CB7B2B" w14:textId="77777777" w:rsidR="00303825" w:rsidRDefault="00303825" w:rsidP="00A45854">
                      <w:pPr>
                        <w:ind w:firstLine="720"/>
                        <w:rPr>
                          <w:rFonts w:ascii="Arial" w:hAnsi="Arial" w:cs="Arial"/>
                          <w:i/>
                        </w:rPr>
                      </w:pPr>
                    </w:p>
                    <w:p w14:paraId="1940CA0F" w14:textId="77777777" w:rsidR="00303825" w:rsidRDefault="00303825" w:rsidP="00A45854">
                      <w:pPr>
                        <w:ind w:firstLine="720"/>
                        <w:rPr>
                          <w:rFonts w:ascii="Arial" w:hAnsi="Arial" w:cs="Arial"/>
                          <w:i/>
                        </w:rPr>
                      </w:pPr>
                    </w:p>
                    <w:p w14:paraId="65946615" w14:textId="77777777" w:rsidR="00303825" w:rsidRDefault="00303825" w:rsidP="00A45854">
                      <w:pPr>
                        <w:ind w:firstLine="720"/>
                        <w:rPr>
                          <w:rFonts w:ascii="Arial" w:hAnsi="Arial" w:cs="Arial"/>
                          <w:i/>
                        </w:rPr>
                      </w:pPr>
                    </w:p>
                    <w:p w14:paraId="091D27A9" w14:textId="77777777" w:rsidR="00303825" w:rsidRDefault="00303825" w:rsidP="00A45854">
                      <w:pPr>
                        <w:ind w:firstLine="720"/>
                        <w:rPr>
                          <w:rFonts w:ascii="Arial" w:hAnsi="Arial" w:cs="Arial"/>
                          <w:i/>
                        </w:rPr>
                      </w:pPr>
                    </w:p>
                    <w:p w14:paraId="3E87291B" w14:textId="77777777" w:rsidR="00303825" w:rsidRDefault="00303825" w:rsidP="00A45854">
                      <w:pPr>
                        <w:ind w:firstLine="720"/>
                        <w:rPr>
                          <w:rFonts w:ascii="Arial" w:hAnsi="Arial" w:cs="Arial"/>
                          <w:i/>
                        </w:rPr>
                      </w:pPr>
                    </w:p>
                    <w:p w14:paraId="6240B8D0" w14:textId="77777777" w:rsidR="00303825" w:rsidRDefault="00303825" w:rsidP="00A45854">
                      <w:pPr>
                        <w:ind w:firstLine="720"/>
                        <w:rPr>
                          <w:rFonts w:ascii="Arial" w:hAnsi="Arial" w:cs="Arial"/>
                          <w:i/>
                        </w:rPr>
                      </w:pPr>
                    </w:p>
                    <w:p w14:paraId="67FEF2C1" w14:textId="77777777" w:rsidR="00303825" w:rsidRDefault="00303825" w:rsidP="00A45854">
                      <w:pPr>
                        <w:ind w:firstLine="720"/>
                        <w:rPr>
                          <w:rFonts w:ascii="Arial" w:hAnsi="Arial" w:cs="Arial"/>
                          <w:i/>
                        </w:rPr>
                      </w:pPr>
                    </w:p>
                    <w:p w14:paraId="3AB3C53C" w14:textId="77777777" w:rsidR="00303825" w:rsidRDefault="00303825" w:rsidP="00A45854">
                      <w:pPr>
                        <w:ind w:firstLine="720"/>
                        <w:rPr>
                          <w:rFonts w:ascii="Arial" w:hAnsi="Arial" w:cs="Arial"/>
                          <w:i/>
                        </w:rPr>
                      </w:pPr>
                    </w:p>
                    <w:p w14:paraId="1DA25096" w14:textId="77777777" w:rsidR="00303825" w:rsidRDefault="00303825" w:rsidP="00A45854">
                      <w:pPr>
                        <w:ind w:firstLine="720"/>
                        <w:rPr>
                          <w:rFonts w:ascii="Arial" w:hAnsi="Arial" w:cs="Arial"/>
                          <w:i/>
                        </w:rPr>
                      </w:pPr>
                    </w:p>
                    <w:p w14:paraId="76FA5066" w14:textId="77777777" w:rsidR="00303825" w:rsidRDefault="00303825" w:rsidP="00A45854">
                      <w:pPr>
                        <w:ind w:firstLine="720"/>
                        <w:rPr>
                          <w:rFonts w:ascii="Arial" w:hAnsi="Arial" w:cs="Arial"/>
                          <w:i/>
                        </w:rPr>
                      </w:pPr>
                    </w:p>
                    <w:p w14:paraId="7BEB44F3" w14:textId="77777777" w:rsidR="00303825" w:rsidRDefault="00303825" w:rsidP="00A45854">
                      <w:pPr>
                        <w:ind w:firstLine="720"/>
                        <w:rPr>
                          <w:rFonts w:ascii="Arial" w:hAnsi="Arial" w:cs="Arial"/>
                          <w:i/>
                        </w:rPr>
                      </w:pPr>
                    </w:p>
                    <w:p w14:paraId="0BC10DB3" w14:textId="77777777" w:rsidR="00303825" w:rsidRDefault="00303825" w:rsidP="00A45854">
                      <w:pPr>
                        <w:ind w:firstLine="720"/>
                        <w:rPr>
                          <w:rFonts w:ascii="Arial" w:hAnsi="Arial" w:cs="Arial"/>
                          <w:i/>
                        </w:rPr>
                      </w:pPr>
                    </w:p>
                    <w:p w14:paraId="08374367" w14:textId="77777777" w:rsidR="00303825" w:rsidRDefault="00303825" w:rsidP="00A45854">
                      <w:pPr>
                        <w:ind w:firstLine="720"/>
                        <w:rPr>
                          <w:rFonts w:ascii="Arial" w:hAnsi="Arial" w:cs="Arial"/>
                          <w:i/>
                        </w:rPr>
                      </w:pPr>
                    </w:p>
                    <w:p w14:paraId="4B2182CF" w14:textId="77777777" w:rsidR="00303825" w:rsidRDefault="00303825" w:rsidP="00A45854">
                      <w:pPr>
                        <w:ind w:firstLine="720"/>
                        <w:rPr>
                          <w:rFonts w:ascii="Arial" w:hAnsi="Arial" w:cs="Arial"/>
                          <w:i/>
                        </w:rPr>
                      </w:pPr>
                    </w:p>
                    <w:p w14:paraId="5FA42879" w14:textId="77777777" w:rsidR="00303825" w:rsidRDefault="00303825" w:rsidP="00A45854">
                      <w:pPr>
                        <w:ind w:firstLine="720"/>
                        <w:rPr>
                          <w:rFonts w:ascii="Arial" w:hAnsi="Arial" w:cs="Arial"/>
                          <w:i/>
                        </w:rPr>
                      </w:pPr>
                    </w:p>
                    <w:p w14:paraId="37B18BAA" w14:textId="77777777" w:rsidR="00303825" w:rsidRPr="00A45854" w:rsidRDefault="00303825" w:rsidP="00A45854">
                      <w:pPr>
                        <w:ind w:firstLine="720"/>
                        <w:rPr>
                          <w:rFonts w:ascii="Arial" w:hAnsi="Arial" w:cs="Arial"/>
                          <w:i/>
                        </w:rPr>
                      </w:pPr>
                    </w:p>
                  </w:txbxContent>
                </v:textbox>
              </v:shape>
            </w:pict>
          </mc:Fallback>
        </mc:AlternateContent>
      </w:r>
    </w:p>
    <w:p w14:paraId="0183FCDE" w14:textId="77777777" w:rsidR="00E41108" w:rsidRDefault="00E41108" w:rsidP="00030EEB"/>
    <w:p w14:paraId="3F8882DA" w14:textId="77777777" w:rsidR="00A45854" w:rsidRDefault="00A45854" w:rsidP="00030EEB"/>
    <w:p w14:paraId="7310B37E" w14:textId="77777777" w:rsidR="00A45854" w:rsidRDefault="00A45854" w:rsidP="00030EEB"/>
    <w:p w14:paraId="62C2ED52" w14:textId="77777777" w:rsidR="00A45854" w:rsidRDefault="00A45854" w:rsidP="00030EEB"/>
    <w:p w14:paraId="6B174910" w14:textId="77777777" w:rsidR="00A45854" w:rsidRDefault="00A45854" w:rsidP="00030EEB"/>
    <w:p w14:paraId="775AE8B0" w14:textId="77777777" w:rsidR="00A45854" w:rsidRDefault="00A45854" w:rsidP="00030EEB"/>
    <w:p w14:paraId="759DAE22" w14:textId="77777777" w:rsidR="00A45854" w:rsidRDefault="00A45854" w:rsidP="00030EEB"/>
    <w:p w14:paraId="3D2E347B" w14:textId="77777777" w:rsidR="00A45854" w:rsidRDefault="00A45854" w:rsidP="00030EEB"/>
    <w:p w14:paraId="30A01C57" w14:textId="77777777" w:rsidR="00A45854" w:rsidRDefault="00A45854" w:rsidP="00030EEB"/>
    <w:p w14:paraId="096BFE4A" w14:textId="77777777" w:rsidR="00A45854" w:rsidRDefault="00A45854" w:rsidP="00030EEB"/>
    <w:p w14:paraId="0F0717B4" w14:textId="77777777" w:rsidR="00A45854" w:rsidRDefault="00A45854" w:rsidP="00030EEB"/>
    <w:p w14:paraId="1E251E6C" w14:textId="77777777" w:rsidR="00913185" w:rsidRDefault="00913185" w:rsidP="00071560">
      <w:pPr>
        <w:rPr>
          <w:rFonts w:ascii="Arial" w:hAnsi="Arial" w:cs="Arial"/>
          <w:b/>
          <w:sz w:val="32"/>
          <w:szCs w:val="32"/>
          <w:u w:val="single"/>
        </w:rPr>
      </w:pPr>
    </w:p>
    <w:p w14:paraId="110CDA65" w14:textId="77777777" w:rsidR="00537EDD" w:rsidRDefault="00537EDD" w:rsidP="00F5100B">
      <w:pPr>
        <w:rPr>
          <w:rFonts w:ascii="Arial" w:hAnsi="Arial" w:cs="Arial"/>
          <w:b/>
          <w:sz w:val="32"/>
          <w:szCs w:val="32"/>
          <w:u w:val="single"/>
        </w:rPr>
      </w:pPr>
    </w:p>
    <w:p w14:paraId="35232145" w14:textId="77777777" w:rsidR="00F51004" w:rsidRDefault="00F51004" w:rsidP="00F51004">
      <w:pPr>
        <w:rPr>
          <w:rFonts w:ascii="Georgia Ref" w:hAnsi="Georgia Ref" w:cs="Arial"/>
          <w:sz w:val="28"/>
          <w:szCs w:val="28"/>
        </w:rPr>
      </w:pPr>
    </w:p>
    <w:p w14:paraId="1FC01FF9" w14:textId="77777777" w:rsidR="004D046F" w:rsidRDefault="004D046F" w:rsidP="00BE42EA">
      <w:pPr>
        <w:ind w:left="720" w:firstLine="720"/>
        <w:rPr>
          <w:rFonts w:ascii="Georgia Ref" w:hAnsi="Georgia Ref" w:cs="Arial"/>
          <w:sz w:val="28"/>
          <w:szCs w:val="28"/>
          <w:u w:val="single"/>
        </w:rPr>
      </w:pPr>
    </w:p>
    <w:p w14:paraId="28974702" w14:textId="77777777" w:rsidR="00840212" w:rsidRDefault="00840212" w:rsidP="00BE42EA">
      <w:pPr>
        <w:ind w:left="720" w:firstLine="720"/>
        <w:rPr>
          <w:rFonts w:ascii="Georgia Ref" w:hAnsi="Georgia Ref" w:cs="Arial"/>
          <w:sz w:val="28"/>
          <w:szCs w:val="28"/>
          <w:u w:val="single"/>
        </w:rPr>
      </w:pPr>
    </w:p>
    <w:p w14:paraId="4E8BF05E" w14:textId="77777777" w:rsidR="00840212" w:rsidRDefault="00840212" w:rsidP="00BE42EA">
      <w:pPr>
        <w:ind w:left="720" w:firstLine="720"/>
        <w:rPr>
          <w:rFonts w:ascii="Georgia Ref" w:hAnsi="Georgia Ref" w:cs="Arial"/>
          <w:sz w:val="28"/>
          <w:szCs w:val="28"/>
          <w:u w:val="single"/>
        </w:rPr>
      </w:pPr>
    </w:p>
    <w:p w14:paraId="69911B6A" w14:textId="77777777" w:rsidR="00840212" w:rsidRDefault="00840212" w:rsidP="00BE42EA">
      <w:pPr>
        <w:ind w:left="720" w:firstLine="720"/>
        <w:rPr>
          <w:rFonts w:ascii="Georgia Ref" w:hAnsi="Georgia Ref" w:cs="Arial"/>
          <w:sz w:val="28"/>
          <w:szCs w:val="28"/>
          <w:u w:val="single"/>
        </w:rPr>
      </w:pPr>
    </w:p>
    <w:p w14:paraId="7ED5A678" w14:textId="77777777" w:rsidR="00840212" w:rsidRDefault="00840212" w:rsidP="00BE42EA">
      <w:pPr>
        <w:ind w:left="720" w:firstLine="720"/>
        <w:rPr>
          <w:rFonts w:ascii="Georgia Ref" w:hAnsi="Georgia Ref" w:cs="Arial"/>
          <w:sz w:val="28"/>
          <w:szCs w:val="28"/>
          <w:u w:val="single"/>
        </w:rPr>
      </w:pPr>
    </w:p>
    <w:p w14:paraId="65603830" w14:textId="77777777" w:rsidR="00840212" w:rsidRDefault="00840212" w:rsidP="00BE42EA">
      <w:pPr>
        <w:ind w:left="720" w:firstLine="720"/>
        <w:rPr>
          <w:rFonts w:ascii="Georgia Ref" w:hAnsi="Georgia Ref" w:cs="Arial"/>
          <w:sz w:val="28"/>
          <w:szCs w:val="28"/>
          <w:u w:val="single"/>
        </w:rPr>
      </w:pPr>
    </w:p>
    <w:p w14:paraId="3758672C" w14:textId="77777777" w:rsidR="00840212" w:rsidRDefault="00840212" w:rsidP="00BE42EA">
      <w:pPr>
        <w:ind w:left="720" w:firstLine="720"/>
        <w:rPr>
          <w:rFonts w:ascii="Georgia Ref" w:hAnsi="Georgia Ref" w:cs="Arial"/>
          <w:sz w:val="28"/>
          <w:szCs w:val="28"/>
          <w:u w:val="single"/>
        </w:rPr>
      </w:pPr>
    </w:p>
    <w:p w14:paraId="557AE5BD" w14:textId="77777777" w:rsidR="00840212" w:rsidRDefault="00840212" w:rsidP="00BE42EA">
      <w:pPr>
        <w:ind w:left="720" w:firstLine="720"/>
        <w:rPr>
          <w:rFonts w:ascii="Georgia Ref" w:hAnsi="Georgia Ref" w:cs="Arial"/>
          <w:sz w:val="28"/>
          <w:szCs w:val="28"/>
          <w:u w:val="single"/>
        </w:rPr>
      </w:pPr>
    </w:p>
    <w:p w14:paraId="66CC6CEF" w14:textId="77777777" w:rsidR="00840212" w:rsidRDefault="00840212" w:rsidP="00BE42EA">
      <w:pPr>
        <w:ind w:left="720" w:firstLine="720"/>
        <w:rPr>
          <w:rFonts w:ascii="Georgia Ref" w:hAnsi="Georgia Ref" w:cs="Arial"/>
          <w:sz w:val="28"/>
          <w:szCs w:val="28"/>
          <w:u w:val="single"/>
        </w:rPr>
      </w:pPr>
    </w:p>
    <w:p w14:paraId="4B7BEE88" w14:textId="77777777" w:rsidR="00840212" w:rsidRDefault="00840212" w:rsidP="00BE42EA">
      <w:pPr>
        <w:ind w:left="720" w:firstLine="720"/>
        <w:rPr>
          <w:rFonts w:ascii="Georgia Ref" w:hAnsi="Georgia Ref" w:cs="Arial"/>
          <w:sz w:val="28"/>
          <w:szCs w:val="28"/>
          <w:u w:val="single"/>
        </w:rPr>
      </w:pPr>
    </w:p>
    <w:p w14:paraId="6C7AABD9" w14:textId="77777777" w:rsidR="00840212" w:rsidRDefault="00840212" w:rsidP="00BE42EA">
      <w:pPr>
        <w:ind w:left="720" w:firstLine="720"/>
        <w:rPr>
          <w:rFonts w:ascii="Georgia Ref" w:hAnsi="Georgia Ref" w:cs="Arial"/>
          <w:sz w:val="28"/>
          <w:szCs w:val="28"/>
          <w:u w:val="single"/>
        </w:rPr>
      </w:pPr>
    </w:p>
    <w:p w14:paraId="391F98DF" w14:textId="77777777" w:rsidR="00840212" w:rsidRDefault="00840212" w:rsidP="00BE42EA">
      <w:pPr>
        <w:ind w:left="720" w:firstLine="720"/>
        <w:rPr>
          <w:rFonts w:ascii="Georgia Ref" w:hAnsi="Georgia Ref" w:cs="Arial"/>
          <w:sz w:val="28"/>
          <w:szCs w:val="28"/>
          <w:u w:val="single"/>
        </w:rPr>
      </w:pPr>
    </w:p>
    <w:p w14:paraId="0C38725D" w14:textId="77777777" w:rsidR="00F51004" w:rsidRPr="00055372" w:rsidRDefault="00F51004" w:rsidP="00F51004">
      <w:pPr>
        <w:rPr>
          <w:rFonts w:ascii="Georgia Ref" w:hAnsi="Georgia Ref" w:cs="Arial"/>
          <w:sz w:val="28"/>
          <w:szCs w:val="28"/>
        </w:rPr>
      </w:pPr>
    </w:p>
    <w:p w14:paraId="6C881AF8" w14:textId="77777777" w:rsidR="00BE42EA" w:rsidRDefault="00BE42EA" w:rsidP="00572D25">
      <w:pPr>
        <w:jc w:val="center"/>
        <w:rPr>
          <w:rFonts w:ascii="Palace Script MT" w:hAnsi="Palace Script MT" w:cs="Arial"/>
          <w:b/>
          <w:sz w:val="48"/>
          <w:szCs w:val="48"/>
        </w:rPr>
      </w:pPr>
    </w:p>
    <w:p w14:paraId="3C7F9D58" w14:textId="77777777" w:rsidR="00840212" w:rsidRDefault="00840212" w:rsidP="00572D25">
      <w:pPr>
        <w:jc w:val="center"/>
        <w:rPr>
          <w:rFonts w:ascii="Palace Script MT" w:hAnsi="Palace Script MT" w:cs="Arial"/>
          <w:b/>
          <w:sz w:val="48"/>
          <w:szCs w:val="48"/>
        </w:rPr>
      </w:pPr>
    </w:p>
    <w:p w14:paraId="06C41F8D" w14:textId="77777777" w:rsidR="00840212" w:rsidRDefault="00840212" w:rsidP="00572D25">
      <w:pPr>
        <w:jc w:val="center"/>
        <w:rPr>
          <w:rFonts w:ascii="Palace Script MT" w:hAnsi="Palace Script MT" w:cs="Arial"/>
          <w:b/>
          <w:sz w:val="48"/>
          <w:szCs w:val="48"/>
        </w:rPr>
      </w:pPr>
    </w:p>
    <w:p w14:paraId="2CFB0AE3" w14:textId="77777777" w:rsidR="00840212" w:rsidRDefault="00840212" w:rsidP="00572D25">
      <w:pPr>
        <w:jc w:val="center"/>
        <w:rPr>
          <w:rFonts w:ascii="Palace Script MT" w:hAnsi="Palace Script MT" w:cs="Arial"/>
          <w:b/>
          <w:sz w:val="48"/>
          <w:szCs w:val="48"/>
        </w:rPr>
      </w:pPr>
    </w:p>
    <w:p w14:paraId="35DD75D1" w14:textId="77777777" w:rsidR="00840212" w:rsidRDefault="00840212" w:rsidP="00572D25">
      <w:pPr>
        <w:jc w:val="center"/>
        <w:rPr>
          <w:rFonts w:ascii="Palace Script MT" w:hAnsi="Palace Script MT" w:cs="Arial"/>
          <w:b/>
          <w:sz w:val="48"/>
          <w:szCs w:val="48"/>
        </w:rPr>
      </w:pPr>
    </w:p>
    <w:p w14:paraId="0BFD941E" w14:textId="77777777" w:rsidR="00840212" w:rsidRDefault="00840212" w:rsidP="00572D25">
      <w:pPr>
        <w:jc w:val="center"/>
        <w:rPr>
          <w:rFonts w:ascii="Palace Script MT" w:hAnsi="Palace Script MT" w:cs="Arial"/>
          <w:b/>
          <w:sz w:val="48"/>
          <w:szCs w:val="48"/>
        </w:rPr>
      </w:pPr>
    </w:p>
    <w:p w14:paraId="1A27F76D" w14:textId="77777777" w:rsidR="00840212" w:rsidRDefault="00840212" w:rsidP="00572D25">
      <w:pPr>
        <w:jc w:val="center"/>
        <w:rPr>
          <w:rFonts w:ascii="Palace Script MT" w:hAnsi="Palace Script MT" w:cs="Arial"/>
          <w:b/>
          <w:sz w:val="48"/>
          <w:szCs w:val="48"/>
        </w:rPr>
      </w:pPr>
    </w:p>
    <w:p w14:paraId="0A4BD0BD" w14:textId="77777777" w:rsidR="00B245B2" w:rsidRDefault="00B245B2" w:rsidP="00092A07">
      <w:pPr>
        <w:pStyle w:val="NoSpacing"/>
        <w:jc w:val="center"/>
        <w:rPr>
          <w:rFonts w:ascii="Palace Script MT" w:hAnsi="Palace Script MT" w:cs="Arial"/>
          <w:b/>
          <w:sz w:val="48"/>
          <w:szCs w:val="48"/>
        </w:rPr>
      </w:pPr>
    </w:p>
    <w:p w14:paraId="1993A8B9" w14:textId="77777777" w:rsidR="0072576E" w:rsidRDefault="0072576E" w:rsidP="00092A07">
      <w:pPr>
        <w:pStyle w:val="NoSpacing"/>
        <w:jc w:val="center"/>
        <w:rPr>
          <w:rFonts w:ascii="Monotype Corsiva" w:hAnsi="Monotype Corsiva"/>
          <w:b/>
          <w:i/>
          <w:sz w:val="32"/>
          <w:szCs w:val="32"/>
        </w:rPr>
      </w:pPr>
    </w:p>
    <w:p w14:paraId="50BC6E50" w14:textId="77777777" w:rsidR="007D3BF8" w:rsidRDefault="007D3BF8" w:rsidP="008720FD">
      <w:pPr>
        <w:pStyle w:val="NoSpacing"/>
        <w:jc w:val="center"/>
        <w:rPr>
          <w:rFonts w:ascii="Monotype Corsiva" w:hAnsi="Monotype Corsiva"/>
          <w:b/>
          <w:i/>
          <w:sz w:val="32"/>
          <w:szCs w:val="32"/>
        </w:rPr>
      </w:pPr>
    </w:p>
    <w:p w14:paraId="4926E677" w14:textId="4387DDC9" w:rsidR="00F54DA7" w:rsidRDefault="00F54DA7" w:rsidP="00427C7A">
      <w:pPr>
        <w:autoSpaceDE w:val="0"/>
        <w:autoSpaceDN w:val="0"/>
        <w:adjustRightInd w:val="0"/>
        <w:outlineLvl w:val="0"/>
        <w:rPr>
          <w:rFonts w:ascii="AR JULIAN" w:hAnsi="AR JULIAN"/>
          <w:b/>
          <w:bCs/>
          <w:i/>
          <w:iCs/>
          <w:sz w:val="32"/>
          <w:szCs w:val="32"/>
        </w:rPr>
      </w:pPr>
    </w:p>
    <w:p w14:paraId="4E5449A7" w14:textId="129A5926" w:rsidR="000A7FEB" w:rsidRDefault="000A7FEB" w:rsidP="00E2087C">
      <w:pPr>
        <w:autoSpaceDE w:val="0"/>
        <w:autoSpaceDN w:val="0"/>
        <w:adjustRightInd w:val="0"/>
        <w:jc w:val="center"/>
        <w:outlineLvl w:val="0"/>
        <w:rPr>
          <w:rFonts w:ascii="AR JULIAN" w:hAnsi="AR JULIAN"/>
          <w:b/>
          <w:bCs/>
          <w:i/>
          <w:iCs/>
          <w:sz w:val="32"/>
          <w:szCs w:val="32"/>
        </w:rPr>
      </w:pPr>
    </w:p>
    <w:p w14:paraId="74644FE8" w14:textId="77777777" w:rsidR="00E41108" w:rsidRDefault="00FA4251" w:rsidP="00C06694">
      <w:pPr>
        <w:autoSpaceDE w:val="0"/>
        <w:autoSpaceDN w:val="0"/>
        <w:adjustRightInd w:val="0"/>
        <w:ind w:left="2880"/>
        <w:outlineLvl w:val="0"/>
        <w:rPr>
          <w:rFonts w:ascii="AR JULIAN" w:hAnsi="AR JULIAN"/>
          <w:b/>
          <w:bCs/>
          <w:i/>
          <w:iCs/>
          <w:sz w:val="32"/>
          <w:szCs w:val="32"/>
        </w:rPr>
      </w:pPr>
      <w:r w:rsidRPr="00E41108">
        <w:rPr>
          <w:rFonts w:ascii="AR JULIAN" w:hAnsi="AR JULIAN"/>
          <w:b/>
          <w:bCs/>
          <w:i/>
          <w:iCs/>
          <w:sz w:val="32"/>
          <w:szCs w:val="32"/>
        </w:rPr>
        <w:lastRenderedPageBreak/>
        <w:t xml:space="preserve">WITNESS STATEMENT: </w:t>
      </w:r>
    </w:p>
    <w:p w14:paraId="475A6EB8" w14:textId="77777777" w:rsidR="00863E55" w:rsidRDefault="00FA4251" w:rsidP="00E2087C">
      <w:pPr>
        <w:autoSpaceDE w:val="0"/>
        <w:autoSpaceDN w:val="0"/>
        <w:adjustRightInd w:val="0"/>
        <w:jc w:val="center"/>
        <w:outlineLvl w:val="0"/>
        <w:rPr>
          <w:rFonts w:ascii="AR JULIAN" w:hAnsi="AR JULIAN"/>
          <w:b/>
          <w:bCs/>
          <w:i/>
          <w:iCs/>
          <w:sz w:val="32"/>
          <w:szCs w:val="32"/>
        </w:rPr>
      </w:pPr>
      <w:r w:rsidRPr="00E41108">
        <w:rPr>
          <w:rFonts w:ascii="AR JULIAN" w:hAnsi="AR JULIAN"/>
          <w:b/>
          <w:bCs/>
          <w:i/>
          <w:iCs/>
          <w:sz w:val="32"/>
          <w:szCs w:val="32"/>
        </w:rPr>
        <w:t>CALLED TO BE CATHOLIC</w:t>
      </w:r>
    </w:p>
    <w:p w14:paraId="735650FF" w14:textId="77777777" w:rsidR="0091773E" w:rsidRPr="00E41108" w:rsidRDefault="0091773E" w:rsidP="00E2087C">
      <w:pPr>
        <w:autoSpaceDE w:val="0"/>
        <w:autoSpaceDN w:val="0"/>
        <w:adjustRightInd w:val="0"/>
        <w:jc w:val="center"/>
        <w:outlineLvl w:val="0"/>
        <w:rPr>
          <w:rFonts w:ascii="AR JULIAN" w:hAnsi="AR JULIAN"/>
          <w:b/>
          <w:bCs/>
          <w:i/>
          <w:iCs/>
          <w:sz w:val="32"/>
          <w:szCs w:val="32"/>
        </w:rPr>
      </w:pPr>
    </w:p>
    <w:p w14:paraId="516E43C4" w14:textId="77777777" w:rsidR="00FA4251" w:rsidRPr="00E41108" w:rsidRDefault="00FA4251" w:rsidP="000F6C92">
      <w:pPr>
        <w:autoSpaceDE w:val="0"/>
        <w:autoSpaceDN w:val="0"/>
        <w:adjustRightInd w:val="0"/>
        <w:jc w:val="center"/>
        <w:rPr>
          <w:b/>
          <w:bCs/>
          <w:i/>
          <w:iCs/>
          <w:sz w:val="32"/>
          <w:szCs w:val="32"/>
        </w:rPr>
      </w:pPr>
      <w:r w:rsidRPr="00E41108">
        <w:rPr>
          <w:b/>
          <w:bCs/>
          <w:i/>
          <w:iCs/>
          <w:sz w:val="32"/>
          <w:szCs w:val="32"/>
        </w:rPr>
        <w:t>For Those Whose Children Attend Catholic Education Programs</w:t>
      </w:r>
    </w:p>
    <w:p w14:paraId="0E2A9D3C" w14:textId="77777777" w:rsidR="00FD62B1" w:rsidRPr="00E41108" w:rsidRDefault="00FD62B1" w:rsidP="00FD62B1">
      <w:pPr>
        <w:autoSpaceDE w:val="0"/>
        <w:autoSpaceDN w:val="0"/>
        <w:adjustRightInd w:val="0"/>
        <w:rPr>
          <w:b/>
          <w:bCs/>
          <w:i/>
          <w:iCs/>
        </w:rPr>
      </w:pPr>
    </w:p>
    <w:p w14:paraId="13DEB0E9" w14:textId="77777777" w:rsidR="00FD62B1" w:rsidRPr="00E41108" w:rsidRDefault="00FD62B1" w:rsidP="00FD62B1">
      <w:pPr>
        <w:autoSpaceDE w:val="0"/>
        <w:autoSpaceDN w:val="0"/>
        <w:adjustRightInd w:val="0"/>
        <w:rPr>
          <w:bCs/>
          <w:iCs/>
        </w:rPr>
      </w:pPr>
      <w:r w:rsidRPr="00E41108">
        <w:rPr>
          <w:bCs/>
          <w:iCs/>
        </w:rPr>
        <w:t>One of the supreme gifts of marriage is bringing forth new life. God entrust children to parents who have a primary right and duty to educate their children in the practice of their faith. Parents carry out this responsibility by creating a home full of love, forgiveness, respect and fidelity. In the Rite of the Sacrament of Baptism, parents receive the call from God to evangelize their children as summarized here:</w:t>
      </w:r>
    </w:p>
    <w:p w14:paraId="61359144" w14:textId="77777777" w:rsidR="00FD62B1" w:rsidRPr="00E41108" w:rsidRDefault="00FD62B1" w:rsidP="00FD62B1">
      <w:pPr>
        <w:autoSpaceDE w:val="0"/>
        <w:autoSpaceDN w:val="0"/>
        <w:adjustRightInd w:val="0"/>
        <w:rPr>
          <w:bCs/>
          <w:iCs/>
        </w:rPr>
      </w:pPr>
    </w:p>
    <w:p w14:paraId="5F12C780" w14:textId="77777777" w:rsidR="00FD62B1" w:rsidRPr="00E41108" w:rsidRDefault="00FD62B1" w:rsidP="00FD62B1">
      <w:pPr>
        <w:autoSpaceDE w:val="0"/>
        <w:autoSpaceDN w:val="0"/>
        <w:adjustRightInd w:val="0"/>
        <w:rPr>
          <w:b/>
          <w:bCs/>
          <w:i/>
          <w:iCs/>
        </w:rPr>
      </w:pPr>
      <w:r w:rsidRPr="00E41108">
        <w:rPr>
          <w:bCs/>
          <w:iCs/>
        </w:rPr>
        <w:t>“</w:t>
      </w:r>
      <w:r w:rsidRPr="00E41108">
        <w:rPr>
          <w:b/>
          <w:bCs/>
          <w:i/>
          <w:iCs/>
        </w:rPr>
        <w:t>You have asked to have your child baptized. In doing so, you are accepting the responsibility of training him/her in the practice of the faith. It will be your duty to bring him/her up to keep God’s commandments as Christ taught us, by loving God and our neighbor…You will be the first teachers of your child in the ways of the faith. May you also be the best teachers, bearing witness to the faith by what you say and do, in Christ Jesus Our Lord.”</w:t>
      </w:r>
    </w:p>
    <w:p w14:paraId="6E7C659E" w14:textId="77777777" w:rsidR="00FD62B1" w:rsidRPr="00E41108" w:rsidRDefault="00FD62B1" w:rsidP="00FD62B1">
      <w:pPr>
        <w:autoSpaceDE w:val="0"/>
        <w:autoSpaceDN w:val="0"/>
        <w:adjustRightInd w:val="0"/>
        <w:rPr>
          <w:b/>
          <w:bCs/>
          <w:i/>
          <w:iCs/>
        </w:rPr>
      </w:pPr>
    </w:p>
    <w:p w14:paraId="355362B9" w14:textId="77777777" w:rsidR="00E33E61" w:rsidRPr="00E41108" w:rsidRDefault="00FD62B1" w:rsidP="00E33E61">
      <w:pPr>
        <w:autoSpaceDE w:val="0"/>
        <w:autoSpaceDN w:val="0"/>
        <w:adjustRightInd w:val="0"/>
        <w:rPr>
          <w:bCs/>
          <w:iCs/>
        </w:rPr>
      </w:pPr>
      <w:r w:rsidRPr="00E41108">
        <w:rPr>
          <w:bCs/>
          <w:iCs/>
        </w:rPr>
        <w:t xml:space="preserve">No wonder </w:t>
      </w:r>
      <w:r w:rsidR="00AD17EB" w:rsidRPr="00E41108">
        <w:rPr>
          <w:bCs/>
          <w:iCs/>
        </w:rPr>
        <w:t>then that the Church understands the home to be the domestic church. It is in the intimate environment of the family that parents are, by word and example, the first heralds of the faith with respect to their children. This environment is enhanced and deepened through the parish Eucharistic community that is the heart of the spiritual life for Christian families.</w:t>
      </w:r>
      <w:r w:rsidR="00E33E61" w:rsidRPr="00E41108">
        <w:rPr>
          <w:bCs/>
          <w:iCs/>
        </w:rPr>
        <w:t xml:space="preserve"> </w:t>
      </w:r>
    </w:p>
    <w:p w14:paraId="5AFF24A7" w14:textId="77777777" w:rsidR="00E33E61" w:rsidRPr="00E41108" w:rsidRDefault="00E33E61" w:rsidP="00E33E61">
      <w:pPr>
        <w:autoSpaceDE w:val="0"/>
        <w:autoSpaceDN w:val="0"/>
        <w:adjustRightInd w:val="0"/>
        <w:rPr>
          <w:bCs/>
          <w:iCs/>
        </w:rPr>
      </w:pPr>
    </w:p>
    <w:p w14:paraId="092E0585" w14:textId="77777777" w:rsidR="00E33E61" w:rsidRPr="00E41108" w:rsidRDefault="00AD17EB" w:rsidP="00E33E61">
      <w:pPr>
        <w:autoSpaceDE w:val="0"/>
        <w:autoSpaceDN w:val="0"/>
        <w:adjustRightInd w:val="0"/>
        <w:rPr>
          <w:b/>
          <w:bCs/>
          <w:i/>
          <w:iCs/>
        </w:rPr>
      </w:pPr>
      <w:r w:rsidRPr="00E41108">
        <w:rPr>
          <w:bCs/>
          <w:iCs/>
        </w:rPr>
        <w:t>Catholic schools and parish religious education programs are in partnership with the family in proclaiming and witnessing to the person and life of Jesus Christ. They assist parents in fulfilling their responsibility as the primary religious educators of their children. Aware then of the dignity of this holy parental call, and a reverent awe for that responsibility which is mine, I commit myself to be, in word and deed, the first and best teacher of my children in the faith. Practically, this means I should:</w:t>
      </w:r>
      <w:r w:rsidRPr="00E41108">
        <w:rPr>
          <w:bCs/>
          <w:iCs/>
        </w:rPr>
        <w:br/>
      </w:r>
    </w:p>
    <w:p w14:paraId="4596738B" w14:textId="77777777" w:rsidR="00E41108" w:rsidRDefault="00E33E61" w:rsidP="00E33E61">
      <w:pPr>
        <w:autoSpaceDE w:val="0"/>
        <w:autoSpaceDN w:val="0"/>
        <w:adjustRightInd w:val="0"/>
        <w:rPr>
          <w:b/>
          <w:bCs/>
          <w:i/>
          <w:iCs/>
        </w:rPr>
      </w:pPr>
      <w:r w:rsidRPr="00E41108">
        <w:rPr>
          <w:b/>
          <w:bCs/>
          <w:i/>
          <w:iCs/>
        </w:rPr>
        <w:t xml:space="preserve">1. Regularly participate In the Sunday Eucharist (if not Catholic, regularly participate in </w:t>
      </w:r>
    </w:p>
    <w:p w14:paraId="37DB6620" w14:textId="77777777" w:rsidR="00AD17EB" w:rsidRPr="00E41108" w:rsidRDefault="00E33E61" w:rsidP="00E41108">
      <w:pPr>
        <w:autoSpaceDE w:val="0"/>
        <w:autoSpaceDN w:val="0"/>
        <w:adjustRightInd w:val="0"/>
        <w:ind w:firstLine="720"/>
        <w:rPr>
          <w:bCs/>
          <w:iCs/>
        </w:rPr>
      </w:pPr>
      <w:r w:rsidRPr="00E41108">
        <w:rPr>
          <w:b/>
          <w:bCs/>
          <w:i/>
          <w:iCs/>
        </w:rPr>
        <w:t>worship and prayer) with my fam</w:t>
      </w:r>
      <w:r w:rsidR="00013714" w:rsidRPr="00E41108">
        <w:rPr>
          <w:b/>
          <w:bCs/>
          <w:i/>
          <w:iCs/>
        </w:rPr>
        <w:t>ily.</w:t>
      </w:r>
    </w:p>
    <w:p w14:paraId="76E9B02A" w14:textId="77777777" w:rsidR="00AD17EB" w:rsidRPr="00E41108" w:rsidRDefault="00AD17EB" w:rsidP="00E33E61">
      <w:pPr>
        <w:autoSpaceDE w:val="0"/>
        <w:autoSpaceDN w:val="0"/>
        <w:adjustRightInd w:val="0"/>
        <w:rPr>
          <w:b/>
          <w:bCs/>
          <w:i/>
          <w:iCs/>
        </w:rPr>
      </w:pPr>
      <w:r w:rsidRPr="00E41108">
        <w:rPr>
          <w:b/>
          <w:bCs/>
          <w:i/>
          <w:iCs/>
        </w:rPr>
        <w:t xml:space="preserve">2. Commit to speak more with my children about God and to include prayer in our daily </w:t>
      </w:r>
      <w:r w:rsidR="00E41108">
        <w:rPr>
          <w:b/>
          <w:bCs/>
          <w:i/>
          <w:iCs/>
        </w:rPr>
        <w:tab/>
      </w:r>
      <w:r w:rsidRPr="00E41108">
        <w:rPr>
          <w:b/>
          <w:bCs/>
          <w:i/>
          <w:iCs/>
        </w:rPr>
        <w:t>home life.</w:t>
      </w:r>
    </w:p>
    <w:p w14:paraId="7E183397" w14:textId="77777777" w:rsidR="00E41108" w:rsidRDefault="00AD17EB" w:rsidP="00E33E61">
      <w:pPr>
        <w:autoSpaceDE w:val="0"/>
        <w:autoSpaceDN w:val="0"/>
        <w:adjustRightInd w:val="0"/>
        <w:rPr>
          <w:b/>
          <w:bCs/>
          <w:i/>
          <w:iCs/>
        </w:rPr>
      </w:pPr>
      <w:r w:rsidRPr="00E41108">
        <w:rPr>
          <w:b/>
          <w:bCs/>
          <w:i/>
          <w:iCs/>
        </w:rPr>
        <w:t xml:space="preserve">3. </w:t>
      </w:r>
      <w:r w:rsidR="00DE1D7F" w:rsidRPr="00E41108">
        <w:rPr>
          <w:b/>
          <w:bCs/>
          <w:i/>
          <w:iCs/>
        </w:rPr>
        <w:t xml:space="preserve">Participate in and cooperate with parochial school or parish school of religion (PSR) </w:t>
      </w:r>
    </w:p>
    <w:p w14:paraId="01801D46" w14:textId="77777777" w:rsidR="00DE1D7F" w:rsidRPr="00E41108" w:rsidRDefault="00DE1D7F" w:rsidP="00E41108">
      <w:pPr>
        <w:autoSpaceDE w:val="0"/>
        <w:autoSpaceDN w:val="0"/>
        <w:adjustRightInd w:val="0"/>
        <w:ind w:left="720"/>
        <w:rPr>
          <w:b/>
          <w:bCs/>
          <w:i/>
          <w:iCs/>
        </w:rPr>
      </w:pPr>
      <w:r w:rsidRPr="00E41108">
        <w:rPr>
          <w:b/>
          <w:bCs/>
          <w:i/>
          <w:iCs/>
        </w:rPr>
        <w:t>programs that enable me as a parent to take an active role in the religious education of my children, including sacramental preparation for Catholic children.</w:t>
      </w:r>
    </w:p>
    <w:p w14:paraId="2AEFABD2" w14:textId="77777777" w:rsidR="00E41108" w:rsidRDefault="00DE1D7F" w:rsidP="00E33E61">
      <w:pPr>
        <w:autoSpaceDE w:val="0"/>
        <w:autoSpaceDN w:val="0"/>
        <w:adjustRightInd w:val="0"/>
        <w:rPr>
          <w:b/>
          <w:bCs/>
          <w:i/>
          <w:iCs/>
        </w:rPr>
      </w:pPr>
      <w:r w:rsidRPr="00E41108">
        <w:rPr>
          <w:b/>
          <w:bCs/>
          <w:i/>
          <w:iCs/>
        </w:rPr>
        <w:t xml:space="preserve">4. Support the moral and social teachings of the Catholic Church to ensure consistency </w:t>
      </w:r>
    </w:p>
    <w:p w14:paraId="479F6344" w14:textId="77777777" w:rsidR="00DE1D7F" w:rsidRPr="00E41108" w:rsidRDefault="00DE1D7F" w:rsidP="00E41108">
      <w:pPr>
        <w:autoSpaceDE w:val="0"/>
        <w:autoSpaceDN w:val="0"/>
        <w:adjustRightInd w:val="0"/>
        <w:ind w:firstLine="720"/>
        <w:rPr>
          <w:b/>
          <w:bCs/>
          <w:i/>
          <w:iCs/>
        </w:rPr>
      </w:pPr>
      <w:r w:rsidRPr="00E41108">
        <w:rPr>
          <w:b/>
          <w:bCs/>
          <w:i/>
          <w:iCs/>
        </w:rPr>
        <w:t>between home and school.</w:t>
      </w:r>
    </w:p>
    <w:p w14:paraId="48B01416" w14:textId="77777777" w:rsidR="00DE1D7F" w:rsidRPr="00E41108" w:rsidRDefault="00DE1D7F" w:rsidP="00E33E61">
      <w:pPr>
        <w:autoSpaceDE w:val="0"/>
        <w:autoSpaceDN w:val="0"/>
        <w:adjustRightInd w:val="0"/>
        <w:rPr>
          <w:b/>
          <w:bCs/>
          <w:i/>
          <w:iCs/>
        </w:rPr>
      </w:pPr>
      <w:r w:rsidRPr="00E41108">
        <w:rPr>
          <w:b/>
          <w:bCs/>
          <w:i/>
          <w:iCs/>
        </w:rPr>
        <w:t>5. Teach my children by word and example to have a love and concern for the needs of others.</w:t>
      </w:r>
    </w:p>
    <w:p w14:paraId="25FF7333" w14:textId="77777777" w:rsidR="00AD17EB" w:rsidRPr="00E41108" w:rsidRDefault="00DE1D7F" w:rsidP="00E33E61">
      <w:pPr>
        <w:autoSpaceDE w:val="0"/>
        <w:autoSpaceDN w:val="0"/>
        <w:adjustRightInd w:val="0"/>
        <w:rPr>
          <w:b/>
          <w:bCs/>
          <w:i/>
          <w:iCs/>
        </w:rPr>
      </w:pPr>
      <w:r w:rsidRPr="00E41108">
        <w:rPr>
          <w:b/>
          <w:bCs/>
          <w:i/>
          <w:iCs/>
        </w:rPr>
        <w:t xml:space="preserve">6. Meet my financial responsibilities in supporting the Catholic school or PSR. </w:t>
      </w:r>
      <w:r w:rsidR="00AD17EB" w:rsidRPr="00E41108">
        <w:rPr>
          <w:b/>
          <w:bCs/>
          <w:i/>
          <w:iCs/>
        </w:rPr>
        <w:t xml:space="preserve">  </w:t>
      </w:r>
    </w:p>
    <w:p w14:paraId="53F331E2" w14:textId="77777777" w:rsidR="00FD62B1" w:rsidRPr="00E41108" w:rsidRDefault="00F54DA7" w:rsidP="00E33E61">
      <w:pPr>
        <w:autoSpaceDE w:val="0"/>
        <w:autoSpaceDN w:val="0"/>
        <w:adjustRightInd w:val="0"/>
        <w:rPr>
          <w:b/>
          <w:bCs/>
          <w:i/>
          <w:iCs/>
          <w:sz w:val="32"/>
          <w:szCs w:val="32"/>
        </w:rPr>
      </w:pPr>
      <w:r>
        <w:rPr>
          <w:noProof/>
        </w:rPr>
        <w:drawing>
          <wp:anchor distT="0" distB="0" distL="114300" distR="114300" simplePos="0" relativeHeight="251649536" behindDoc="1" locked="0" layoutInCell="1" allowOverlap="1" wp14:anchorId="7E0BFBBF" wp14:editId="6FD7DFF3">
            <wp:simplePos x="0" y="0"/>
            <wp:positionH relativeFrom="column">
              <wp:posOffset>2630805</wp:posOffset>
            </wp:positionH>
            <wp:positionV relativeFrom="paragraph">
              <wp:posOffset>96520</wp:posOffset>
            </wp:positionV>
            <wp:extent cx="750570" cy="900430"/>
            <wp:effectExtent l="0" t="0" r="0" b="0"/>
            <wp:wrapNone/>
            <wp:docPr id="96" name="Picture 96" descr="kids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kids read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0570" cy="900430"/>
                    </a:xfrm>
                    <a:prstGeom prst="rect">
                      <a:avLst/>
                    </a:prstGeom>
                    <a:noFill/>
                  </pic:spPr>
                </pic:pic>
              </a:graphicData>
            </a:graphic>
            <wp14:sizeRelH relativeFrom="page">
              <wp14:pctWidth>0</wp14:pctWidth>
            </wp14:sizeRelH>
            <wp14:sizeRelV relativeFrom="page">
              <wp14:pctHeight>0</wp14:pctHeight>
            </wp14:sizeRelV>
          </wp:anchor>
        </w:drawing>
      </w:r>
    </w:p>
    <w:p w14:paraId="33CD9A72" w14:textId="77777777" w:rsidR="001C286E" w:rsidRDefault="001C286E" w:rsidP="0091773E">
      <w:pPr>
        <w:autoSpaceDE w:val="0"/>
        <w:autoSpaceDN w:val="0"/>
        <w:adjustRightInd w:val="0"/>
        <w:rPr>
          <w:rFonts w:ascii="Arial Narrow" w:hAnsi="Arial Narrow"/>
          <w:b/>
          <w:bCs/>
          <w:i/>
          <w:iCs/>
          <w:sz w:val="32"/>
          <w:szCs w:val="32"/>
        </w:rPr>
      </w:pPr>
    </w:p>
    <w:p w14:paraId="71AADE1A" w14:textId="77777777" w:rsidR="001C286E" w:rsidRDefault="001C286E" w:rsidP="00E41108">
      <w:pPr>
        <w:autoSpaceDE w:val="0"/>
        <w:autoSpaceDN w:val="0"/>
        <w:adjustRightInd w:val="0"/>
        <w:rPr>
          <w:rFonts w:ascii="Arial Narrow" w:hAnsi="Arial Narrow"/>
          <w:b/>
          <w:bCs/>
          <w:i/>
          <w:iCs/>
          <w:sz w:val="32"/>
          <w:szCs w:val="32"/>
        </w:rPr>
      </w:pPr>
    </w:p>
    <w:p w14:paraId="431791B8" w14:textId="77777777" w:rsidR="004867B4" w:rsidRDefault="004867B4" w:rsidP="00E41108">
      <w:pPr>
        <w:autoSpaceDE w:val="0"/>
        <w:autoSpaceDN w:val="0"/>
        <w:adjustRightInd w:val="0"/>
        <w:rPr>
          <w:rFonts w:ascii="Arial Narrow" w:hAnsi="Arial Narrow"/>
          <w:b/>
          <w:bCs/>
          <w:i/>
          <w:iCs/>
          <w:sz w:val="32"/>
          <w:szCs w:val="32"/>
        </w:rPr>
      </w:pPr>
    </w:p>
    <w:p w14:paraId="7A3E067F" w14:textId="77777777" w:rsidR="004867B4" w:rsidRDefault="004867B4" w:rsidP="00E41108">
      <w:pPr>
        <w:autoSpaceDE w:val="0"/>
        <w:autoSpaceDN w:val="0"/>
        <w:adjustRightInd w:val="0"/>
        <w:rPr>
          <w:rFonts w:ascii="Arial Narrow" w:hAnsi="Arial Narrow"/>
          <w:b/>
          <w:bCs/>
          <w:i/>
          <w:iCs/>
          <w:sz w:val="32"/>
          <w:szCs w:val="32"/>
        </w:rPr>
      </w:pPr>
    </w:p>
    <w:p w14:paraId="388C415B" w14:textId="77777777" w:rsidR="00DC2CA8" w:rsidRDefault="00DC2CA8" w:rsidP="00E2087C">
      <w:pPr>
        <w:autoSpaceDE w:val="0"/>
        <w:autoSpaceDN w:val="0"/>
        <w:adjustRightInd w:val="0"/>
        <w:jc w:val="center"/>
        <w:outlineLvl w:val="0"/>
        <w:rPr>
          <w:rFonts w:ascii="AR JULIAN" w:hAnsi="AR JULIAN"/>
          <w:b/>
          <w:bCs/>
          <w:i/>
          <w:iCs/>
          <w:sz w:val="32"/>
          <w:szCs w:val="32"/>
        </w:rPr>
      </w:pPr>
    </w:p>
    <w:p w14:paraId="77B4066A" w14:textId="77777777" w:rsidR="008720FD" w:rsidRDefault="008720FD" w:rsidP="00E2087C">
      <w:pPr>
        <w:autoSpaceDE w:val="0"/>
        <w:autoSpaceDN w:val="0"/>
        <w:adjustRightInd w:val="0"/>
        <w:jc w:val="center"/>
        <w:outlineLvl w:val="0"/>
        <w:rPr>
          <w:rFonts w:ascii="AR JULIAN" w:hAnsi="AR JULIAN"/>
          <w:b/>
          <w:bCs/>
          <w:i/>
          <w:iCs/>
          <w:sz w:val="32"/>
          <w:szCs w:val="32"/>
        </w:rPr>
      </w:pPr>
    </w:p>
    <w:p w14:paraId="5066FFDA" w14:textId="77777777" w:rsidR="000F6C92" w:rsidRPr="00E41108" w:rsidRDefault="00963F58" w:rsidP="00E2087C">
      <w:pPr>
        <w:autoSpaceDE w:val="0"/>
        <w:autoSpaceDN w:val="0"/>
        <w:adjustRightInd w:val="0"/>
        <w:jc w:val="center"/>
        <w:outlineLvl w:val="0"/>
        <w:rPr>
          <w:rFonts w:ascii="AR JULIAN" w:hAnsi="AR JULIAN"/>
          <w:b/>
          <w:bCs/>
          <w:i/>
          <w:iCs/>
          <w:sz w:val="32"/>
          <w:szCs w:val="32"/>
        </w:rPr>
      </w:pPr>
      <w:r w:rsidRPr="00E41108">
        <w:rPr>
          <w:rFonts w:ascii="AR JULIAN" w:hAnsi="AR JULIAN"/>
          <w:b/>
          <w:bCs/>
          <w:i/>
          <w:iCs/>
          <w:sz w:val="32"/>
          <w:szCs w:val="32"/>
        </w:rPr>
        <w:t>WITNESS STATEMENT CAL</w:t>
      </w:r>
      <w:r w:rsidR="000F6C92" w:rsidRPr="00E41108">
        <w:rPr>
          <w:rFonts w:ascii="AR JULIAN" w:hAnsi="AR JULIAN"/>
          <w:b/>
          <w:bCs/>
          <w:i/>
          <w:iCs/>
          <w:sz w:val="32"/>
          <w:szCs w:val="32"/>
        </w:rPr>
        <w:t>LED TO BE CATHOLIC</w:t>
      </w:r>
    </w:p>
    <w:p w14:paraId="1A72250A" w14:textId="77777777" w:rsidR="00E41108" w:rsidRDefault="000F6C92" w:rsidP="000F6C92">
      <w:pPr>
        <w:autoSpaceDE w:val="0"/>
        <w:autoSpaceDN w:val="0"/>
        <w:adjustRightInd w:val="0"/>
        <w:jc w:val="center"/>
        <w:rPr>
          <w:b/>
          <w:bCs/>
          <w:i/>
          <w:iCs/>
          <w:sz w:val="32"/>
          <w:szCs w:val="32"/>
        </w:rPr>
      </w:pPr>
      <w:r w:rsidRPr="00E41108">
        <w:rPr>
          <w:b/>
          <w:bCs/>
          <w:i/>
          <w:iCs/>
          <w:sz w:val="32"/>
          <w:szCs w:val="32"/>
        </w:rPr>
        <w:t xml:space="preserve">For students who attend Catholic Schools </w:t>
      </w:r>
    </w:p>
    <w:p w14:paraId="2803B81E" w14:textId="77777777" w:rsidR="000F6C92" w:rsidRDefault="000F6C92" w:rsidP="00E41108">
      <w:pPr>
        <w:autoSpaceDE w:val="0"/>
        <w:autoSpaceDN w:val="0"/>
        <w:adjustRightInd w:val="0"/>
        <w:jc w:val="center"/>
        <w:rPr>
          <w:b/>
          <w:bCs/>
          <w:i/>
          <w:iCs/>
          <w:sz w:val="32"/>
          <w:szCs w:val="32"/>
        </w:rPr>
      </w:pPr>
      <w:r w:rsidRPr="00E41108">
        <w:rPr>
          <w:b/>
          <w:bCs/>
          <w:i/>
          <w:iCs/>
          <w:sz w:val="32"/>
          <w:szCs w:val="32"/>
        </w:rPr>
        <w:t xml:space="preserve">and </w:t>
      </w:r>
      <w:r w:rsidR="00E41108" w:rsidRPr="00E41108">
        <w:rPr>
          <w:b/>
          <w:bCs/>
          <w:i/>
          <w:iCs/>
          <w:sz w:val="32"/>
          <w:szCs w:val="32"/>
        </w:rPr>
        <w:t>Parish Schools</w:t>
      </w:r>
      <w:r w:rsidRPr="00E41108">
        <w:rPr>
          <w:b/>
          <w:bCs/>
          <w:i/>
          <w:iCs/>
          <w:sz w:val="32"/>
          <w:szCs w:val="32"/>
        </w:rPr>
        <w:t xml:space="preserve"> of Religion</w:t>
      </w:r>
    </w:p>
    <w:p w14:paraId="31BB1551" w14:textId="77777777" w:rsidR="00AC6E7A" w:rsidRPr="00E41108" w:rsidRDefault="00AC6E7A" w:rsidP="00E41108">
      <w:pPr>
        <w:autoSpaceDE w:val="0"/>
        <w:autoSpaceDN w:val="0"/>
        <w:adjustRightInd w:val="0"/>
        <w:jc w:val="center"/>
        <w:rPr>
          <w:b/>
          <w:bCs/>
          <w:i/>
          <w:iCs/>
          <w:sz w:val="32"/>
          <w:szCs w:val="32"/>
        </w:rPr>
      </w:pPr>
    </w:p>
    <w:p w14:paraId="712D83AA" w14:textId="77777777" w:rsidR="003715AB" w:rsidRPr="00E41108" w:rsidRDefault="003715AB" w:rsidP="000F6C92">
      <w:pPr>
        <w:autoSpaceDE w:val="0"/>
        <w:autoSpaceDN w:val="0"/>
        <w:adjustRightInd w:val="0"/>
        <w:jc w:val="center"/>
        <w:rPr>
          <w:b/>
          <w:bCs/>
          <w:i/>
          <w:iCs/>
        </w:rPr>
      </w:pPr>
    </w:p>
    <w:p w14:paraId="7A20F648" w14:textId="77777777" w:rsidR="000F6C92" w:rsidRPr="00A4768D" w:rsidRDefault="00A4768D" w:rsidP="00E2087C">
      <w:pPr>
        <w:autoSpaceDE w:val="0"/>
        <w:autoSpaceDN w:val="0"/>
        <w:adjustRightInd w:val="0"/>
        <w:jc w:val="center"/>
        <w:outlineLvl w:val="0"/>
        <w:rPr>
          <w:b/>
          <w:bCs/>
          <w:i/>
          <w:iCs/>
          <w:sz w:val="40"/>
          <w:szCs w:val="40"/>
        </w:rPr>
      </w:pPr>
      <w:r w:rsidRPr="00A4768D">
        <w:rPr>
          <w:b/>
          <w:bCs/>
          <w:i/>
          <w:iCs/>
          <w:sz w:val="40"/>
          <w:szCs w:val="40"/>
        </w:rPr>
        <w:t>Pre-Kindergarten</w:t>
      </w:r>
      <w:r w:rsidR="000F6C92" w:rsidRPr="00A4768D">
        <w:rPr>
          <w:b/>
          <w:bCs/>
          <w:i/>
          <w:iCs/>
          <w:sz w:val="40"/>
          <w:szCs w:val="40"/>
        </w:rPr>
        <w:t xml:space="preserve"> </w:t>
      </w:r>
      <w:r w:rsidRPr="00A4768D">
        <w:rPr>
          <w:b/>
          <w:bCs/>
          <w:i/>
          <w:iCs/>
          <w:sz w:val="40"/>
          <w:szCs w:val="40"/>
        </w:rPr>
        <w:t>and Kindergarten</w:t>
      </w:r>
    </w:p>
    <w:p w14:paraId="5D952D27" w14:textId="77777777" w:rsidR="000F6C92" w:rsidRPr="00E41108" w:rsidRDefault="000F6C92" w:rsidP="000F6C92">
      <w:pPr>
        <w:autoSpaceDE w:val="0"/>
        <w:autoSpaceDN w:val="0"/>
        <w:adjustRightInd w:val="0"/>
        <w:jc w:val="center"/>
        <w:rPr>
          <w:i/>
          <w:iCs/>
        </w:rPr>
      </w:pPr>
    </w:p>
    <w:p w14:paraId="3EF21AE4" w14:textId="77777777" w:rsidR="003715AB" w:rsidRPr="00E41108" w:rsidRDefault="003715AB" w:rsidP="000F6C92">
      <w:pPr>
        <w:autoSpaceDE w:val="0"/>
        <w:autoSpaceDN w:val="0"/>
        <w:adjustRightInd w:val="0"/>
        <w:jc w:val="center"/>
        <w:rPr>
          <w:iCs/>
        </w:rPr>
      </w:pPr>
    </w:p>
    <w:p w14:paraId="68FE81FB" w14:textId="77777777" w:rsidR="000F6C92" w:rsidRPr="00E41108" w:rsidRDefault="000F6C92" w:rsidP="00E41108">
      <w:pPr>
        <w:autoSpaceDE w:val="0"/>
        <w:autoSpaceDN w:val="0"/>
        <w:adjustRightInd w:val="0"/>
        <w:ind w:firstLine="720"/>
        <w:outlineLvl w:val="0"/>
        <w:rPr>
          <w:iCs/>
        </w:rPr>
      </w:pPr>
      <w:r w:rsidRPr="00E41108">
        <w:rPr>
          <w:iCs/>
        </w:rPr>
        <w:t>Graced and blessed by God, I am called to respond to God’s gifts by living the life of a</w:t>
      </w:r>
    </w:p>
    <w:p w14:paraId="06CD5C45" w14:textId="77777777" w:rsidR="000F6C92" w:rsidRPr="00E41108" w:rsidRDefault="000F6C92" w:rsidP="00E41108">
      <w:pPr>
        <w:autoSpaceDE w:val="0"/>
        <w:autoSpaceDN w:val="0"/>
        <w:adjustRightInd w:val="0"/>
        <w:ind w:firstLine="720"/>
        <w:rPr>
          <w:iCs/>
        </w:rPr>
      </w:pPr>
      <w:r w:rsidRPr="00E41108">
        <w:rPr>
          <w:iCs/>
        </w:rPr>
        <w:t xml:space="preserve">Catholic Christian. </w:t>
      </w:r>
      <w:r w:rsidRPr="00E41108">
        <w:t xml:space="preserve">Catholic School/Parish School of Religion </w:t>
      </w:r>
      <w:r w:rsidRPr="00E41108">
        <w:rPr>
          <w:iCs/>
        </w:rPr>
        <w:t>will help me grow in the</w:t>
      </w:r>
    </w:p>
    <w:p w14:paraId="0F596DA1" w14:textId="77777777" w:rsidR="000F6C92" w:rsidRDefault="000F6C92" w:rsidP="000F6C92">
      <w:pPr>
        <w:autoSpaceDE w:val="0"/>
        <w:autoSpaceDN w:val="0"/>
        <w:adjustRightInd w:val="0"/>
        <w:rPr>
          <w:iCs/>
        </w:rPr>
      </w:pPr>
      <w:r w:rsidRPr="00E41108">
        <w:rPr>
          <w:iCs/>
        </w:rPr>
        <w:t xml:space="preserve">  </w:t>
      </w:r>
      <w:r w:rsidR="00E41108">
        <w:rPr>
          <w:iCs/>
        </w:rPr>
        <w:tab/>
      </w:r>
      <w:r w:rsidRPr="00E41108">
        <w:rPr>
          <w:iCs/>
        </w:rPr>
        <w:t xml:space="preserve">Catholic </w:t>
      </w:r>
      <w:r w:rsidR="00FB2DEB">
        <w:rPr>
          <w:iCs/>
        </w:rPr>
        <w:t>f</w:t>
      </w:r>
      <w:r w:rsidRPr="00E41108">
        <w:rPr>
          <w:iCs/>
        </w:rPr>
        <w:t>aith. I believe that:</w:t>
      </w:r>
    </w:p>
    <w:p w14:paraId="74CF738E" w14:textId="77777777" w:rsidR="00E41108" w:rsidRPr="00E41108" w:rsidRDefault="00E41108" w:rsidP="000F6C92">
      <w:pPr>
        <w:autoSpaceDE w:val="0"/>
        <w:autoSpaceDN w:val="0"/>
        <w:adjustRightInd w:val="0"/>
        <w:rPr>
          <w:iCs/>
        </w:rPr>
      </w:pPr>
    </w:p>
    <w:p w14:paraId="55910605" w14:textId="77777777" w:rsidR="000F6C92" w:rsidRPr="00E41108" w:rsidRDefault="000F6C92" w:rsidP="000F6C92">
      <w:pPr>
        <w:autoSpaceDE w:val="0"/>
        <w:autoSpaceDN w:val="0"/>
        <w:adjustRightInd w:val="0"/>
        <w:jc w:val="center"/>
        <w:rPr>
          <w:sz w:val="28"/>
          <w:szCs w:val="28"/>
        </w:rPr>
      </w:pPr>
    </w:p>
    <w:p w14:paraId="37A0DC56" w14:textId="77777777" w:rsidR="000F6C92" w:rsidRPr="00E41108" w:rsidRDefault="000F6C92" w:rsidP="00E2087C">
      <w:pPr>
        <w:autoSpaceDE w:val="0"/>
        <w:autoSpaceDN w:val="0"/>
        <w:adjustRightInd w:val="0"/>
        <w:jc w:val="center"/>
        <w:outlineLvl w:val="0"/>
        <w:rPr>
          <w:sz w:val="28"/>
          <w:szCs w:val="28"/>
        </w:rPr>
      </w:pPr>
      <w:r w:rsidRPr="00E41108">
        <w:rPr>
          <w:sz w:val="28"/>
          <w:szCs w:val="28"/>
        </w:rPr>
        <w:t>GOD LOVES ME.</w:t>
      </w:r>
    </w:p>
    <w:p w14:paraId="3131A603" w14:textId="77777777" w:rsidR="000F6C92" w:rsidRPr="00E41108" w:rsidRDefault="000F6C92" w:rsidP="000F6C92">
      <w:pPr>
        <w:autoSpaceDE w:val="0"/>
        <w:autoSpaceDN w:val="0"/>
        <w:adjustRightInd w:val="0"/>
        <w:jc w:val="center"/>
        <w:rPr>
          <w:b/>
          <w:bCs/>
          <w:sz w:val="28"/>
          <w:szCs w:val="28"/>
        </w:rPr>
      </w:pPr>
    </w:p>
    <w:p w14:paraId="58BA819A" w14:textId="77777777" w:rsidR="000F6C92" w:rsidRPr="00E41108" w:rsidRDefault="000F6C92" w:rsidP="00E2087C">
      <w:pPr>
        <w:autoSpaceDE w:val="0"/>
        <w:autoSpaceDN w:val="0"/>
        <w:adjustRightInd w:val="0"/>
        <w:jc w:val="center"/>
        <w:outlineLvl w:val="0"/>
        <w:rPr>
          <w:b/>
          <w:bCs/>
          <w:sz w:val="28"/>
          <w:szCs w:val="28"/>
        </w:rPr>
      </w:pPr>
      <w:r w:rsidRPr="00E41108">
        <w:rPr>
          <w:b/>
          <w:bCs/>
          <w:sz w:val="28"/>
          <w:szCs w:val="28"/>
        </w:rPr>
        <w:t>I LOVE GOD.</w:t>
      </w:r>
    </w:p>
    <w:p w14:paraId="060AD9D9" w14:textId="77777777" w:rsidR="000F6C92" w:rsidRPr="00E41108" w:rsidRDefault="000F6C92" w:rsidP="000F6C92">
      <w:pPr>
        <w:autoSpaceDE w:val="0"/>
        <w:autoSpaceDN w:val="0"/>
        <w:adjustRightInd w:val="0"/>
        <w:jc w:val="center"/>
        <w:rPr>
          <w:sz w:val="28"/>
          <w:szCs w:val="28"/>
        </w:rPr>
      </w:pPr>
    </w:p>
    <w:p w14:paraId="695418B2" w14:textId="77777777" w:rsidR="000F6C92" w:rsidRPr="00E41108" w:rsidRDefault="000F6C92" w:rsidP="00E2087C">
      <w:pPr>
        <w:autoSpaceDE w:val="0"/>
        <w:autoSpaceDN w:val="0"/>
        <w:adjustRightInd w:val="0"/>
        <w:jc w:val="center"/>
        <w:outlineLvl w:val="0"/>
        <w:rPr>
          <w:sz w:val="28"/>
          <w:szCs w:val="28"/>
        </w:rPr>
      </w:pPr>
      <w:r w:rsidRPr="00E41108">
        <w:rPr>
          <w:sz w:val="28"/>
          <w:szCs w:val="28"/>
        </w:rPr>
        <w:t>GOD MADE EVERYTHING GOOD.</w:t>
      </w:r>
    </w:p>
    <w:p w14:paraId="5A444DB6" w14:textId="77777777" w:rsidR="000F6C92" w:rsidRPr="00E41108" w:rsidRDefault="000F6C92" w:rsidP="000F6C92">
      <w:pPr>
        <w:autoSpaceDE w:val="0"/>
        <w:autoSpaceDN w:val="0"/>
        <w:adjustRightInd w:val="0"/>
        <w:jc w:val="center"/>
        <w:rPr>
          <w:b/>
          <w:bCs/>
          <w:sz w:val="28"/>
          <w:szCs w:val="28"/>
        </w:rPr>
      </w:pPr>
    </w:p>
    <w:p w14:paraId="09663249" w14:textId="77777777" w:rsidR="000F6C92" w:rsidRPr="00E41108" w:rsidRDefault="000F6C92" w:rsidP="00E2087C">
      <w:pPr>
        <w:autoSpaceDE w:val="0"/>
        <w:autoSpaceDN w:val="0"/>
        <w:adjustRightInd w:val="0"/>
        <w:jc w:val="center"/>
        <w:outlineLvl w:val="0"/>
        <w:rPr>
          <w:b/>
          <w:bCs/>
          <w:sz w:val="28"/>
          <w:szCs w:val="28"/>
        </w:rPr>
      </w:pPr>
      <w:r w:rsidRPr="00E41108">
        <w:rPr>
          <w:b/>
          <w:bCs/>
          <w:sz w:val="28"/>
          <w:szCs w:val="28"/>
        </w:rPr>
        <w:t>I WILL PRAISE AND THANK GOD.</w:t>
      </w:r>
    </w:p>
    <w:p w14:paraId="30A3D4F7" w14:textId="77777777" w:rsidR="000F6C92" w:rsidRPr="00E41108" w:rsidRDefault="000F6C92" w:rsidP="000F6C92">
      <w:pPr>
        <w:autoSpaceDE w:val="0"/>
        <w:autoSpaceDN w:val="0"/>
        <w:adjustRightInd w:val="0"/>
        <w:jc w:val="center"/>
        <w:rPr>
          <w:sz w:val="28"/>
          <w:szCs w:val="28"/>
        </w:rPr>
      </w:pPr>
    </w:p>
    <w:p w14:paraId="182DD549" w14:textId="77777777" w:rsidR="000F6C92" w:rsidRPr="00E41108" w:rsidRDefault="000F6C92" w:rsidP="00E2087C">
      <w:pPr>
        <w:autoSpaceDE w:val="0"/>
        <w:autoSpaceDN w:val="0"/>
        <w:adjustRightInd w:val="0"/>
        <w:jc w:val="center"/>
        <w:outlineLvl w:val="0"/>
        <w:rPr>
          <w:sz w:val="28"/>
          <w:szCs w:val="28"/>
        </w:rPr>
      </w:pPr>
      <w:r w:rsidRPr="00E41108">
        <w:rPr>
          <w:sz w:val="28"/>
          <w:szCs w:val="28"/>
        </w:rPr>
        <w:t>GOD MADE ME SPECIAL.</w:t>
      </w:r>
    </w:p>
    <w:p w14:paraId="315C04EC" w14:textId="77777777" w:rsidR="000F6C92" w:rsidRPr="00E41108" w:rsidRDefault="000F6C92" w:rsidP="000F6C92">
      <w:pPr>
        <w:autoSpaceDE w:val="0"/>
        <w:autoSpaceDN w:val="0"/>
        <w:adjustRightInd w:val="0"/>
        <w:jc w:val="center"/>
        <w:rPr>
          <w:b/>
          <w:bCs/>
          <w:sz w:val="28"/>
          <w:szCs w:val="28"/>
        </w:rPr>
      </w:pPr>
    </w:p>
    <w:p w14:paraId="32359C70" w14:textId="77777777" w:rsidR="000F6C92" w:rsidRPr="00E41108" w:rsidRDefault="000F6C92" w:rsidP="00E2087C">
      <w:pPr>
        <w:autoSpaceDE w:val="0"/>
        <w:autoSpaceDN w:val="0"/>
        <w:adjustRightInd w:val="0"/>
        <w:jc w:val="center"/>
        <w:outlineLvl w:val="0"/>
        <w:rPr>
          <w:b/>
          <w:bCs/>
          <w:sz w:val="28"/>
          <w:szCs w:val="28"/>
        </w:rPr>
      </w:pPr>
      <w:r w:rsidRPr="00E41108">
        <w:rPr>
          <w:b/>
          <w:bCs/>
          <w:sz w:val="28"/>
          <w:szCs w:val="28"/>
        </w:rPr>
        <w:t>I WILL ACT AS A CHILD OF GOD.</w:t>
      </w:r>
    </w:p>
    <w:p w14:paraId="4DBF5233" w14:textId="77777777" w:rsidR="000F6C92" w:rsidRPr="00E41108" w:rsidRDefault="000F6C92" w:rsidP="000F6C92">
      <w:pPr>
        <w:autoSpaceDE w:val="0"/>
        <w:autoSpaceDN w:val="0"/>
        <w:adjustRightInd w:val="0"/>
        <w:jc w:val="center"/>
        <w:rPr>
          <w:sz w:val="28"/>
          <w:szCs w:val="28"/>
        </w:rPr>
      </w:pPr>
    </w:p>
    <w:p w14:paraId="3FC13C61" w14:textId="77777777" w:rsidR="000F6C92" w:rsidRPr="00E41108" w:rsidRDefault="000F6C92" w:rsidP="00E2087C">
      <w:pPr>
        <w:autoSpaceDE w:val="0"/>
        <w:autoSpaceDN w:val="0"/>
        <w:adjustRightInd w:val="0"/>
        <w:jc w:val="center"/>
        <w:outlineLvl w:val="0"/>
        <w:rPr>
          <w:sz w:val="28"/>
          <w:szCs w:val="28"/>
        </w:rPr>
      </w:pPr>
      <w:r w:rsidRPr="00E41108">
        <w:rPr>
          <w:sz w:val="28"/>
          <w:szCs w:val="28"/>
        </w:rPr>
        <w:t>GOD MADE ME PART OF HIS FAMILY.</w:t>
      </w:r>
    </w:p>
    <w:p w14:paraId="73362482" w14:textId="77777777" w:rsidR="000F6C92" w:rsidRPr="00E41108" w:rsidRDefault="000F6C92" w:rsidP="000F6C92">
      <w:pPr>
        <w:autoSpaceDE w:val="0"/>
        <w:autoSpaceDN w:val="0"/>
        <w:adjustRightInd w:val="0"/>
        <w:jc w:val="center"/>
        <w:rPr>
          <w:b/>
          <w:bCs/>
          <w:sz w:val="28"/>
          <w:szCs w:val="28"/>
        </w:rPr>
      </w:pPr>
    </w:p>
    <w:p w14:paraId="7F23962B" w14:textId="77777777" w:rsidR="000F6C92" w:rsidRPr="00E41108" w:rsidRDefault="000F6C92" w:rsidP="00E2087C">
      <w:pPr>
        <w:autoSpaceDE w:val="0"/>
        <w:autoSpaceDN w:val="0"/>
        <w:adjustRightInd w:val="0"/>
        <w:jc w:val="center"/>
        <w:outlineLvl w:val="0"/>
        <w:rPr>
          <w:sz w:val="28"/>
          <w:szCs w:val="28"/>
        </w:rPr>
      </w:pPr>
      <w:r w:rsidRPr="00E41108">
        <w:rPr>
          <w:b/>
          <w:bCs/>
          <w:sz w:val="28"/>
          <w:szCs w:val="28"/>
        </w:rPr>
        <w:t>I WILL BE KIND TO ALL OF GOD’S FAMILY.</w:t>
      </w:r>
    </w:p>
    <w:p w14:paraId="1344F512" w14:textId="77777777" w:rsidR="002519FC" w:rsidRPr="00BE5F5D" w:rsidRDefault="002519FC" w:rsidP="000F6C92">
      <w:pPr>
        <w:jc w:val="center"/>
        <w:rPr>
          <w:rFonts w:ascii="Arial Narrow" w:hAnsi="Arial Narrow" w:cs="Arial"/>
          <w:b/>
          <w:sz w:val="28"/>
          <w:szCs w:val="28"/>
          <w:u w:val="single"/>
        </w:rPr>
      </w:pPr>
    </w:p>
    <w:p w14:paraId="577A7A58" w14:textId="77777777" w:rsidR="002519FC" w:rsidRPr="00BE5F5D" w:rsidRDefault="002519FC" w:rsidP="006B68AE">
      <w:pPr>
        <w:jc w:val="center"/>
        <w:rPr>
          <w:rFonts w:ascii="Arial Narrow" w:hAnsi="Arial Narrow" w:cs="Arial"/>
          <w:b/>
          <w:sz w:val="28"/>
          <w:szCs w:val="28"/>
          <w:u w:val="single"/>
        </w:rPr>
      </w:pPr>
    </w:p>
    <w:p w14:paraId="10B474C3" w14:textId="77777777" w:rsidR="002519FC" w:rsidRPr="00BE5F5D" w:rsidRDefault="002519FC" w:rsidP="006B68AE">
      <w:pPr>
        <w:jc w:val="center"/>
        <w:rPr>
          <w:rFonts w:ascii="Arial Narrow" w:hAnsi="Arial Narrow" w:cs="Arial"/>
          <w:b/>
          <w:sz w:val="28"/>
          <w:szCs w:val="28"/>
          <w:u w:val="single"/>
        </w:rPr>
      </w:pPr>
    </w:p>
    <w:p w14:paraId="75F01ACD" w14:textId="77777777" w:rsidR="002519FC" w:rsidRPr="00BE5F5D" w:rsidRDefault="002519FC" w:rsidP="006B68AE">
      <w:pPr>
        <w:jc w:val="center"/>
        <w:rPr>
          <w:rFonts w:ascii="Arial Narrow" w:hAnsi="Arial Narrow" w:cs="Arial"/>
          <w:b/>
          <w:u w:val="single"/>
        </w:rPr>
      </w:pPr>
    </w:p>
    <w:p w14:paraId="174132FF" w14:textId="77777777" w:rsidR="00BE5F5D" w:rsidRDefault="00BE5F5D" w:rsidP="003715AB">
      <w:pPr>
        <w:autoSpaceDE w:val="0"/>
        <w:autoSpaceDN w:val="0"/>
        <w:adjustRightInd w:val="0"/>
        <w:jc w:val="center"/>
        <w:rPr>
          <w:rFonts w:ascii="Arial Narrow" w:hAnsi="Arial Narrow"/>
          <w:b/>
          <w:bCs/>
          <w:i/>
          <w:iCs/>
          <w:sz w:val="32"/>
          <w:szCs w:val="32"/>
        </w:rPr>
      </w:pPr>
    </w:p>
    <w:p w14:paraId="3B4E1251" w14:textId="77777777" w:rsidR="00933B31" w:rsidRDefault="00F54DA7" w:rsidP="00A4768D">
      <w:pPr>
        <w:autoSpaceDE w:val="0"/>
        <w:autoSpaceDN w:val="0"/>
        <w:adjustRightInd w:val="0"/>
        <w:rPr>
          <w:rFonts w:ascii="Arial Narrow" w:hAnsi="Arial Narrow"/>
          <w:b/>
          <w:bCs/>
          <w:i/>
          <w:iCs/>
          <w:sz w:val="32"/>
          <w:szCs w:val="32"/>
        </w:rPr>
      </w:pPr>
      <w:r>
        <w:rPr>
          <w:noProof/>
        </w:rPr>
        <w:drawing>
          <wp:anchor distT="0" distB="0" distL="114300" distR="114300" simplePos="0" relativeHeight="251657728" behindDoc="1" locked="0" layoutInCell="1" allowOverlap="1" wp14:anchorId="3D3415C7" wp14:editId="12343695">
            <wp:simplePos x="0" y="0"/>
            <wp:positionH relativeFrom="column">
              <wp:posOffset>648970</wp:posOffset>
            </wp:positionH>
            <wp:positionV relativeFrom="paragraph">
              <wp:posOffset>159385</wp:posOffset>
            </wp:positionV>
            <wp:extent cx="4648200" cy="1171575"/>
            <wp:effectExtent l="0" t="0" r="0" b="0"/>
            <wp:wrapTight wrapText="bothSides">
              <wp:wrapPolygon edited="0">
                <wp:start x="0" y="0"/>
                <wp:lineTo x="0" y="21424"/>
                <wp:lineTo x="21511" y="21424"/>
                <wp:lineTo x="21511" y="0"/>
                <wp:lineTo x="0" y="0"/>
              </wp:wrapPolygon>
            </wp:wrapTight>
            <wp:docPr id="1101" name="Picture 110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imag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8200" cy="1171575"/>
                    </a:xfrm>
                    <a:prstGeom prst="rect">
                      <a:avLst/>
                    </a:prstGeom>
                    <a:noFill/>
                  </pic:spPr>
                </pic:pic>
              </a:graphicData>
            </a:graphic>
            <wp14:sizeRelH relativeFrom="page">
              <wp14:pctWidth>0</wp14:pctWidth>
            </wp14:sizeRelH>
            <wp14:sizeRelV relativeFrom="page">
              <wp14:pctHeight>0</wp14:pctHeight>
            </wp14:sizeRelV>
          </wp:anchor>
        </w:drawing>
      </w:r>
    </w:p>
    <w:p w14:paraId="3D217150" w14:textId="77777777" w:rsidR="004867B4" w:rsidRDefault="004867B4" w:rsidP="00E2087C">
      <w:pPr>
        <w:autoSpaceDE w:val="0"/>
        <w:autoSpaceDN w:val="0"/>
        <w:adjustRightInd w:val="0"/>
        <w:jc w:val="center"/>
        <w:outlineLvl w:val="0"/>
        <w:rPr>
          <w:rFonts w:ascii="AR JULIAN" w:hAnsi="AR JULIAN"/>
          <w:b/>
          <w:bCs/>
          <w:i/>
          <w:iCs/>
          <w:sz w:val="32"/>
          <w:szCs w:val="32"/>
        </w:rPr>
      </w:pPr>
    </w:p>
    <w:p w14:paraId="4704D344" w14:textId="77777777" w:rsidR="00E5514D" w:rsidRDefault="00E5514D" w:rsidP="00E2087C">
      <w:pPr>
        <w:autoSpaceDE w:val="0"/>
        <w:autoSpaceDN w:val="0"/>
        <w:adjustRightInd w:val="0"/>
        <w:jc w:val="center"/>
        <w:outlineLvl w:val="0"/>
        <w:rPr>
          <w:rFonts w:ascii="AR JULIAN" w:hAnsi="AR JULIAN"/>
          <w:b/>
          <w:bCs/>
          <w:i/>
          <w:iCs/>
          <w:sz w:val="32"/>
          <w:szCs w:val="32"/>
        </w:rPr>
      </w:pPr>
    </w:p>
    <w:p w14:paraId="1F29C34D" w14:textId="77777777" w:rsidR="004867B4" w:rsidRDefault="004867B4" w:rsidP="00E2087C">
      <w:pPr>
        <w:autoSpaceDE w:val="0"/>
        <w:autoSpaceDN w:val="0"/>
        <w:adjustRightInd w:val="0"/>
        <w:jc w:val="center"/>
        <w:outlineLvl w:val="0"/>
        <w:rPr>
          <w:rFonts w:ascii="AR JULIAN" w:hAnsi="AR JULIAN"/>
          <w:b/>
          <w:bCs/>
          <w:i/>
          <w:iCs/>
          <w:sz w:val="32"/>
          <w:szCs w:val="32"/>
        </w:rPr>
      </w:pPr>
    </w:p>
    <w:p w14:paraId="20363485" w14:textId="77777777" w:rsidR="00A81850" w:rsidRDefault="00A81850" w:rsidP="00E2087C">
      <w:pPr>
        <w:autoSpaceDE w:val="0"/>
        <w:autoSpaceDN w:val="0"/>
        <w:adjustRightInd w:val="0"/>
        <w:jc w:val="center"/>
        <w:outlineLvl w:val="0"/>
        <w:rPr>
          <w:rFonts w:ascii="AR JULIAN" w:hAnsi="AR JULIAN"/>
          <w:b/>
          <w:bCs/>
          <w:i/>
          <w:iCs/>
          <w:sz w:val="32"/>
          <w:szCs w:val="32"/>
        </w:rPr>
      </w:pPr>
    </w:p>
    <w:p w14:paraId="5A899A19" w14:textId="77777777" w:rsidR="00A81850" w:rsidRDefault="00A81850" w:rsidP="00E2087C">
      <w:pPr>
        <w:autoSpaceDE w:val="0"/>
        <w:autoSpaceDN w:val="0"/>
        <w:adjustRightInd w:val="0"/>
        <w:jc w:val="center"/>
        <w:outlineLvl w:val="0"/>
        <w:rPr>
          <w:rFonts w:ascii="AR JULIAN" w:hAnsi="AR JULIAN"/>
          <w:b/>
          <w:bCs/>
          <w:i/>
          <w:iCs/>
          <w:sz w:val="32"/>
          <w:szCs w:val="32"/>
        </w:rPr>
      </w:pPr>
    </w:p>
    <w:p w14:paraId="6BE98B5E" w14:textId="77777777" w:rsidR="00A81850" w:rsidRDefault="00A81850" w:rsidP="00E2087C">
      <w:pPr>
        <w:autoSpaceDE w:val="0"/>
        <w:autoSpaceDN w:val="0"/>
        <w:adjustRightInd w:val="0"/>
        <w:jc w:val="center"/>
        <w:outlineLvl w:val="0"/>
        <w:rPr>
          <w:rFonts w:ascii="AR JULIAN" w:hAnsi="AR JULIAN"/>
          <w:b/>
          <w:bCs/>
          <w:i/>
          <w:iCs/>
          <w:sz w:val="32"/>
          <w:szCs w:val="32"/>
        </w:rPr>
      </w:pPr>
    </w:p>
    <w:p w14:paraId="799490A1" w14:textId="77777777" w:rsidR="00A81850" w:rsidRDefault="00A81850" w:rsidP="00E2087C">
      <w:pPr>
        <w:autoSpaceDE w:val="0"/>
        <w:autoSpaceDN w:val="0"/>
        <w:adjustRightInd w:val="0"/>
        <w:jc w:val="center"/>
        <w:outlineLvl w:val="0"/>
        <w:rPr>
          <w:rFonts w:ascii="AR JULIAN" w:hAnsi="AR JULIAN"/>
          <w:b/>
          <w:bCs/>
          <w:i/>
          <w:iCs/>
          <w:sz w:val="32"/>
          <w:szCs w:val="32"/>
        </w:rPr>
      </w:pPr>
    </w:p>
    <w:p w14:paraId="537D5784" w14:textId="77777777" w:rsidR="00A81850" w:rsidRDefault="00A81850" w:rsidP="00E2087C">
      <w:pPr>
        <w:autoSpaceDE w:val="0"/>
        <w:autoSpaceDN w:val="0"/>
        <w:adjustRightInd w:val="0"/>
        <w:jc w:val="center"/>
        <w:outlineLvl w:val="0"/>
        <w:rPr>
          <w:rFonts w:ascii="AR JULIAN" w:hAnsi="AR JULIAN"/>
          <w:b/>
          <w:bCs/>
          <w:i/>
          <w:iCs/>
          <w:sz w:val="32"/>
          <w:szCs w:val="32"/>
        </w:rPr>
      </w:pPr>
    </w:p>
    <w:p w14:paraId="0A933381" w14:textId="77777777" w:rsidR="003715AB" w:rsidRPr="00A4768D" w:rsidRDefault="003715AB" w:rsidP="00E2087C">
      <w:pPr>
        <w:autoSpaceDE w:val="0"/>
        <w:autoSpaceDN w:val="0"/>
        <w:adjustRightInd w:val="0"/>
        <w:jc w:val="center"/>
        <w:outlineLvl w:val="0"/>
        <w:rPr>
          <w:rFonts w:ascii="AR JULIAN" w:hAnsi="AR JULIAN"/>
          <w:b/>
          <w:bCs/>
          <w:i/>
          <w:iCs/>
          <w:sz w:val="32"/>
          <w:szCs w:val="32"/>
        </w:rPr>
      </w:pPr>
      <w:r w:rsidRPr="00A4768D">
        <w:rPr>
          <w:rFonts w:ascii="AR JULIAN" w:hAnsi="AR JULIAN"/>
          <w:b/>
          <w:bCs/>
          <w:i/>
          <w:iCs/>
          <w:sz w:val="32"/>
          <w:szCs w:val="32"/>
        </w:rPr>
        <w:t>WITNESS STATEMENT: CALLED TO BE CATHOLIC</w:t>
      </w:r>
    </w:p>
    <w:p w14:paraId="4C2B9974" w14:textId="77777777" w:rsidR="00A4768D" w:rsidRDefault="003715AB" w:rsidP="003715AB">
      <w:pPr>
        <w:autoSpaceDE w:val="0"/>
        <w:autoSpaceDN w:val="0"/>
        <w:adjustRightInd w:val="0"/>
        <w:jc w:val="center"/>
        <w:rPr>
          <w:b/>
          <w:bCs/>
          <w:i/>
          <w:iCs/>
          <w:sz w:val="32"/>
          <w:szCs w:val="32"/>
        </w:rPr>
      </w:pPr>
      <w:r w:rsidRPr="00A4768D">
        <w:rPr>
          <w:b/>
          <w:bCs/>
          <w:i/>
          <w:iCs/>
          <w:sz w:val="32"/>
          <w:szCs w:val="32"/>
        </w:rPr>
        <w:t xml:space="preserve">For students who attend Catholic Schools </w:t>
      </w:r>
    </w:p>
    <w:p w14:paraId="3FAADCD2" w14:textId="77777777" w:rsidR="003715AB" w:rsidRDefault="003715AB" w:rsidP="00A4768D">
      <w:pPr>
        <w:autoSpaceDE w:val="0"/>
        <w:autoSpaceDN w:val="0"/>
        <w:adjustRightInd w:val="0"/>
        <w:jc w:val="center"/>
        <w:rPr>
          <w:b/>
          <w:bCs/>
          <w:i/>
          <w:iCs/>
          <w:sz w:val="32"/>
          <w:szCs w:val="32"/>
        </w:rPr>
      </w:pPr>
      <w:r w:rsidRPr="00A4768D">
        <w:rPr>
          <w:b/>
          <w:bCs/>
          <w:i/>
          <w:iCs/>
          <w:sz w:val="32"/>
          <w:szCs w:val="32"/>
        </w:rPr>
        <w:t>and Parish</w:t>
      </w:r>
      <w:r w:rsidR="00A4768D">
        <w:rPr>
          <w:b/>
          <w:bCs/>
          <w:i/>
          <w:iCs/>
          <w:sz w:val="32"/>
          <w:szCs w:val="32"/>
        </w:rPr>
        <w:t xml:space="preserve"> </w:t>
      </w:r>
      <w:r w:rsidRPr="00A4768D">
        <w:rPr>
          <w:b/>
          <w:bCs/>
          <w:i/>
          <w:iCs/>
          <w:sz w:val="32"/>
          <w:szCs w:val="32"/>
        </w:rPr>
        <w:t>Schools of Religion</w:t>
      </w:r>
    </w:p>
    <w:p w14:paraId="18E62A6D" w14:textId="77777777" w:rsidR="00AC6E7A" w:rsidRPr="00A4768D" w:rsidRDefault="00AC6E7A" w:rsidP="00A4768D">
      <w:pPr>
        <w:autoSpaceDE w:val="0"/>
        <w:autoSpaceDN w:val="0"/>
        <w:adjustRightInd w:val="0"/>
        <w:jc w:val="center"/>
        <w:rPr>
          <w:b/>
          <w:bCs/>
          <w:i/>
          <w:iCs/>
          <w:sz w:val="32"/>
          <w:szCs w:val="32"/>
        </w:rPr>
      </w:pPr>
    </w:p>
    <w:p w14:paraId="50F64BAC" w14:textId="77777777" w:rsidR="003715AB" w:rsidRPr="00A4768D" w:rsidRDefault="003715AB" w:rsidP="003715AB">
      <w:pPr>
        <w:autoSpaceDE w:val="0"/>
        <w:autoSpaceDN w:val="0"/>
        <w:adjustRightInd w:val="0"/>
        <w:jc w:val="center"/>
        <w:rPr>
          <w:b/>
          <w:bCs/>
          <w:i/>
          <w:iCs/>
        </w:rPr>
      </w:pPr>
    </w:p>
    <w:p w14:paraId="13C1E88B" w14:textId="77777777" w:rsidR="003715AB" w:rsidRDefault="00A4768D" w:rsidP="00E2087C">
      <w:pPr>
        <w:autoSpaceDE w:val="0"/>
        <w:autoSpaceDN w:val="0"/>
        <w:adjustRightInd w:val="0"/>
        <w:jc w:val="center"/>
        <w:outlineLvl w:val="0"/>
        <w:rPr>
          <w:b/>
          <w:bCs/>
          <w:i/>
          <w:iCs/>
          <w:sz w:val="40"/>
          <w:szCs w:val="40"/>
        </w:rPr>
      </w:pPr>
      <w:r>
        <w:rPr>
          <w:b/>
          <w:bCs/>
          <w:i/>
          <w:iCs/>
          <w:sz w:val="40"/>
          <w:szCs w:val="40"/>
        </w:rPr>
        <w:t>First and Second Grades</w:t>
      </w:r>
    </w:p>
    <w:p w14:paraId="1102D4EC" w14:textId="77777777" w:rsidR="006E3EB4" w:rsidRDefault="006E3EB4" w:rsidP="006E3EB4">
      <w:pPr>
        <w:autoSpaceDE w:val="0"/>
        <w:autoSpaceDN w:val="0"/>
        <w:adjustRightInd w:val="0"/>
        <w:outlineLvl w:val="0"/>
        <w:rPr>
          <w:i/>
          <w:iCs/>
        </w:rPr>
      </w:pPr>
    </w:p>
    <w:p w14:paraId="34AF0C98" w14:textId="77777777" w:rsidR="003715AB" w:rsidRPr="00A4768D" w:rsidRDefault="003715AB" w:rsidP="006E3EB4">
      <w:pPr>
        <w:autoSpaceDE w:val="0"/>
        <w:autoSpaceDN w:val="0"/>
        <w:adjustRightInd w:val="0"/>
        <w:ind w:firstLine="720"/>
        <w:outlineLvl w:val="0"/>
        <w:rPr>
          <w:i/>
          <w:iCs/>
        </w:rPr>
      </w:pPr>
      <w:r w:rsidRPr="00A4768D">
        <w:rPr>
          <w:i/>
          <w:iCs/>
        </w:rPr>
        <w:t>Graced and blessed by God, I am called to respond to God’s gifts by living the life of a</w:t>
      </w:r>
    </w:p>
    <w:p w14:paraId="3A82F92A" w14:textId="77777777" w:rsidR="003715AB" w:rsidRPr="00A4768D" w:rsidRDefault="003715AB" w:rsidP="006E3EB4">
      <w:pPr>
        <w:autoSpaceDE w:val="0"/>
        <w:autoSpaceDN w:val="0"/>
        <w:adjustRightInd w:val="0"/>
        <w:ind w:firstLine="720"/>
        <w:rPr>
          <w:i/>
          <w:iCs/>
        </w:rPr>
      </w:pPr>
      <w:r w:rsidRPr="00A4768D">
        <w:rPr>
          <w:i/>
          <w:iCs/>
        </w:rPr>
        <w:t xml:space="preserve">Catholic Christian. </w:t>
      </w:r>
      <w:r w:rsidRPr="00A4768D">
        <w:t xml:space="preserve">Catholic School/Parish School of Religion </w:t>
      </w:r>
      <w:r w:rsidRPr="00A4768D">
        <w:rPr>
          <w:i/>
          <w:iCs/>
        </w:rPr>
        <w:t>will help me grow in the</w:t>
      </w:r>
    </w:p>
    <w:p w14:paraId="4D9D80D8" w14:textId="77777777" w:rsidR="003715AB" w:rsidRDefault="003715AB" w:rsidP="003715AB">
      <w:pPr>
        <w:autoSpaceDE w:val="0"/>
        <w:autoSpaceDN w:val="0"/>
        <w:adjustRightInd w:val="0"/>
        <w:rPr>
          <w:i/>
          <w:iCs/>
        </w:rPr>
      </w:pPr>
      <w:r w:rsidRPr="00A4768D">
        <w:rPr>
          <w:i/>
          <w:iCs/>
        </w:rPr>
        <w:t xml:space="preserve">      </w:t>
      </w:r>
      <w:r w:rsidR="006E3EB4">
        <w:rPr>
          <w:i/>
          <w:iCs/>
        </w:rPr>
        <w:tab/>
      </w:r>
      <w:r w:rsidRPr="00A4768D">
        <w:rPr>
          <w:i/>
          <w:iCs/>
        </w:rPr>
        <w:t xml:space="preserve">Catholic </w:t>
      </w:r>
      <w:r w:rsidR="009834E7">
        <w:rPr>
          <w:i/>
          <w:iCs/>
        </w:rPr>
        <w:t>f</w:t>
      </w:r>
      <w:r w:rsidRPr="00A4768D">
        <w:rPr>
          <w:i/>
          <w:iCs/>
        </w:rPr>
        <w:t>aith. I believe that:</w:t>
      </w:r>
    </w:p>
    <w:p w14:paraId="2E64CE57" w14:textId="77777777" w:rsidR="006E3EB4" w:rsidRPr="00A4768D" w:rsidRDefault="006E3EB4" w:rsidP="003715AB">
      <w:pPr>
        <w:autoSpaceDE w:val="0"/>
        <w:autoSpaceDN w:val="0"/>
        <w:adjustRightInd w:val="0"/>
        <w:rPr>
          <w:i/>
          <w:iCs/>
        </w:rPr>
      </w:pPr>
    </w:p>
    <w:p w14:paraId="6C4C9A59" w14:textId="77777777" w:rsidR="003715AB" w:rsidRPr="00A4768D" w:rsidRDefault="003715AB" w:rsidP="00E2087C">
      <w:pPr>
        <w:autoSpaceDE w:val="0"/>
        <w:autoSpaceDN w:val="0"/>
        <w:adjustRightInd w:val="0"/>
        <w:jc w:val="center"/>
        <w:outlineLvl w:val="0"/>
        <w:rPr>
          <w:sz w:val="28"/>
          <w:szCs w:val="28"/>
        </w:rPr>
      </w:pPr>
      <w:r w:rsidRPr="00A4768D">
        <w:rPr>
          <w:sz w:val="28"/>
          <w:szCs w:val="28"/>
        </w:rPr>
        <w:t>GOD LOVES ME.</w:t>
      </w:r>
    </w:p>
    <w:p w14:paraId="51CA31C1" w14:textId="77777777" w:rsidR="003715AB" w:rsidRPr="00A4768D" w:rsidRDefault="003715AB" w:rsidP="003715AB">
      <w:pPr>
        <w:autoSpaceDE w:val="0"/>
        <w:autoSpaceDN w:val="0"/>
        <w:adjustRightInd w:val="0"/>
        <w:jc w:val="center"/>
        <w:rPr>
          <w:b/>
          <w:bCs/>
        </w:rPr>
      </w:pPr>
    </w:p>
    <w:p w14:paraId="54E3A8D5" w14:textId="77777777" w:rsidR="00FB2DEB" w:rsidRDefault="003715AB" w:rsidP="00FB2DEB">
      <w:pPr>
        <w:autoSpaceDE w:val="0"/>
        <w:autoSpaceDN w:val="0"/>
        <w:adjustRightInd w:val="0"/>
        <w:jc w:val="center"/>
        <w:outlineLvl w:val="0"/>
        <w:rPr>
          <w:b/>
          <w:bCs/>
        </w:rPr>
      </w:pPr>
      <w:r w:rsidRPr="00A4768D">
        <w:rPr>
          <w:b/>
          <w:bCs/>
        </w:rPr>
        <w:t>I PROMISE TO LOVE GOD BY:</w:t>
      </w:r>
    </w:p>
    <w:p w14:paraId="3CD0C68D" w14:textId="77777777" w:rsidR="00FB2DEB" w:rsidRDefault="00FB2DEB" w:rsidP="00E2087C">
      <w:pPr>
        <w:autoSpaceDE w:val="0"/>
        <w:autoSpaceDN w:val="0"/>
        <w:adjustRightInd w:val="0"/>
        <w:jc w:val="center"/>
        <w:outlineLvl w:val="0"/>
      </w:pPr>
    </w:p>
    <w:p w14:paraId="305DDA87" w14:textId="77777777" w:rsidR="003715AB" w:rsidRPr="00A4768D" w:rsidRDefault="003715AB" w:rsidP="000A50DB">
      <w:pPr>
        <w:numPr>
          <w:ilvl w:val="0"/>
          <w:numId w:val="47"/>
        </w:numPr>
        <w:autoSpaceDE w:val="0"/>
        <w:autoSpaceDN w:val="0"/>
        <w:adjustRightInd w:val="0"/>
        <w:jc w:val="center"/>
        <w:outlineLvl w:val="0"/>
      </w:pPr>
      <w:r w:rsidRPr="00A4768D">
        <w:t>LEARNING ABOUT JESUS AND HIS LOVE FOR ME.</w:t>
      </w:r>
    </w:p>
    <w:p w14:paraId="1B953593" w14:textId="77777777" w:rsidR="00FB2DEB" w:rsidRDefault="00FB2DEB" w:rsidP="00FB2DEB">
      <w:pPr>
        <w:autoSpaceDE w:val="0"/>
        <w:autoSpaceDN w:val="0"/>
        <w:adjustRightInd w:val="0"/>
        <w:ind w:left="720"/>
      </w:pPr>
    </w:p>
    <w:p w14:paraId="46351BA6" w14:textId="77777777" w:rsidR="003715AB" w:rsidRPr="00A4768D" w:rsidRDefault="003715AB" w:rsidP="000A50DB">
      <w:pPr>
        <w:numPr>
          <w:ilvl w:val="0"/>
          <w:numId w:val="47"/>
        </w:numPr>
        <w:autoSpaceDE w:val="0"/>
        <w:autoSpaceDN w:val="0"/>
        <w:adjustRightInd w:val="0"/>
        <w:jc w:val="center"/>
      </w:pPr>
      <w:r w:rsidRPr="00A4768D">
        <w:t>PRAYING EVERY DAY.</w:t>
      </w:r>
    </w:p>
    <w:p w14:paraId="7E728193" w14:textId="77777777" w:rsidR="00FB2DEB" w:rsidRDefault="00FB2DEB" w:rsidP="00E2087C">
      <w:pPr>
        <w:autoSpaceDE w:val="0"/>
        <w:autoSpaceDN w:val="0"/>
        <w:adjustRightInd w:val="0"/>
        <w:jc w:val="center"/>
        <w:outlineLvl w:val="0"/>
      </w:pPr>
    </w:p>
    <w:p w14:paraId="09E1CF2E" w14:textId="77777777" w:rsidR="003715AB" w:rsidRPr="00A4768D" w:rsidRDefault="003715AB" w:rsidP="000A50DB">
      <w:pPr>
        <w:numPr>
          <w:ilvl w:val="1"/>
          <w:numId w:val="48"/>
        </w:numPr>
        <w:autoSpaceDE w:val="0"/>
        <w:autoSpaceDN w:val="0"/>
        <w:adjustRightInd w:val="0"/>
        <w:jc w:val="center"/>
        <w:outlineLvl w:val="0"/>
      </w:pPr>
      <w:r w:rsidRPr="00A4768D">
        <w:t>SPEAKING GOD’S NAME WITH RESPECT.</w:t>
      </w:r>
    </w:p>
    <w:p w14:paraId="36D5C50B" w14:textId="77777777" w:rsidR="003715AB" w:rsidRPr="00A4768D" w:rsidRDefault="003715AB" w:rsidP="003715AB">
      <w:pPr>
        <w:autoSpaceDE w:val="0"/>
        <w:autoSpaceDN w:val="0"/>
        <w:adjustRightInd w:val="0"/>
        <w:jc w:val="center"/>
        <w:rPr>
          <w:sz w:val="28"/>
          <w:szCs w:val="28"/>
        </w:rPr>
      </w:pPr>
    </w:p>
    <w:p w14:paraId="41F50CB7" w14:textId="77777777" w:rsidR="003715AB" w:rsidRPr="00A4768D" w:rsidRDefault="003715AB" w:rsidP="00E2087C">
      <w:pPr>
        <w:autoSpaceDE w:val="0"/>
        <w:autoSpaceDN w:val="0"/>
        <w:adjustRightInd w:val="0"/>
        <w:jc w:val="center"/>
        <w:outlineLvl w:val="0"/>
        <w:rPr>
          <w:sz w:val="28"/>
          <w:szCs w:val="28"/>
        </w:rPr>
      </w:pPr>
      <w:r w:rsidRPr="00A4768D">
        <w:rPr>
          <w:sz w:val="28"/>
          <w:szCs w:val="28"/>
        </w:rPr>
        <w:t>GOD CREATED ME.</w:t>
      </w:r>
    </w:p>
    <w:p w14:paraId="70F59A86" w14:textId="77777777" w:rsidR="003715AB" w:rsidRPr="00A4768D" w:rsidRDefault="003715AB" w:rsidP="003715AB">
      <w:pPr>
        <w:autoSpaceDE w:val="0"/>
        <w:autoSpaceDN w:val="0"/>
        <w:adjustRightInd w:val="0"/>
        <w:jc w:val="center"/>
        <w:rPr>
          <w:b/>
          <w:bCs/>
        </w:rPr>
      </w:pPr>
    </w:p>
    <w:p w14:paraId="193602EA" w14:textId="77777777" w:rsidR="003715AB" w:rsidRPr="00A4768D" w:rsidRDefault="003715AB" w:rsidP="00E2087C">
      <w:pPr>
        <w:autoSpaceDE w:val="0"/>
        <w:autoSpaceDN w:val="0"/>
        <w:adjustRightInd w:val="0"/>
        <w:jc w:val="center"/>
        <w:outlineLvl w:val="0"/>
        <w:rPr>
          <w:b/>
          <w:bCs/>
        </w:rPr>
      </w:pPr>
      <w:r w:rsidRPr="00A4768D">
        <w:rPr>
          <w:b/>
          <w:bCs/>
        </w:rPr>
        <w:t>I PROMISE TO LIVE AS A CHILD OF GOD BY:</w:t>
      </w:r>
    </w:p>
    <w:p w14:paraId="481A84C7" w14:textId="77777777" w:rsidR="00FB2DEB" w:rsidRDefault="00FB2DEB" w:rsidP="00E2087C">
      <w:pPr>
        <w:autoSpaceDE w:val="0"/>
        <w:autoSpaceDN w:val="0"/>
        <w:adjustRightInd w:val="0"/>
        <w:jc w:val="center"/>
        <w:outlineLvl w:val="0"/>
      </w:pPr>
    </w:p>
    <w:p w14:paraId="3C64A1DB" w14:textId="77777777" w:rsidR="003715AB" w:rsidRPr="00A4768D" w:rsidRDefault="003715AB" w:rsidP="000A50DB">
      <w:pPr>
        <w:numPr>
          <w:ilvl w:val="1"/>
          <w:numId w:val="48"/>
        </w:numPr>
        <w:autoSpaceDE w:val="0"/>
        <w:autoSpaceDN w:val="0"/>
        <w:adjustRightInd w:val="0"/>
        <w:jc w:val="center"/>
        <w:outlineLvl w:val="0"/>
      </w:pPr>
      <w:r w:rsidRPr="00A4768D">
        <w:t>OBEYING MY PARENTS/GUARDIANS AND TEACHERS.</w:t>
      </w:r>
    </w:p>
    <w:p w14:paraId="7BA2270C" w14:textId="77777777" w:rsidR="003715AB" w:rsidRPr="00A4768D" w:rsidRDefault="003715AB" w:rsidP="003715AB">
      <w:pPr>
        <w:autoSpaceDE w:val="0"/>
        <w:autoSpaceDN w:val="0"/>
        <w:adjustRightInd w:val="0"/>
        <w:jc w:val="center"/>
      </w:pPr>
    </w:p>
    <w:p w14:paraId="16C0E50F" w14:textId="77777777" w:rsidR="003715AB" w:rsidRPr="00A4768D" w:rsidRDefault="003715AB" w:rsidP="000A50DB">
      <w:pPr>
        <w:numPr>
          <w:ilvl w:val="1"/>
          <w:numId w:val="47"/>
        </w:numPr>
        <w:autoSpaceDE w:val="0"/>
        <w:autoSpaceDN w:val="0"/>
        <w:adjustRightInd w:val="0"/>
        <w:jc w:val="center"/>
      </w:pPr>
      <w:r w:rsidRPr="00A4768D">
        <w:t>BEING HONEST AND TRUTHFUL.</w:t>
      </w:r>
    </w:p>
    <w:p w14:paraId="012020EF" w14:textId="77777777" w:rsidR="003715AB" w:rsidRPr="00A4768D" w:rsidRDefault="003715AB" w:rsidP="003715AB">
      <w:pPr>
        <w:autoSpaceDE w:val="0"/>
        <w:autoSpaceDN w:val="0"/>
        <w:adjustRightInd w:val="0"/>
        <w:jc w:val="center"/>
      </w:pPr>
    </w:p>
    <w:p w14:paraId="489C11F1" w14:textId="77777777" w:rsidR="003715AB" w:rsidRPr="00A4768D" w:rsidRDefault="003715AB" w:rsidP="000A50DB">
      <w:pPr>
        <w:numPr>
          <w:ilvl w:val="1"/>
          <w:numId w:val="47"/>
        </w:numPr>
        <w:autoSpaceDE w:val="0"/>
        <w:autoSpaceDN w:val="0"/>
        <w:adjustRightInd w:val="0"/>
        <w:jc w:val="center"/>
      </w:pPr>
      <w:r w:rsidRPr="00A4768D">
        <w:t>DOING WHAT IS RIGHT.</w:t>
      </w:r>
    </w:p>
    <w:p w14:paraId="26692F55" w14:textId="77777777" w:rsidR="003715AB" w:rsidRPr="00A4768D" w:rsidRDefault="003715AB" w:rsidP="003715AB">
      <w:pPr>
        <w:autoSpaceDE w:val="0"/>
        <w:autoSpaceDN w:val="0"/>
        <w:adjustRightInd w:val="0"/>
        <w:jc w:val="center"/>
        <w:rPr>
          <w:sz w:val="28"/>
          <w:szCs w:val="28"/>
        </w:rPr>
      </w:pPr>
    </w:p>
    <w:p w14:paraId="2C499A95" w14:textId="77777777" w:rsidR="003715AB" w:rsidRPr="00A4768D" w:rsidRDefault="003715AB" w:rsidP="00E2087C">
      <w:pPr>
        <w:autoSpaceDE w:val="0"/>
        <w:autoSpaceDN w:val="0"/>
        <w:adjustRightInd w:val="0"/>
        <w:jc w:val="center"/>
        <w:outlineLvl w:val="0"/>
        <w:rPr>
          <w:sz w:val="28"/>
          <w:szCs w:val="28"/>
        </w:rPr>
      </w:pPr>
      <w:r w:rsidRPr="00A4768D">
        <w:rPr>
          <w:sz w:val="28"/>
          <w:szCs w:val="28"/>
        </w:rPr>
        <w:t>GOD MADE ME PART OF HIS FAMILY.</w:t>
      </w:r>
    </w:p>
    <w:p w14:paraId="1EBC23A4" w14:textId="77777777" w:rsidR="003715AB" w:rsidRPr="00A4768D" w:rsidRDefault="003715AB" w:rsidP="003715AB">
      <w:pPr>
        <w:autoSpaceDE w:val="0"/>
        <w:autoSpaceDN w:val="0"/>
        <w:adjustRightInd w:val="0"/>
        <w:jc w:val="center"/>
        <w:rPr>
          <w:b/>
          <w:bCs/>
        </w:rPr>
      </w:pPr>
    </w:p>
    <w:p w14:paraId="32B0186E" w14:textId="77777777" w:rsidR="003715AB" w:rsidRPr="00A4768D" w:rsidRDefault="003715AB" w:rsidP="00E2087C">
      <w:pPr>
        <w:autoSpaceDE w:val="0"/>
        <w:autoSpaceDN w:val="0"/>
        <w:adjustRightInd w:val="0"/>
        <w:jc w:val="center"/>
        <w:outlineLvl w:val="0"/>
        <w:rPr>
          <w:b/>
          <w:bCs/>
        </w:rPr>
      </w:pPr>
      <w:r w:rsidRPr="00A4768D">
        <w:rPr>
          <w:b/>
          <w:bCs/>
        </w:rPr>
        <w:t>I PROMISE TO LOVE OTHERS BY:</w:t>
      </w:r>
    </w:p>
    <w:p w14:paraId="28A6033D" w14:textId="77777777" w:rsidR="003715AB" w:rsidRPr="00A4768D" w:rsidRDefault="003715AB" w:rsidP="003715AB">
      <w:pPr>
        <w:autoSpaceDE w:val="0"/>
        <w:autoSpaceDN w:val="0"/>
        <w:adjustRightInd w:val="0"/>
        <w:jc w:val="center"/>
      </w:pPr>
    </w:p>
    <w:p w14:paraId="03D6F562" w14:textId="77777777" w:rsidR="003715AB" w:rsidRPr="00A4768D" w:rsidRDefault="003715AB" w:rsidP="000A50DB">
      <w:pPr>
        <w:numPr>
          <w:ilvl w:val="1"/>
          <w:numId w:val="47"/>
        </w:numPr>
        <w:autoSpaceDE w:val="0"/>
        <w:autoSpaceDN w:val="0"/>
        <w:adjustRightInd w:val="0"/>
        <w:jc w:val="center"/>
      </w:pPr>
      <w:r w:rsidRPr="00A4768D">
        <w:t>BEING RESPECTFUL OF OTHERS.</w:t>
      </w:r>
    </w:p>
    <w:p w14:paraId="6890693F" w14:textId="77777777" w:rsidR="003715AB" w:rsidRPr="00A4768D" w:rsidRDefault="003715AB" w:rsidP="003715AB">
      <w:pPr>
        <w:autoSpaceDE w:val="0"/>
        <w:autoSpaceDN w:val="0"/>
        <w:adjustRightInd w:val="0"/>
        <w:jc w:val="center"/>
      </w:pPr>
    </w:p>
    <w:p w14:paraId="07227C05" w14:textId="77777777" w:rsidR="003715AB" w:rsidRPr="00A4768D" w:rsidRDefault="003715AB" w:rsidP="000A50DB">
      <w:pPr>
        <w:numPr>
          <w:ilvl w:val="1"/>
          <w:numId w:val="47"/>
        </w:numPr>
        <w:autoSpaceDE w:val="0"/>
        <w:autoSpaceDN w:val="0"/>
        <w:adjustRightInd w:val="0"/>
        <w:jc w:val="center"/>
      </w:pPr>
      <w:r w:rsidRPr="00A4768D">
        <w:t>HELPING OTHERS IN NEED.</w:t>
      </w:r>
    </w:p>
    <w:p w14:paraId="50FC6F08" w14:textId="77777777" w:rsidR="003715AB" w:rsidRPr="00A4768D" w:rsidRDefault="003715AB" w:rsidP="003715AB">
      <w:pPr>
        <w:autoSpaceDE w:val="0"/>
        <w:autoSpaceDN w:val="0"/>
        <w:adjustRightInd w:val="0"/>
        <w:jc w:val="center"/>
      </w:pPr>
    </w:p>
    <w:p w14:paraId="7F3C6DFA" w14:textId="77777777" w:rsidR="003715AB" w:rsidRPr="00A4768D" w:rsidRDefault="003715AB" w:rsidP="000A50DB">
      <w:pPr>
        <w:numPr>
          <w:ilvl w:val="1"/>
          <w:numId w:val="47"/>
        </w:numPr>
        <w:autoSpaceDE w:val="0"/>
        <w:autoSpaceDN w:val="0"/>
        <w:adjustRightInd w:val="0"/>
        <w:jc w:val="center"/>
        <w:outlineLvl w:val="0"/>
        <w:rPr>
          <w:sz w:val="20"/>
          <w:szCs w:val="20"/>
        </w:rPr>
      </w:pPr>
      <w:r w:rsidRPr="00A4768D">
        <w:t>BEING KIND AND INCLUDING OTHERS WHEN I PLAY.</w:t>
      </w:r>
    </w:p>
    <w:p w14:paraId="4C541B7C" w14:textId="77777777" w:rsidR="002519FC" w:rsidRPr="00A4768D" w:rsidRDefault="002519FC" w:rsidP="006B68AE">
      <w:pPr>
        <w:jc w:val="center"/>
        <w:rPr>
          <w:b/>
          <w:u w:val="single"/>
        </w:rPr>
      </w:pPr>
    </w:p>
    <w:p w14:paraId="51AF5410" w14:textId="77777777" w:rsidR="002519FC" w:rsidRPr="00A4768D" w:rsidRDefault="002519FC" w:rsidP="006B68AE">
      <w:pPr>
        <w:jc w:val="center"/>
        <w:rPr>
          <w:b/>
          <w:u w:val="single"/>
        </w:rPr>
      </w:pPr>
    </w:p>
    <w:p w14:paraId="4E38D8DB" w14:textId="77777777" w:rsidR="00BE5F5D" w:rsidRDefault="00BE5F5D" w:rsidP="006E3EB4">
      <w:pPr>
        <w:autoSpaceDE w:val="0"/>
        <w:autoSpaceDN w:val="0"/>
        <w:adjustRightInd w:val="0"/>
        <w:rPr>
          <w:rFonts w:ascii="Arial Narrow" w:hAnsi="Arial Narrow" w:cs="Arial"/>
          <w:b/>
          <w:u w:val="single"/>
        </w:rPr>
      </w:pPr>
    </w:p>
    <w:p w14:paraId="75E42ABD" w14:textId="77777777" w:rsidR="00E5514D" w:rsidRDefault="00E5514D" w:rsidP="006E3EB4">
      <w:pPr>
        <w:autoSpaceDE w:val="0"/>
        <w:autoSpaceDN w:val="0"/>
        <w:adjustRightInd w:val="0"/>
        <w:rPr>
          <w:rFonts w:ascii="Arial Narrow" w:hAnsi="Arial Narrow" w:cs="Arial"/>
          <w:b/>
          <w:u w:val="single"/>
        </w:rPr>
      </w:pPr>
    </w:p>
    <w:p w14:paraId="4D48850D" w14:textId="77777777" w:rsidR="00E5514D" w:rsidRDefault="00E5514D" w:rsidP="006E3EB4">
      <w:pPr>
        <w:autoSpaceDE w:val="0"/>
        <w:autoSpaceDN w:val="0"/>
        <w:adjustRightInd w:val="0"/>
        <w:rPr>
          <w:rFonts w:ascii="Arial Narrow" w:hAnsi="Arial Narrow" w:cs="Arial"/>
          <w:b/>
          <w:u w:val="single"/>
        </w:rPr>
      </w:pPr>
    </w:p>
    <w:p w14:paraId="72252F3E" w14:textId="77777777" w:rsidR="00E5514D" w:rsidRPr="006E3EB4" w:rsidRDefault="00E5514D" w:rsidP="006E3EB4">
      <w:pPr>
        <w:autoSpaceDE w:val="0"/>
        <w:autoSpaceDN w:val="0"/>
        <w:adjustRightInd w:val="0"/>
        <w:rPr>
          <w:rFonts w:ascii="AR JULIAN" w:hAnsi="AR JULIAN"/>
          <w:b/>
          <w:bCs/>
          <w:i/>
          <w:iCs/>
          <w:sz w:val="32"/>
          <w:szCs w:val="32"/>
        </w:rPr>
      </w:pPr>
    </w:p>
    <w:p w14:paraId="17925077" w14:textId="77777777" w:rsidR="00C42B16" w:rsidRPr="006E3EB4" w:rsidRDefault="00BB72D9" w:rsidP="00E2087C">
      <w:pPr>
        <w:autoSpaceDE w:val="0"/>
        <w:autoSpaceDN w:val="0"/>
        <w:adjustRightInd w:val="0"/>
        <w:jc w:val="center"/>
        <w:outlineLvl w:val="0"/>
        <w:rPr>
          <w:rFonts w:ascii="AR JULIAN" w:hAnsi="AR JULIAN"/>
          <w:b/>
          <w:bCs/>
          <w:i/>
          <w:iCs/>
          <w:sz w:val="32"/>
          <w:szCs w:val="32"/>
        </w:rPr>
      </w:pPr>
      <w:r w:rsidRPr="006E3EB4">
        <w:rPr>
          <w:rFonts w:ascii="AR JULIAN" w:hAnsi="AR JULIAN"/>
          <w:b/>
          <w:bCs/>
          <w:i/>
          <w:iCs/>
          <w:sz w:val="32"/>
          <w:szCs w:val="32"/>
        </w:rPr>
        <w:t>W</w:t>
      </w:r>
      <w:r w:rsidR="00C42B16" w:rsidRPr="006E3EB4">
        <w:rPr>
          <w:rFonts w:ascii="AR JULIAN" w:hAnsi="AR JULIAN"/>
          <w:b/>
          <w:bCs/>
          <w:i/>
          <w:iCs/>
          <w:sz w:val="32"/>
          <w:szCs w:val="32"/>
        </w:rPr>
        <w:t>ITNESS STATEMENT: CALLED TO BE CATHOLIC</w:t>
      </w:r>
    </w:p>
    <w:p w14:paraId="6325B148" w14:textId="77777777" w:rsidR="006E3EB4" w:rsidRDefault="00C42B16" w:rsidP="00C42B16">
      <w:pPr>
        <w:autoSpaceDE w:val="0"/>
        <w:autoSpaceDN w:val="0"/>
        <w:adjustRightInd w:val="0"/>
        <w:jc w:val="center"/>
        <w:rPr>
          <w:b/>
          <w:bCs/>
          <w:i/>
          <w:iCs/>
          <w:sz w:val="32"/>
          <w:szCs w:val="32"/>
        </w:rPr>
      </w:pPr>
      <w:r w:rsidRPr="006E3EB4">
        <w:rPr>
          <w:b/>
          <w:bCs/>
          <w:i/>
          <w:iCs/>
          <w:sz w:val="32"/>
          <w:szCs w:val="32"/>
        </w:rPr>
        <w:t xml:space="preserve">For students who attend Catholic Schools </w:t>
      </w:r>
    </w:p>
    <w:p w14:paraId="380EFF02" w14:textId="77777777" w:rsidR="00C42B16" w:rsidRDefault="00C42B16" w:rsidP="006E3EB4">
      <w:pPr>
        <w:autoSpaceDE w:val="0"/>
        <w:autoSpaceDN w:val="0"/>
        <w:adjustRightInd w:val="0"/>
        <w:jc w:val="center"/>
        <w:rPr>
          <w:b/>
          <w:bCs/>
          <w:i/>
          <w:iCs/>
          <w:sz w:val="32"/>
          <w:szCs w:val="32"/>
        </w:rPr>
      </w:pPr>
      <w:r w:rsidRPr="006E3EB4">
        <w:rPr>
          <w:b/>
          <w:bCs/>
          <w:i/>
          <w:iCs/>
          <w:sz w:val="32"/>
          <w:szCs w:val="32"/>
        </w:rPr>
        <w:t>and Parish</w:t>
      </w:r>
      <w:r w:rsidR="006E3EB4">
        <w:rPr>
          <w:b/>
          <w:bCs/>
          <w:i/>
          <w:iCs/>
          <w:sz w:val="32"/>
          <w:szCs w:val="32"/>
        </w:rPr>
        <w:t xml:space="preserve"> </w:t>
      </w:r>
      <w:r w:rsidRPr="006E3EB4">
        <w:rPr>
          <w:b/>
          <w:bCs/>
          <w:i/>
          <w:iCs/>
          <w:sz w:val="32"/>
          <w:szCs w:val="32"/>
        </w:rPr>
        <w:t>Schools of Religion</w:t>
      </w:r>
    </w:p>
    <w:p w14:paraId="3259C020" w14:textId="77777777" w:rsidR="00AC6E7A" w:rsidRDefault="00AC6E7A" w:rsidP="006E3EB4">
      <w:pPr>
        <w:autoSpaceDE w:val="0"/>
        <w:autoSpaceDN w:val="0"/>
        <w:adjustRightInd w:val="0"/>
        <w:jc w:val="center"/>
        <w:rPr>
          <w:b/>
          <w:bCs/>
          <w:i/>
          <w:iCs/>
          <w:sz w:val="32"/>
          <w:szCs w:val="32"/>
        </w:rPr>
      </w:pPr>
    </w:p>
    <w:p w14:paraId="382C61A5" w14:textId="77777777" w:rsidR="006E3EB4" w:rsidRPr="006E3EB4" w:rsidRDefault="006E3EB4" w:rsidP="006E3EB4">
      <w:pPr>
        <w:autoSpaceDE w:val="0"/>
        <w:autoSpaceDN w:val="0"/>
        <w:adjustRightInd w:val="0"/>
        <w:jc w:val="center"/>
        <w:rPr>
          <w:b/>
          <w:bCs/>
          <w:i/>
          <w:iCs/>
          <w:sz w:val="32"/>
          <w:szCs w:val="32"/>
        </w:rPr>
      </w:pPr>
    </w:p>
    <w:p w14:paraId="19AABE80" w14:textId="77777777" w:rsidR="00C42B16" w:rsidRPr="006E3EB4" w:rsidRDefault="006E3EB4" w:rsidP="00E2087C">
      <w:pPr>
        <w:autoSpaceDE w:val="0"/>
        <w:autoSpaceDN w:val="0"/>
        <w:adjustRightInd w:val="0"/>
        <w:jc w:val="center"/>
        <w:outlineLvl w:val="0"/>
        <w:rPr>
          <w:b/>
          <w:bCs/>
          <w:i/>
          <w:iCs/>
          <w:sz w:val="40"/>
          <w:szCs w:val="40"/>
        </w:rPr>
      </w:pPr>
      <w:r w:rsidRPr="006E3EB4">
        <w:rPr>
          <w:b/>
          <w:bCs/>
          <w:i/>
          <w:iCs/>
          <w:sz w:val="40"/>
          <w:szCs w:val="40"/>
        </w:rPr>
        <w:t>Third, Fourth, and Fifth Grades</w:t>
      </w:r>
    </w:p>
    <w:p w14:paraId="465AF9E2" w14:textId="77777777" w:rsidR="006E3EB4" w:rsidRDefault="006E3EB4" w:rsidP="006E3EB4">
      <w:pPr>
        <w:autoSpaceDE w:val="0"/>
        <w:autoSpaceDN w:val="0"/>
        <w:adjustRightInd w:val="0"/>
        <w:outlineLvl w:val="0"/>
        <w:rPr>
          <w:i/>
          <w:iCs/>
        </w:rPr>
      </w:pPr>
    </w:p>
    <w:p w14:paraId="2B313496" w14:textId="77777777" w:rsidR="00C42B16" w:rsidRPr="006E3EB4" w:rsidRDefault="00C42B16" w:rsidP="006E3EB4">
      <w:pPr>
        <w:autoSpaceDE w:val="0"/>
        <w:autoSpaceDN w:val="0"/>
        <w:adjustRightInd w:val="0"/>
        <w:ind w:firstLine="720"/>
        <w:outlineLvl w:val="0"/>
        <w:rPr>
          <w:i/>
          <w:iCs/>
        </w:rPr>
      </w:pPr>
      <w:r w:rsidRPr="006E3EB4">
        <w:rPr>
          <w:i/>
          <w:iCs/>
        </w:rPr>
        <w:t>Graced and blessed by God, I am called to respond to God’s gifts by living the life of a</w:t>
      </w:r>
    </w:p>
    <w:p w14:paraId="19BB1E09" w14:textId="77777777" w:rsidR="00C42B16" w:rsidRPr="006E3EB4" w:rsidRDefault="00C42B16" w:rsidP="006E3EB4">
      <w:pPr>
        <w:autoSpaceDE w:val="0"/>
        <w:autoSpaceDN w:val="0"/>
        <w:adjustRightInd w:val="0"/>
        <w:ind w:left="720"/>
        <w:rPr>
          <w:i/>
          <w:iCs/>
        </w:rPr>
      </w:pPr>
      <w:r w:rsidRPr="006E3EB4">
        <w:rPr>
          <w:i/>
          <w:iCs/>
        </w:rPr>
        <w:t xml:space="preserve">Catholic Christian. </w:t>
      </w:r>
      <w:r w:rsidRPr="006E3EB4">
        <w:t xml:space="preserve">Catholic School/Parish School of Religion </w:t>
      </w:r>
      <w:r w:rsidR="006E3EB4">
        <w:rPr>
          <w:i/>
          <w:iCs/>
        </w:rPr>
        <w:t>will help me grow in the</w:t>
      </w:r>
      <w:r w:rsidRPr="006E3EB4">
        <w:rPr>
          <w:i/>
          <w:iCs/>
        </w:rPr>
        <w:t xml:space="preserve"> Catholic </w:t>
      </w:r>
      <w:r w:rsidR="009834E7">
        <w:rPr>
          <w:i/>
          <w:iCs/>
        </w:rPr>
        <w:t>f</w:t>
      </w:r>
      <w:r w:rsidRPr="006E3EB4">
        <w:rPr>
          <w:i/>
          <w:iCs/>
        </w:rPr>
        <w:t>aith. I believe that:</w:t>
      </w:r>
    </w:p>
    <w:p w14:paraId="3A7BF3F2" w14:textId="77777777" w:rsidR="00C42B16" w:rsidRPr="006E3EB4" w:rsidRDefault="00C42B16" w:rsidP="00C42B16">
      <w:pPr>
        <w:autoSpaceDE w:val="0"/>
        <w:autoSpaceDN w:val="0"/>
        <w:adjustRightInd w:val="0"/>
        <w:jc w:val="center"/>
        <w:rPr>
          <w:sz w:val="28"/>
          <w:szCs w:val="28"/>
        </w:rPr>
      </w:pPr>
    </w:p>
    <w:p w14:paraId="404A58FD" w14:textId="77777777" w:rsidR="00C42B16" w:rsidRPr="006E3EB4" w:rsidRDefault="00C42B16" w:rsidP="00E2087C">
      <w:pPr>
        <w:autoSpaceDE w:val="0"/>
        <w:autoSpaceDN w:val="0"/>
        <w:adjustRightInd w:val="0"/>
        <w:jc w:val="center"/>
        <w:outlineLvl w:val="0"/>
        <w:rPr>
          <w:sz w:val="28"/>
          <w:szCs w:val="28"/>
        </w:rPr>
      </w:pPr>
      <w:r w:rsidRPr="006E3EB4">
        <w:rPr>
          <w:sz w:val="28"/>
          <w:szCs w:val="28"/>
        </w:rPr>
        <w:t>GOD LOVES ME.</w:t>
      </w:r>
    </w:p>
    <w:p w14:paraId="7F44C616" w14:textId="77777777" w:rsidR="00C42B16" w:rsidRPr="006E3EB4" w:rsidRDefault="00C42B16" w:rsidP="00C42B16">
      <w:pPr>
        <w:autoSpaceDE w:val="0"/>
        <w:autoSpaceDN w:val="0"/>
        <w:adjustRightInd w:val="0"/>
        <w:jc w:val="center"/>
        <w:rPr>
          <w:b/>
          <w:bCs/>
        </w:rPr>
      </w:pPr>
      <w:r w:rsidRPr="006E3EB4">
        <w:rPr>
          <w:b/>
          <w:bCs/>
        </w:rPr>
        <w:t>I PROMISE TO LOVE GOD BY:</w:t>
      </w:r>
    </w:p>
    <w:p w14:paraId="0C703494" w14:textId="77777777" w:rsidR="00C42B16" w:rsidRPr="006E3EB4" w:rsidRDefault="00C42B16" w:rsidP="00C42B16">
      <w:pPr>
        <w:autoSpaceDE w:val="0"/>
        <w:autoSpaceDN w:val="0"/>
        <w:adjustRightInd w:val="0"/>
        <w:jc w:val="center"/>
      </w:pPr>
      <w:r w:rsidRPr="006E3EB4">
        <w:t>• PARTICIPATING IN THE MASS AND SACRAMENTS, ESPECIALLY</w:t>
      </w:r>
    </w:p>
    <w:p w14:paraId="479DCB89" w14:textId="77777777" w:rsidR="00C42B16" w:rsidRPr="006E3EB4" w:rsidRDefault="00C42B16" w:rsidP="00C42B16">
      <w:pPr>
        <w:autoSpaceDE w:val="0"/>
        <w:autoSpaceDN w:val="0"/>
        <w:adjustRightInd w:val="0"/>
        <w:jc w:val="center"/>
      </w:pPr>
      <w:r w:rsidRPr="006E3EB4">
        <w:t>SUNDAY EUCHARIST.</w:t>
      </w:r>
    </w:p>
    <w:p w14:paraId="0B962256" w14:textId="77777777" w:rsidR="00C42B16" w:rsidRPr="006E3EB4" w:rsidRDefault="00C42B16" w:rsidP="00C42B16">
      <w:pPr>
        <w:autoSpaceDE w:val="0"/>
        <w:autoSpaceDN w:val="0"/>
        <w:adjustRightInd w:val="0"/>
        <w:jc w:val="center"/>
      </w:pPr>
      <w:r w:rsidRPr="006E3EB4">
        <w:t>• SPENDING TIME PRAYING EACH DAY.</w:t>
      </w:r>
    </w:p>
    <w:p w14:paraId="19AFEF5F" w14:textId="77777777" w:rsidR="00C42B16" w:rsidRPr="006E3EB4" w:rsidRDefault="00C42B16" w:rsidP="00C42B16">
      <w:pPr>
        <w:autoSpaceDE w:val="0"/>
        <w:autoSpaceDN w:val="0"/>
        <w:adjustRightInd w:val="0"/>
        <w:jc w:val="center"/>
      </w:pPr>
      <w:r w:rsidRPr="006E3EB4">
        <w:t>• LEARNING MORE ABOUT GOD’S LOVE FOR ME AND THE</w:t>
      </w:r>
    </w:p>
    <w:p w14:paraId="0D7ED6D9" w14:textId="77777777" w:rsidR="00C42B16" w:rsidRPr="006E3EB4" w:rsidRDefault="00C42B16" w:rsidP="00C42B16">
      <w:pPr>
        <w:autoSpaceDE w:val="0"/>
        <w:autoSpaceDN w:val="0"/>
        <w:adjustRightInd w:val="0"/>
        <w:jc w:val="center"/>
      </w:pPr>
      <w:r w:rsidRPr="006E3EB4">
        <w:t>TEACHINGS OF JESUS.</w:t>
      </w:r>
    </w:p>
    <w:p w14:paraId="5604F34F" w14:textId="77777777" w:rsidR="00C42B16" w:rsidRPr="006E3EB4" w:rsidRDefault="00C42B16" w:rsidP="00C42B16">
      <w:pPr>
        <w:autoSpaceDE w:val="0"/>
        <w:autoSpaceDN w:val="0"/>
        <w:adjustRightInd w:val="0"/>
        <w:jc w:val="center"/>
      </w:pPr>
      <w:r w:rsidRPr="006E3EB4">
        <w:t>• RESPECTING GOD’S NAME AND HIS CHURCH.</w:t>
      </w:r>
    </w:p>
    <w:p w14:paraId="16F70B8C" w14:textId="77777777" w:rsidR="00C42B16" w:rsidRPr="006E3EB4" w:rsidRDefault="00C42B16" w:rsidP="00C42B16">
      <w:pPr>
        <w:autoSpaceDE w:val="0"/>
        <w:autoSpaceDN w:val="0"/>
        <w:adjustRightInd w:val="0"/>
        <w:jc w:val="center"/>
        <w:rPr>
          <w:sz w:val="28"/>
          <w:szCs w:val="28"/>
        </w:rPr>
      </w:pPr>
    </w:p>
    <w:p w14:paraId="1E82B847" w14:textId="77777777" w:rsidR="00C42B16" w:rsidRPr="006E3EB4" w:rsidRDefault="00C42B16" w:rsidP="00C42B16">
      <w:pPr>
        <w:autoSpaceDE w:val="0"/>
        <w:autoSpaceDN w:val="0"/>
        <w:adjustRightInd w:val="0"/>
        <w:jc w:val="center"/>
        <w:rPr>
          <w:sz w:val="28"/>
          <w:szCs w:val="28"/>
        </w:rPr>
      </w:pPr>
    </w:p>
    <w:p w14:paraId="17E43B09" w14:textId="77777777" w:rsidR="00C42B16" w:rsidRPr="006E3EB4" w:rsidRDefault="00C42B16" w:rsidP="00E2087C">
      <w:pPr>
        <w:autoSpaceDE w:val="0"/>
        <w:autoSpaceDN w:val="0"/>
        <w:adjustRightInd w:val="0"/>
        <w:jc w:val="center"/>
        <w:outlineLvl w:val="0"/>
        <w:rPr>
          <w:sz w:val="28"/>
          <w:szCs w:val="28"/>
        </w:rPr>
      </w:pPr>
      <w:r w:rsidRPr="006E3EB4">
        <w:rPr>
          <w:sz w:val="28"/>
          <w:szCs w:val="28"/>
        </w:rPr>
        <w:t>GOD CREATED ME.</w:t>
      </w:r>
    </w:p>
    <w:p w14:paraId="29B98770" w14:textId="77777777" w:rsidR="00C42B16" w:rsidRPr="006E3EB4" w:rsidRDefault="00C42B16" w:rsidP="00C42B16">
      <w:pPr>
        <w:autoSpaceDE w:val="0"/>
        <w:autoSpaceDN w:val="0"/>
        <w:adjustRightInd w:val="0"/>
        <w:jc w:val="center"/>
        <w:rPr>
          <w:b/>
          <w:bCs/>
        </w:rPr>
      </w:pPr>
      <w:r w:rsidRPr="006E3EB4">
        <w:rPr>
          <w:b/>
          <w:bCs/>
        </w:rPr>
        <w:t>I PROMISE TO LIVE AS A CHILD OF GOD BY:</w:t>
      </w:r>
    </w:p>
    <w:p w14:paraId="4D8D8BE2" w14:textId="77777777" w:rsidR="00C42B16" w:rsidRPr="006E3EB4" w:rsidRDefault="00C42B16" w:rsidP="00C42B16">
      <w:pPr>
        <w:autoSpaceDE w:val="0"/>
        <w:autoSpaceDN w:val="0"/>
        <w:adjustRightInd w:val="0"/>
        <w:jc w:val="center"/>
      </w:pPr>
      <w:r w:rsidRPr="006E3EB4">
        <w:t>• LEARNING WHAT JESUS EXPECTS OF ME.</w:t>
      </w:r>
    </w:p>
    <w:p w14:paraId="4A3C3FC8" w14:textId="77777777" w:rsidR="00C42B16" w:rsidRPr="006E3EB4" w:rsidRDefault="00C42B16" w:rsidP="00C42B16">
      <w:pPr>
        <w:autoSpaceDE w:val="0"/>
        <w:autoSpaceDN w:val="0"/>
        <w:adjustRightInd w:val="0"/>
        <w:jc w:val="center"/>
      </w:pPr>
      <w:r w:rsidRPr="006E3EB4">
        <w:t>• RESPECTING MY BODY AS A GIFT FROM GOD.</w:t>
      </w:r>
    </w:p>
    <w:p w14:paraId="0467BDF7" w14:textId="77777777" w:rsidR="00C42B16" w:rsidRPr="006E3EB4" w:rsidRDefault="00C42B16" w:rsidP="00C42B16">
      <w:pPr>
        <w:autoSpaceDE w:val="0"/>
        <w:autoSpaceDN w:val="0"/>
        <w:adjustRightInd w:val="0"/>
        <w:jc w:val="center"/>
      </w:pPr>
      <w:r w:rsidRPr="006E3EB4">
        <w:t>• BEING A PERSON WHO IS TRUTHFUL AND FAIR.</w:t>
      </w:r>
    </w:p>
    <w:p w14:paraId="1AEF6C33" w14:textId="77777777" w:rsidR="00C42B16" w:rsidRPr="006E3EB4" w:rsidRDefault="00C42B16" w:rsidP="00C42B16">
      <w:pPr>
        <w:autoSpaceDE w:val="0"/>
        <w:autoSpaceDN w:val="0"/>
        <w:adjustRightInd w:val="0"/>
        <w:jc w:val="center"/>
      </w:pPr>
      <w:r w:rsidRPr="006E3EB4">
        <w:t>• BECOMING THE BEST PERSON THAT I CAN BE.</w:t>
      </w:r>
    </w:p>
    <w:p w14:paraId="6E168E3B" w14:textId="77777777" w:rsidR="00C42B16" w:rsidRPr="006E3EB4" w:rsidRDefault="00C42B16" w:rsidP="00C42B16">
      <w:pPr>
        <w:autoSpaceDE w:val="0"/>
        <w:autoSpaceDN w:val="0"/>
        <w:adjustRightInd w:val="0"/>
        <w:jc w:val="center"/>
        <w:rPr>
          <w:sz w:val="28"/>
          <w:szCs w:val="28"/>
        </w:rPr>
      </w:pPr>
    </w:p>
    <w:p w14:paraId="725B65FE" w14:textId="77777777" w:rsidR="00C42B16" w:rsidRPr="006E3EB4" w:rsidRDefault="00C42B16" w:rsidP="00C42B16">
      <w:pPr>
        <w:autoSpaceDE w:val="0"/>
        <w:autoSpaceDN w:val="0"/>
        <w:adjustRightInd w:val="0"/>
        <w:jc w:val="center"/>
        <w:rPr>
          <w:sz w:val="28"/>
          <w:szCs w:val="28"/>
        </w:rPr>
      </w:pPr>
    </w:p>
    <w:p w14:paraId="3764A527" w14:textId="77777777" w:rsidR="00C42B16" w:rsidRPr="006E3EB4" w:rsidRDefault="00C42B16" w:rsidP="00E2087C">
      <w:pPr>
        <w:autoSpaceDE w:val="0"/>
        <w:autoSpaceDN w:val="0"/>
        <w:adjustRightInd w:val="0"/>
        <w:jc w:val="center"/>
        <w:outlineLvl w:val="0"/>
        <w:rPr>
          <w:sz w:val="28"/>
          <w:szCs w:val="28"/>
        </w:rPr>
      </w:pPr>
      <w:r w:rsidRPr="006E3EB4">
        <w:rPr>
          <w:sz w:val="28"/>
          <w:szCs w:val="28"/>
        </w:rPr>
        <w:t>GOD MADE ME PART OF HIS FAMILY.</w:t>
      </w:r>
    </w:p>
    <w:p w14:paraId="2B20A7F4" w14:textId="77777777" w:rsidR="00C42B16" w:rsidRPr="006E3EB4" w:rsidRDefault="00C42B16" w:rsidP="00C42B16">
      <w:pPr>
        <w:autoSpaceDE w:val="0"/>
        <w:autoSpaceDN w:val="0"/>
        <w:adjustRightInd w:val="0"/>
        <w:jc w:val="center"/>
        <w:rPr>
          <w:b/>
          <w:bCs/>
        </w:rPr>
      </w:pPr>
      <w:r w:rsidRPr="006E3EB4">
        <w:rPr>
          <w:b/>
          <w:bCs/>
        </w:rPr>
        <w:t>I PROMISE TO LOVE OTHERS BY:</w:t>
      </w:r>
    </w:p>
    <w:p w14:paraId="1ED80CDE" w14:textId="77777777" w:rsidR="00C42B16" w:rsidRPr="006E3EB4" w:rsidRDefault="00C42B16" w:rsidP="00C42B16">
      <w:pPr>
        <w:autoSpaceDE w:val="0"/>
        <w:autoSpaceDN w:val="0"/>
        <w:adjustRightInd w:val="0"/>
        <w:jc w:val="center"/>
      </w:pPr>
      <w:r w:rsidRPr="006E3EB4">
        <w:t>• HELPING OTHERS WHEN I KNOW THEY ARE IN NEED.</w:t>
      </w:r>
    </w:p>
    <w:p w14:paraId="6172503A" w14:textId="77777777" w:rsidR="00C42B16" w:rsidRPr="006E3EB4" w:rsidRDefault="00C42B16" w:rsidP="00C42B16">
      <w:pPr>
        <w:autoSpaceDE w:val="0"/>
        <w:autoSpaceDN w:val="0"/>
        <w:adjustRightInd w:val="0"/>
        <w:jc w:val="center"/>
      </w:pPr>
      <w:r w:rsidRPr="006E3EB4">
        <w:t>• GIVING GOOD EXAMPLE AS JESUS DID.</w:t>
      </w:r>
    </w:p>
    <w:p w14:paraId="797CA805" w14:textId="77777777" w:rsidR="00C42B16" w:rsidRPr="006E3EB4" w:rsidRDefault="00C42B16" w:rsidP="00C42B16">
      <w:pPr>
        <w:autoSpaceDE w:val="0"/>
        <w:autoSpaceDN w:val="0"/>
        <w:adjustRightInd w:val="0"/>
        <w:jc w:val="center"/>
      </w:pPr>
      <w:r w:rsidRPr="006E3EB4">
        <w:t>• PAYING ATTENTION TO THE WISDOM AND GUIDANCE OF MY</w:t>
      </w:r>
    </w:p>
    <w:p w14:paraId="3E46B7AF" w14:textId="77777777" w:rsidR="00C42B16" w:rsidRPr="006E3EB4" w:rsidRDefault="00C42B16" w:rsidP="00C42B16">
      <w:pPr>
        <w:autoSpaceDE w:val="0"/>
        <w:autoSpaceDN w:val="0"/>
        <w:adjustRightInd w:val="0"/>
        <w:jc w:val="center"/>
      </w:pPr>
      <w:r w:rsidRPr="006E3EB4">
        <w:t>PARENTS/GUARDIANS, TEACHERS AND CHURCH.</w:t>
      </w:r>
    </w:p>
    <w:p w14:paraId="3A0195C2" w14:textId="77777777" w:rsidR="006E3EB4" w:rsidRDefault="00C42B16" w:rsidP="00C42B16">
      <w:pPr>
        <w:autoSpaceDE w:val="0"/>
        <w:autoSpaceDN w:val="0"/>
        <w:adjustRightInd w:val="0"/>
        <w:jc w:val="center"/>
      </w:pPr>
      <w:r w:rsidRPr="006E3EB4">
        <w:t xml:space="preserve">• BEING RESPECTFUL AND NOT HURTING OTHERS </w:t>
      </w:r>
    </w:p>
    <w:p w14:paraId="69DAFD81" w14:textId="77777777" w:rsidR="00C42B16" w:rsidRPr="006E3EB4" w:rsidRDefault="00C42B16" w:rsidP="006E3EB4">
      <w:pPr>
        <w:autoSpaceDE w:val="0"/>
        <w:autoSpaceDN w:val="0"/>
        <w:adjustRightInd w:val="0"/>
        <w:jc w:val="center"/>
      </w:pPr>
      <w:r w:rsidRPr="006E3EB4">
        <w:t>OR MAKING</w:t>
      </w:r>
      <w:r w:rsidR="006E3EB4">
        <w:t xml:space="preserve"> </w:t>
      </w:r>
      <w:r w:rsidRPr="006E3EB4">
        <w:t>FUN OF THEM.</w:t>
      </w:r>
    </w:p>
    <w:p w14:paraId="113C2963" w14:textId="77777777" w:rsidR="002519FC" w:rsidRPr="006E3EB4" w:rsidRDefault="002519FC" w:rsidP="00514530">
      <w:pPr>
        <w:rPr>
          <w:b/>
          <w:u w:val="single"/>
        </w:rPr>
      </w:pPr>
    </w:p>
    <w:p w14:paraId="4C0C878B" w14:textId="77777777" w:rsidR="00A67856" w:rsidRDefault="00A67856" w:rsidP="00AE4C78">
      <w:pPr>
        <w:autoSpaceDE w:val="0"/>
        <w:autoSpaceDN w:val="0"/>
        <w:adjustRightInd w:val="0"/>
        <w:jc w:val="center"/>
        <w:rPr>
          <w:rFonts w:ascii="Arial Narrow" w:hAnsi="Arial Narrow"/>
          <w:b/>
          <w:bCs/>
          <w:i/>
          <w:iCs/>
          <w:sz w:val="32"/>
          <w:szCs w:val="32"/>
        </w:rPr>
      </w:pPr>
    </w:p>
    <w:p w14:paraId="17B8AB67" w14:textId="77777777" w:rsidR="009834E7" w:rsidRDefault="009834E7" w:rsidP="00AE4C78">
      <w:pPr>
        <w:autoSpaceDE w:val="0"/>
        <w:autoSpaceDN w:val="0"/>
        <w:adjustRightInd w:val="0"/>
        <w:jc w:val="center"/>
        <w:rPr>
          <w:rFonts w:ascii="Arial Narrow" w:hAnsi="Arial Narrow"/>
          <w:b/>
          <w:bCs/>
          <w:i/>
          <w:iCs/>
          <w:sz w:val="32"/>
          <w:szCs w:val="32"/>
        </w:rPr>
      </w:pPr>
    </w:p>
    <w:p w14:paraId="229441F9" w14:textId="77777777" w:rsidR="009834E7" w:rsidRDefault="009834E7" w:rsidP="00AE4C78">
      <w:pPr>
        <w:autoSpaceDE w:val="0"/>
        <w:autoSpaceDN w:val="0"/>
        <w:adjustRightInd w:val="0"/>
        <w:jc w:val="center"/>
        <w:rPr>
          <w:rFonts w:ascii="Arial Narrow" w:hAnsi="Arial Narrow"/>
          <w:b/>
          <w:bCs/>
          <w:i/>
          <w:iCs/>
          <w:sz w:val="32"/>
          <w:szCs w:val="32"/>
        </w:rPr>
      </w:pPr>
    </w:p>
    <w:p w14:paraId="2CB39FBC" w14:textId="77777777" w:rsidR="001F5043" w:rsidRDefault="001F5043" w:rsidP="00E2087C">
      <w:pPr>
        <w:autoSpaceDE w:val="0"/>
        <w:autoSpaceDN w:val="0"/>
        <w:adjustRightInd w:val="0"/>
        <w:jc w:val="center"/>
        <w:outlineLvl w:val="0"/>
        <w:rPr>
          <w:rFonts w:ascii="AR JULIAN" w:hAnsi="AR JULIAN"/>
          <w:b/>
          <w:bCs/>
          <w:i/>
          <w:iCs/>
          <w:sz w:val="32"/>
          <w:szCs w:val="32"/>
        </w:rPr>
      </w:pPr>
    </w:p>
    <w:p w14:paraId="0203C492" w14:textId="77777777" w:rsidR="001F5043" w:rsidRDefault="001F5043" w:rsidP="00E2087C">
      <w:pPr>
        <w:autoSpaceDE w:val="0"/>
        <w:autoSpaceDN w:val="0"/>
        <w:adjustRightInd w:val="0"/>
        <w:jc w:val="center"/>
        <w:outlineLvl w:val="0"/>
        <w:rPr>
          <w:rFonts w:ascii="AR JULIAN" w:hAnsi="AR JULIAN"/>
          <w:b/>
          <w:bCs/>
          <w:i/>
          <w:iCs/>
          <w:sz w:val="32"/>
          <w:szCs w:val="32"/>
        </w:rPr>
      </w:pPr>
    </w:p>
    <w:p w14:paraId="6598BD46" w14:textId="77777777" w:rsidR="005D1051" w:rsidRPr="00B60DA6" w:rsidRDefault="005D1051" w:rsidP="00E2087C">
      <w:pPr>
        <w:autoSpaceDE w:val="0"/>
        <w:autoSpaceDN w:val="0"/>
        <w:adjustRightInd w:val="0"/>
        <w:jc w:val="center"/>
        <w:outlineLvl w:val="0"/>
        <w:rPr>
          <w:rFonts w:ascii="AR JULIAN" w:hAnsi="AR JULIAN"/>
          <w:b/>
          <w:bCs/>
          <w:i/>
          <w:iCs/>
          <w:sz w:val="32"/>
          <w:szCs w:val="32"/>
        </w:rPr>
      </w:pPr>
      <w:r w:rsidRPr="00B60DA6">
        <w:rPr>
          <w:rFonts w:ascii="AR JULIAN" w:hAnsi="AR JULIAN"/>
          <w:b/>
          <w:bCs/>
          <w:i/>
          <w:iCs/>
          <w:sz w:val="32"/>
          <w:szCs w:val="32"/>
        </w:rPr>
        <w:t>WITNESS STATEMENT: CALLED TO BE CATHOLIC</w:t>
      </w:r>
    </w:p>
    <w:p w14:paraId="2FA21507" w14:textId="77777777" w:rsidR="00B60DA6" w:rsidRDefault="005D1051" w:rsidP="005D1051">
      <w:pPr>
        <w:autoSpaceDE w:val="0"/>
        <w:autoSpaceDN w:val="0"/>
        <w:adjustRightInd w:val="0"/>
        <w:jc w:val="center"/>
        <w:rPr>
          <w:b/>
          <w:bCs/>
          <w:i/>
          <w:iCs/>
          <w:sz w:val="32"/>
          <w:szCs w:val="32"/>
        </w:rPr>
      </w:pPr>
      <w:r w:rsidRPr="00B60DA6">
        <w:rPr>
          <w:b/>
          <w:bCs/>
          <w:i/>
          <w:iCs/>
          <w:sz w:val="32"/>
          <w:szCs w:val="32"/>
        </w:rPr>
        <w:t xml:space="preserve">For students who attend Catholic Schools </w:t>
      </w:r>
    </w:p>
    <w:p w14:paraId="780D7BEA" w14:textId="77777777" w:rsidR="005D1051" w:rsidRDefault="005D1051" w:rsidP="00B60DA6">
      <w:pPr>
        <w:autoSpaceDE w:val="0"/>
        <w:autoSpaceDN w:val="0"/>
        <w:adjustRightInd w:val="0"/>
        <w:jc w:val="center"/>
        <w:rPr>
          <w:b/>
          <w:bCs/>
          <w:i/>
          <w:iCs/>
          <w:sz w:val="32"/>
          <w:szCs w:val="32"/>
        </w:rPr>
      </w:pPr>
      <w:r w:rsidRPr="00B60DA6">
        <w:rPr>
          <w:b/>
          <w:bCs/>
          <w:i/>
          <w:iCs/>
          <w:sz w:val="32"/>
          <w:szCs w:val="32"/>
        </w:rPr>
        <w:t>and Parish</w:t>
      </w:r>
      <w:r w:rsidR="00B60DA6">
        <w:rPr>
          <w:b/>
          <w:bCs/>
          <w:i/>
          <w:iCs/>
          <w:sz w:val="32"/>
          <w:szCs w:val="32"/>
        </w:rPr>
        <w:t xml:space="preserve"> </w:t>
      </w:r>
      <w:r w:rsidRPr="00B60DA6">
        <w:rPr>
          <w:b/>
          <w:bCs/>
          <w:i/>
          <w:iCs/>
          <w:sz w:val="32"/>
          <w:szCs w:val="32"/>
        </w:rPr>
        <w:t>Schools of Religion</w:t>
      </w:r>
    </w:p>
    <w:p w14:paraId="3857C010" w14:textId="77777777" w:rsidR="00A67856" w:rsidRPr="00B60DA6" w:rsidRDefault="00A67856" w:rsidP="00B60DA6">
      <w:pPr>
        <w:autoSpaceDE w:val="0"/>
        <w:autoSpaceDN w:val="0"/>
        <w:adjustRightInd w:val="0"/>
        <w:jc w:val="center"/>
        <w:rPr>
          <w:b/>
          <w:bCs/>
          <w:i/>
          <w:iCs/>
          <w:sz w:val="32"/>
          <w:szCs w:val="32"/>
        </w:rPr>
      </w:pPr>
    </w:p>
    <w:p w14:paraId="196FE9A0" w14:textId="77777777" w:rsidR="005D1051" w:rsidRPr="00B60DA6" w:rsidRDefault="005D1051" w:rsidP="005D1051">
      <w:pPr>
        <w:autoSpaceDE w:val="0"/>
        <w:autoSpaceDN w:val="0"/>
        <w:adjustRightInd w:val="0"/>
        <w:jc w:val="center"/>
        <w:rPr>
          <w:b/>
          <w:bCs/>
          <w:i/>
          <w:iCs/>
        </w:rPr>
      </w:pPr>
    </w:p>
    <w:p w14:paraId="7562615C" w14:textId="77777777" w:rsidR="005D1051" w:rsidRPr="00B60DA6" w:rsidRDefault="00B60DA6" w:rsidP="00E2087C">
      <w:pPr>
        <w:autoSpaceDE w:val="0"/>
        <w:autoSpaceDN w:val="0"/>
        <w:adjustRightInd w:val="0"/>
        <w:jc w:val="center"/>
        <w:outlineLvl w:val="0"/>
        <w:rPr>
          <w:b/>
          <w:bCs/>
          <w:i/>
          <w:iCs/>
          <w:sz w:val="40"/>
          <w:szCs w:val="40"/>
        </w:rPr>
      </w:pPr>
      <w:r w:rsidRPr="00B60DA6">
        <w:rPr>
          <w:b/>
          <w:bCs/>
          <w:i/>
          <w:iCs/>
          <w:sz w:val="40"/>
          <w:szCs w:val="40"/>
        </w:rPr>
        <w:t>Sixth, Seventh, and Eighth Grades</w:t>
      </w:r>
    </w:p>
    <w:p w14:paraId="5A3DF624" w14:textId="77777777" w:rsidR="005D1051" w:rsidRPr="00B60DA6" w:rsidRDefault="005D1051" w:rsidP="005D1051">
      <w:pPr>
        <w:autoSpaceDE w:val="0"/>
        <w:autoSpaceDN w:val="0"/>
        <w:adjustRightInd w:val="0"/>
        <w:jc w:val="center"/>
        <w:rPr>
          <w:i/>
          <w:iCs/>
        </w:rPr>
      </w:pPr>
    </w:p>
    <w:p w14:paraId="16189654" w14:textId="77777777" w:rsidR="005D1051" w:rsidRPr="00B60DA6" w:rsidRDefault="005D1051" w:rsidP="00E2087C">
      <w:pPr>
        <w:autoSpaceDE w:val="0"/>
        <w:autoSpaceDN w:val="0"/>
        <w:adjustRightInd w:val="0"/>
        <w:jc w:val="center"/>
        <w:outlineLvl w:val="0"/>
        <w:rPr>
          <w:i/>
          <w:iCs/>
        </w:rPr>
      </w:pPr>
      <w:r w:rsidRPr="00B60DA6">
        <w:rPr>
          <w:i/>
          <w:iCs/>
        </w:rPr>
        <w:t>Graced and blessed by God, I am called to respond to God’s gifts by living the life of a</w:t>
      </w:r>
    </w:p>
    <w:p w14:paraId="484BC06C" w14:textId="77777777" w:rsidR="005D1051" w:rsidRPr="00B60DA6" w:rsidRDefault="005D1051" w:rsidP="005D1051">
      <w:pPr>
        <w:autoSpaceDE w:val="0"/>
        <w:autoSpaceDN w:val="0"/>
        <w:adjustRightInd w:val="0"/>
        <w:jc w:val="center"/>
        <w:rPr>
          <w:i/>
          <w:iCs/>
        </w:rPr>
      </w:pPr>
      <w:r w:rsidRPr="00B60DA6">
        <w:rPr>
          <w:i/>
          <w:iCs/>
        </w:rPr>
        <w:t xml:space="preserve">Catholic Christian. </w:t>
      </w:r>
      <w:r w:rsidRPr="00B60DA6">
        <w:t xml:space="preserve">Catholic School/Parish School of Religion </w:t>
      </w:r>
      <w:r w:rsidRPr="00B60DA6">
        <w:rPr>
          <w:i/>
          <w:iCs/>
        </w:rPr>
        <w:t>will help me grow in the</w:t>
      </w:r>
    </w:p>
    <w:p w14:paraId="1D21DA02" w14:textId="77777777" w:rsidR="005D1051" w:rsidRDefault="005D1051" w:rsidP="005D1051">
      <w:pPr>
        <w:autoSpaceDE w:val="0"/>
        <w:autoSpaceDN w:val="0"/>
        <w:adjustRightInd w:val="0"/>
        <w:rPr>
          <w:i/>
          <w:iCs/>
        </w:rPr>
      </w:pPr>
      <w:r w:rsidRPr="00B60DA6">
        <w:rPr>
          <w:i/>
          <w:iCs/>
        </w:rPr>
        <w:t xml:space="preserve">      </w:t>
      </w:r>
      <w:r w:rsidR="00963F58" w:rsidRPr="00B60DA6">
        <w:rPr>
          <w:i/>
          <w:iCs/>
        </w:rPr>
        <w:t xml:space="preserve">         </w:t>
      </w:r>
      <w:r w:rsidRPr="00B60DA6">
        <w:rPr>
          <w:i/>
          <w:iCs/>
        </w:rPr>
        <w:t xml:space="preserve">  Catholic Faith. I believe that:</w:t>
      </w:r>
    </w:p>
    <w:p w14:paraId="36B55259" w14:textId="77777777" w:rsidR="000652DD" w:rsidRPr="00B60DA6" w:rsidRDefault="000652DD" w:rsidP="005D1051">
      <w:pPr>
        <w:autoSpaceDE w:val="0"/>
        <w:autoSpaceDN w:val="0"/>
        <w:adjustRightInd w:val="0"/>
        <w:rPr>
          <w:i/>
          <w:iCs/>
        </w:rPr>
      </w:pPr>
    </w:p>
    <w:p w14:paraId="6524EF14" w14:textId="77777777" w:rsidR="005D1051" w:rsidRPr="00B60DA6" w:rsidRDefault="005D1051" w:rsidP="00E2087C">
      <w:pPr>
        <w:autoSpaceDE w:val="0"/>
        <w:autoSpaceDN w:val="0"/>
        <w:adjustRightInd w:val="0"/>
        <w:jc w:val="center"/>
        <w:outlineLvl w:val="0"/>
        <w:rPr>
          <w:sz w:val="28"/>
          <w:szCs w:val="28"/>
        </w:rPr>
      </w:pPr>
      <w:r w:rsidRPr="00B60DA6">
        <w:rPr>
          <w:sz w:val="28"/>
          <w:szCs w:val="28"/>
        </w:rPr>
        <w:t>GOD LOVES ME.</w:t>
      </w:r>
    </w:p>
    <w:p w14:paraId="54F4CECC" w14:textId="77777777" w:rsidR="005D1051" w:rsidRPr="00B60DA6" w:rsidRDefault="005D1051" w:rsidP="005D1051">
      <w:pPr>
        <w:autoSpaceDE w:val="0"/>
        <w:autoSpaceDN w:val="0"/>
        <w:adjustRightInd w:val="0"/>
        <w:jc w:val="center"/>
        <w:rPr>
          <w:b/>
          <w:bCs/>
        </w:rPr>
      </w:pPr>
      <w:r w:rsidRPr="00B60DA6">
        <w:rPr>
          <w:b/>
          <w:bCs/>
        </w:rPr>
        <w:t>I PROMISE TO LOVE GOD BY:</w:t>
      </w:r>
    </w:p>
    <w:p w14:paraId="4EAE3D9A" w14:textId="77777777" w:rsidR="005D1051" w:rsidRPr="00B60DA6" w:rsidRDefault="005D1051" w:rsidP="005D1051">
      <w:pPr>
        <w:autoSpaceDE w:val="0"/>
        <w:autoSpaceDN w:val="0"/>
        <w:adjustRightInd w:val="0"/>
        <w:jc w:val="center"/>
      </w:pPr>
      <w:r w:rsidRPr="00B60DA6">
        <w:t>• STUDYING ABOUT GOD—FATHER, SON, AND HOLY SPIRIT—</w:t>
      </w:r>
    </w:p>
    <w:p w14:paraId="0D7E2074" w14:textId="77777777" w:rsidR="005D1051" w:rsidRPr="00B60DA6" w:rsidRDefault="005D1051" w:rsidP="005D1051">
      <w:pPr>
        <w:autoSpaceDE w:val="0"/>
        <w:autoSpaceDN w:val="0"/>
        <w:adjustRightInd w:val="0"/>
        <w:jc w:val="center"/>
      </w:pPr>
      <w:r w:rsidRPr="00B60DA6">
        <w:t>AND HIS CHURCH.</w:t>
      </w:r>
    </w:p>
    <w:p w14:paraId="3AAFBE02" w14:textId="77777777" w:rsidR="005D1051" w:rsidRPr="00B60DA6" w:rsidRDefault="005D1051" w:rsidP="005D1051">
      <w:pPr>
        <w:autoSpaceDE w:val="0"/>
        <w:autoSpaceDN w:val="0"/>
        <w:adjustRightInd w:val="0"/>
        <w:jc w:val="center"/>
      </w:pPr>
      <w:r w:rsidRPr="00B60DA6">
        <w:t>• PARTICIPATING IN THE MASS AND SACRAMENTS, ESPECIALLY</w:t>
      </w:r>
    </w:p>
    <w:p w14:paraId="03193197" w14:textId="77777777" w:rsidR="005D1051" w:rsidRPr="00B60DA6" w:rsidRDefault="005D1051" w:rsidP="005D1051">
      <w:pPr>
        <w:autoSpaceDE w:val="0"/>
        <w:autoSpaceDN w:val="0"/>
        <w:adjustRightInd w:val="0"/>
        <w:jc w:val="center"/>
      </w:pPr>
      <w:r w:rsidRPr="00B60DA6">
        <w:t>SUNDAY EUCHARIST.</w:t>
      </w:r>
    </w:p>
    <w:p w14:paraId="78901FAE" w14:textId="77777777" w:rsidR="005D1051" w:rsidRPr="00B60DA6" w:rsidRDefault="005D1051" w:rsidP="005D1051">
      <w:pPr>
        <w:autoSpaceDE w:val="0"/>
        <w:autoSpaceDN w:val="0"/>
        <w:adjustRightInd w:val="0"/>
        <w:jc w:val="center"/>
      </w:pPr>
      <w:r w:rsidRPr="00B60DA6">
        <w:t>• DEVELOPING MY LOVE FOR JESUS CHRIST THROUGH DAILY</w:t>
      </w:r>
    </w:p>
    <w:p w14:paraId="4C1C4E66" w14:textId="77777777" w:rsidR="005D1051" w:rsidRPr="00B60DA6" w:rsidRDefault="005D1051" w:rsidP="005D1051">
      <w:pPr>
        <w:autoSpaceDE w:val="0"/>
        <w:autoSpaceDN w:val="0"/>
        <w:adjustRightInd w:val="0"/>
        <w:jc w:val="center"/>
      </w:pPr>
      <w:r w:rsidRPr="00B60DA6">
        <w:t>PRAYER.</w:t>
      </w:r>
    </w:p>
    <w:p w14:paraId="74F87718" w14:textId="77777777" w:rsidR="005D1051" w:rsidRPr="00B60DA6" w:rsidRDefault="005D1051" w:rsidP="005D1051">
      <w:pPr>
        <w:autoSpaceDE w:val="0"/>
        <w:autoSpaceDN w:val="0"/>
        <w:adjustRightInd w:val="0"/>
        <w:jc w:val="center"/>
      </w:pPr>
      <w:r w:rsidRPr="00B60DA6">
        <w:t>• FOLLOWING THE COMMANDMENTS AND BEATITUDES.</w:t>
      </w:r>
    </w:p>
    <w:p w14:paraId="7AFDBDF7" w14:textId="77777777" w:rsidR="005D1051" w:rsidRPr="00B60DA6" w:rsidRDefault="005D1051" w:rsidP="005D1051">
      <w:pPr>
        <w:autoSpaceDE w:val="0"/>
        <w:autoSpaceDN w:val="0"/>
        <w:adjustRightInd w:val="0"/>
        <w:jc w:val="center"/>
      </w:pPr>
      <w:r w:rsidRPr="00B60DA6">
        <w:t>• READING SACRED SCRIPTURE TO HELP ME UNDERSTAND</w:t>
      </w:r>
    </w:p>
    <w:p w14:paraId="736D9C72" w14:textId="77777777" w:rsidR="005D1051" w:rsidRDefault="005D1051" w:rsidP="005D1051">
      <w:pPr>
        <w:autoSpaceDE w:val="0"/>
        <w:autoSpaceDN w:val="0"/>
        <w:adjustRightInd w:val="0"/>
        <w:jc w:val="center"/>
      </w:pPr>
      <w:r w:rsidRPr="00B60DA6">
        <w:t>GOD’S PLAN OF SALVATION.</w:t>
      </w:r>
    </w:p>
    <w:p w14:paraId="4F17BB06" w14:textId="77777777" w:rsidR="00B60DA6" w:rsidRPr="00B60DA6" w:rsidRDefault="00B60DA6" w:rsidP="005D1051">
      <w:pPr>
        <w:autoSpaceDE w:val="0"/>
        <w:autoSpaceDN w:val="0"/>
        <w:adjustRightInd w:val="0"/>
        <w:jc w:val="center"/>
      </w:pPr>
    </w:p>
    <w:p w14:paraId="5C6EA786" w14:textId="77777777" w:rsidR="005D1051" w:rsidRPr="00B60DA6" w:rsidRDefault="005D1051" w:rsidP="005D1051">
      <w:pPr>
        <w:autoSpaceDE w:val="0"/>
        <w:autoSpaceDN w:val="0"/>
        <w:adjustRightInd w:val="0"/>
        <w:jc w:val="center"/>
        <w:rPr>
          <w:sz w:val="28"/>
          <w:szCs w:val="28"/>
        </w:rPr>
      </w:pPr>
      <w:r w:rsidRPr="00B60DA6">
        <w:rPr>
          <w:sz w:val="28"/>
          <w:szCs w:val="28"/>
        </w:rPr>
        <w:t>GOD CREATED ME.</w:t>
      </w:r>
    </w:p>
    <w:p w14:paraId="1C1DB16C" w14:textId="77777777" w:rsidR="005D1051" w:rsidRPr="00B60DA6" w:rsidRDefault="005D1051" w:rsidP="005D1051">
      <w:pPr>
        <w:autoSpaceDE w:val="0"/>
        <w:autoSpaceDN w:val="0"/>
        <w:adjustRightInd w:val="0"/>
        <w:jc w:val="center"/>
        <w:rPr>
          <w:b/>
          <w:bCs/>
        </w:rPr>
      </w:pPr>
      <w:r w:rsidRPr="00B60DA6">
        <w:rPr>
          <w:b/>
          <w:bCs/>
        </w:rPr>
        <w:t>I PROMISE TO LIVE AS A CHILD OF GOD BY:</w:t>
      </w:r>
    </w:p>
    <w:p w14:paraId="3A2C4BBC" w14:textId="77777777" w:rsidR="005D1051" w:rsidRPr="00B60DA6" w:rsidRDefault="005D1051" w:rsidP="005D1051">
      <w:pPr>
        <w:autoSpaceDE w:val="0"/>
        <w:autoSpaceDN w:val="0"/>
        <w:adjustRightInd w:val="0"/>
        <w:jc w:val="center"/>
      </w:pPr>
      <w:r w:rsidRPr="00B60DA6">
        <w:t>• TREATING MY BODY AS A TEMPLE OF THE HOLY SPIRIT.</w:t>
      </w:r>
    </w:p>
    <w:p w14:paraId="50623A6C" w14:textId="77777777" w:rsidR="005D1051" w:rsidRPr="00B60DA6" w:rsidRDefault="005D1051" w:rsidP="005D1051">
      <w:pPr>
        <w:autoSpaceDE w:val="0"/>
        <w:autoSpaceDN w:val="0"/>
        <w:adjustRightInd w:val="0"/>
        <w:jc w:val="center"/>
      </w:pPr>
      <w:r w:rsidRPr="00B60DA6">
        <w:t>• BEING A PERSON WHO, LIKE MARY, IS A TRUSTED FOLLOWER</w:t>
      </w:r>
    </w:p>
    <w:p w14:paraId="636813E1" w14:textId="77777777" w:rsidR="005D1051" w:rsidRPr="00B60DA6" w:rsidRDefault="005D1051" w:rsidP="005D1051">
      <w:pPr>
        <w:autoSpaceDE w:val="0"/>
        <w:autoSpaceDN w:val="0"/>
        <w:adjustRightInd w:val="0"/>
        <w:jc w:val="center"/>
      </w:pPr>
      <w:r w:rsidRPr="00B60DA6">
        <w:t>OF JESUS CHRIST.</w:t>
      </w:r>
    </w:p>
    <w:p w14:paraId="2ACF85FE" w14:textId="77777777" w:rsidR="005D1051" w:rsidRPr="00B60DA6" w:rsidRDefault="005D1051" w:rsidP="005D1051">
      <w:pPr>
        <w:autoSpaceDE w:val="0"/>
        <w:autoSpaceDN w:val="0"/>
        <w:adjustRightInd w:val="0"/>
        <w:jc w:val="center"/>
      </w:pPr>
      <w:r w:rsidRPr="00B60DA6">
        <w:t>• TAKING MORE RESPONSIBILITY FOR MY LEARNING AND</w:t>
      </w:r>
    </w:p>
    <w:p w14:paraId="76542049" w14:textId="77777777" w:rsidR="005D1051" w:rsidRPr="00B60DA6" w:rsidRDefault="005D1051" w:rsidP="005D1051">
      <w:pPr>
        <w:autoSpaceDE w:val="0"/>
        <w:autoSpaceDN w:val="0"/>
        <w:adjustRightInd w:val="0"/>
        <w:jc w:val="center"/>
      </w:pPr>
      <w:r w:rsidRPr="00B60DA6">
        <w:t>BEHAVIOR.</w:t>
      </w:r>
    </w:p>
    <w:p w14:paraId="14678782" w14:textId="77777777" w:rsidR="005D1051" w:rsidRPr="00B60DA6" w:rsidRDefault="005D1051" w:rsidP="005D1051">
      <w:pPr>
        <w:autoSpaceDE w:val="0"/>
        <w:autoSpaceDN w:val="0"/>
        <w:adjustRightInd w:val="0"/>
        <w:jc w:val="center"/>
      </w:pPr>
      <w:r w:rsidRPr="00B60DA6">
        <w:t>• VALUING MY SELF AND DEVELOPING MY GIFTS.</w:t>
      </w:r>
    </w:p>
    <w:p w14:paraId="62C64AC9" w14:textId="77777777" w:rsidR="005D1051" w:rsidRDefault="005D1051" w:rsidP="005D1051">
      <w:pPr>
        <w:autoSpaceDE w:val="0"/>
        <w:autoSpaceDN w:val="0"/>
        <w:adjustRightInd w:val="0"/>
        <w:jc w:val="center"/>
      </w:pPr>
      <w:r w:rsidRPr="00B60DA6">
        <w:t>• LIVING THE GIFTS OF THE HOLY SPIRIT.</w:t>
      </w:r>
    </w:p>
    <w:p w14:paraId="6C2FE293" w14:textId="77777777" w:rsidR="00B60DA6" w:rsidRPr="00B60DA6" w:rsidRDefault="00B60DA6" w:rsidP="005D1051">
      <w:pPr>
        <w:autoSpaceDE w:val="0"/>
        <w:autoSpaceDN w:val="0"/>
        <w:adjustRightInd w:val="0"/>
        <w:jc w:val="center"/>
      </w:pPr>
    </w:p>
    <w:p w14:paraId="04140E47" w14:textId="77777777" w:rsidR="005D1051" w:rsidRPr="00B60DA6" w:rsidRDefault="005D1051" w:rsidP="005D1051">
      <w:pPr>
        <w:autoSpaceDE w:val="0"/>
        <w:autoSpaceDN w:val="0"/>
        <w:adjustRightInd w:val="0"/>
        <w:jc w:val="center"/>
        <w:rPr>
          <w:sz w:val="28"/>
          <w:szCs w:val="28"/>
        </w:rPr>
      </w:pPr>
      <w:r w:rsidRPr="00B60DA6">
        <w:rPr>
          <w:sz w:val="28"/>
          <w:szCs w:val="28"/>
        </w:rPr>
        <w:t>GOD MADE ME PART OF HIS FAMILY.</w:t>
      </w:r>
    </w:p>
    <w:p w14:paraId="10746A6D" w14:textId="77777777" w:rsidR="005D1051" w:rsidRPr="00B60DA6" w:rsidRDefault="005D1051" w:rsidP="005D1051">
      <w:pPr>
        <w:autoSpaceDE w:val="0"/>
        <w:autoSpaceDN w:val="0"/>
        <w:adjustRightInd w:val="0"/>
        <w:jc w:val="center"/>
        <w:rPr>
          <w:b/>
          <w:bCs/>
        </w:rPr>
      </w:pPr>
      <w:r w:rsidRPr="00B60DA6">
        <w:rPr>
          <w:b/>
          <w:bCs/>
        </w:rPr>
        <w:t>I PROMISE TO LOVE OTHERS BY:</w:t>
      </w:r>
    </w:p>
    <w:p w14:paraId="5D2386A7" w14:textId="77777777" w:rsidR="005D1051" w:rsidRPr="00B60DA6" w:rsidRDefault="005D1051" w:rsidP="005D1051">
      <w:pPr>
        <w:autoSpaceDE w:val="0"/>
        <w:autoSpaceDN w:val="0"/>
        <w:adjustRightInd w:val="0"/>
        <w:jc w:val="center"/>
      </w:pPr>
      <w:r w:rsidRPr="00B60DA6">
        <w:t>• SHARING MY CATHOLIC BELIEFS WITH OTHERS AND HELPING</w:t>
      </w:r>
    </w:p>
    <w:p w14:paraId="36F19135" w14:textId="77777777" w:rsidR="005D1051" w:rsidRPr="00B60DA6" w:rsidRDefault="005D1051" w:rsidP="005D1051">
      <w:pPr>
        <w:autoSpaceDE w:val="0"/>
        <w:autoSpaceDN w:val="0"/>
        <w:adjustRightInd w:val="0"/>
        <w:jc w:val="center"/>
      </w:pPr>
      <w:r w:rsidRPr="00B60DA6">
        <w:t>THEM LIVE RESPONSIBLY.</w:t>
      </w:r>
    </w:p>
    <w:p w14:paraId="6C5C5E3E" w14:textId="77777777" w:rsidR="005D1051" w:rsidRPr="00B60DA6" w:rsidRDefault="005D1051" w:rsidP="005D1051">
      <w:pPr>
        <w:autoSpaceDE w:val="0"/>
        <w:autoSpaceDN w:val="0"/>
        <w:adjustRightInd w:val="0"/>
        <w:jc w:val="center"/>
      </w:pPr>
      <w:r w:rsidRPr="00B60DA6">
        <w:t>• RESPECTING ALL PERSONS, PLACES AND THINGS AS GIFTS</w:t>
      </w:r>
    </w:p>
    <w:p w14:paraId="2E984F02" w14:textId="77777777" w:rsidR="005D1051" w:rsidRPr="00B60DA6" w:rsidRDefault="005D1051" w:rsidP="005D1051">
      <w:pPr>
        <w:autoSpaceDE w:val="0"/>
        <w:autoSpaceDN w:val="0"/>
        <w:adjustRightInd w:val="0"/>
        <w:jc w:val="center"/>
      </w:pPr>
      <w:r w:rsidRPr="00B60DA6">
        <w:t>FROM GOD.</w:t>
      </w:r>
    </w:p>
    <w:p w14:paraId="241BDB84" w14:textId="77777777" w:rsidR="005D1051" w:rsidRPr="00B60DA6" w:rsidRDefault="005D1051" w:rsidP="005D1051">
      <w:pPr>
        <w:autoSpaceDE w:val="0"/>
        <w:autoSpaceDN w:val="0"/>
        <w:adjustRightInd w:val="0"/>
        <w:jc w:val="center"/>
      </w:pPr>
      <w:r w:rsidRPr="00B60DA6">
        <w:t>• GROWING IN COMPASSION BY SERVING THOSE IN NEED.</w:t>
      </w:r>
    </w:p>
    <w:p w14:paraId="5BC11DFC" w14:textId="77777777" w:rsidR="005D1051" w:rsidRPr="00B60DA6" w:rsidRDefault="005D1051" w:rsidP="005D1051">
      <w:pPr>
        <w:autoSpaceDE w:val="0"/>
        <w:autoSpaceDN w:val="0"/>
        <w:adjustRightInd w:val="0"/>
        <w:jc w:val="center"/>
      </w:pPr>
      <w:r w:rsidRPr="00B60DA6">
        <w:t>• BEING A FRIEND LIKE JESUS TO THOSE WHO HAVE NONE.</w:t>
      </w:r>
    </w:p>
    <w:p w14:paraId="1AA82DE2" w14:textId="77777777" w:rsidR="005D1051" w:rsidRPr="00B60DA6" w:rsidRDefault="005D1051" w:rsidP="005D1051">
      <w:pPr>
        <w:autoSpaceDE w:val="0"/>
        <w:autoSpaceDN w:val="0"/>
        <w:adjustRightInd w:val="0"/>
        <w:jc w:val="center"/>
      </w:pPr>
      <w:r w:rsidRPr="00B60DA6">
        <w:t xml:space="preserve">• WORKING WITH OTHERS TO HELP MAKE </w:t>
      </w:r>
      <w:r w:rsidR="009834E7" w:rsidRPr="009834E7">
        <w:rPr>
          <w:iCs/>
        </w:rPr>
        <w:t>THE SCHOOL/PSR</w:t>
      </w:r>
      <w:r w:rsidRPr="00B60DA6">
        <w:rPr>
          <w:i/>
          <w:iCs/>
        </w:rPr>
        <w:t xml:space="preserve"> </w:t>
      </w:r>
      <w:r w:rsidRPr="00B60DA6">
        <w:t>AND</w:t>
      </w:r>
    </w:p>
    <w:p w14:paraId="40F4E8B4" w14:textId="77777777" w:rsidR="005D1051" w:rsidRDefault="005D1051" w:rsidP="005D1051">
      <w:pPr>
        <w:autoSpaceDE w:val="0"/>
        <w:autoSpaceDN w:val="0"/>
        <w:adjustRightInd w:val="0"/>
        <w:jc w:val="center"/>
      </w:pPr>
      <w:r w:rsidRPr="00B60DA6">
        <w:t>PARISH A BETTER PLACE.</w:t>
      </w:r>
    </w:p>
    <w:p w14:paraId="0E9024AD" w14:textId="77777777" w:rsidR="008E31FE" w:rsidRDefault="008E31FE" w:rsidP="005D1051">
      <w:pPr>
        <w:autoSpaceDE w:val="0"/>
        <w:autoSpaceDN w:val="0"/>
        <w:adjustRightInd w:val="0"/>
        <w:jc w:val="center"/>
      </w:pPr>
    </w:p>
    <w:p w14:paraId="4ADBA7CF" w14:textId="77777777" w:rsidR="008E31FE" w:rsidRDefault="008E31FE" w:rsidP="005D1051">
      <w:pPr>
        <w:autoSpaceDE w:val="0"/>
        <w:autoSpaceDN w:val="0"/>
        <w:adjustRightInd w:val="0"/>
        <w:jc w:val="center"/>
      </w:pPr>
    </w:p>
    <w:p w14:paraId="67C19B6B" w14:textId="77777777" w:rsidR="008E31FE" w:rsidRDefault="008E31FE" w:rsidP="004867B4">
      <w:pPr>
        <w:autoSpaceDE w:val="0"/>
        <w:autoSpaceDN w:val="0"/>
        <w:adjustRightInd w:val="0"/>
      </w:pPr>
    </w:p>
    <w:p w14:paraId="0974554E" w14:textId="77777777" w:rsidR="008E31FE" w:rsidRDefault="00F54DA7" w:rsidP="005D1051">
      <w:pPr>
        <w:autoSpaceDE w:val="0"/>
        <w:autoSpaceDN w:val="0"/>
        <w:adjustRightInd w:val="0"/>
        <w:jc w:val="center"/>
      </w:pPr>
      <w:r>
        <w:rPr>
          <w:rFonts w:ascii="Arial Narrow" w:hAnsi="Arial Narrow" w:cs="Arial"/>
          <w:noProof/>
        </w:rPr>
        <w:lastRenderedPageBreak/>
        <mc:AlternateContent>
          <mc:Choice Requires="wps">
            <w:drawing>
              <wp:anchor distT="0" distB="0" distL="114300" distR="114300" simplePos="0" relativeHeight="251646464" behindDoc="1" locked="0" layoutInCell="1" allowOverlap="1" wp14:anchorId="781EA9F3" wp14:editId="4B6AB57B">
                <wp:simplePos x="0" y="0"/>
                <wp:positionH relativeFrom="column">
                  <wp:posOffset>-247650</wp:posOffset>
                </wp:positionH>
                <wp:positionV relativeFrom="paragraph">
                  <wp:posOffset>86360</wp:posOffset>
                </wp:positionV>
                <wp:extent cx="6400800" cy="8406130"/>
                <wp:effectExtent l="38100" t="46355" r="57150" b="72390"/>
                <wp:wrapNone/>
                <wp:docPr id="1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406130"/>
                        </a:xfrm>
                        <a:prstGeom prst="rect">
                          <a:avLst/>
                        </a:prstGeom>
                        <a:noFill/>
                        <a:ln w="76200">
                          <a:solidFill>
                            <a:srgbClr val="003399"/>
                          </a:solidFill>
                          <a:prstDash val="sysDot"/>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alpha val="95000"/>
                                </a:srgbClr>
                              </a:solidFill>
                            </a14:hiddenFill>
                          </a:ext>
                        </a:extLst>
                      </wps:spPr>
                      <wps:txbx>
                        <w:txbxContent>
                          <w:p w14:paraId="2A981291" w14:textId="77777777" w:rsidR="00303825" w:rsidRDefault="00303825" w:rsidP="005A33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EA9F3" id="Text Box 129" o:spid="_x0000_s1028" type="#_x0000_t202" style="position:absolute;left:0;text-align:left;margin-left:-19.5pt;margin-top:6.8pt;width:7in;height:661.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" filled="f" fillcolor="#4f81bd" strokecolor="#039" strokeweight="6pt">
                <v:fill opacity="62194f"/>
                <v:stroke dashstyle="1 1"/>
                <v:shadow on="t" color="#243f60" opacity=".5" offset="1pt"/>
                <v:textbox>
                  <w:txbxContent>
                    <w:p w14:paraId="2A981291" w14:textId="77777777" w:rsidR="00303825" w:rsidRDefault="00303825" w:rsidP="005A3373">
                      <w:pPr>
                        <w:jc w:val="center"/>
                      </w:pPr>
                    </w:p>
                  </w:txbxContent>
                </v:textbox>
              </v:shape>
            </w:pict>
          </mc:Fallback>
        </mc:AlternateContent>
      </w:r>
    </w:p>
    <w:p w14:paraId="4EF9475C" w14:textId="77777777" w:rsidR="007212B4" w:rsidRPr="00BE5F5D" w:rsidRDefault="007212B4" w:rsidP="007762DD">
      <w:pPr>
        <w:rPr>
          <w:rFonts w:ascii="Arial Narrow" w:hAnsi="Arial Narrow"/>
        </w:rPr>
      </w:pPr>
    </w:p>
    <w:p w14:paraId="4C336CD6" w14:textId="77777777" w:rsidR="00A460CB" w:rsidRPr="00BE5F5D" w:rsidRDefault="00A460CB" w:rsidP="00122B8C">
      <w:pPr>
        <w:jc w:val="center"/>
        <w:rPr>
          <w:rFonts w:ascii="Arial Narrow" w:hAnsi="Arial Narrow"/>
        </w:rPr>
      </w:pPr>
    </w:p>
    <w:p w14:paraId="6BE33477" w14:textId="77777777" w:rsidR="00B77C07" w:rsidRPr="00BE5F5D" w:rsidRDefault="00B77C07" w:rsidP="00E47D94">
      <w:pPr>
        <w:rPr>
          <w:rFonts w:ascii="Arial Narrow" w:hAnsi="Arial Narrow" w:cs="Arial"/>
        </w:rPr>
      </w:pPr>
    </w:p>
    <w:p w14:paraId="0660BA90" w14:textId="77777777" w:rsidR="009F5478" w:rsidRPr="00BE5F5D" w:rsidRDefault="009F5478" w:rsidP="00E47D94">
      <w:pPr>
        <w:rPr>
          <w:rFonts w:ascii="Arial Narrow" w:hAnsi="Arial Narrow" w:cs="Arial"/>
        </w:rPr>
      </w:pPr>
    </w:p>
    <w:p w14:paraId="47E1C735" w14:textId="77777777" w:rsidR="009F5478" w:rsidRPr="00BE5F5D" w:rsidRDefault="009F5478" w:rsidP="00E47D94">
      <w:pPr>
        <w:rPr>
          <w:rFonts w:ascii="Arial Narrow" w:hAnsi="Arial Narrow" w:cs="Arial"/>
        </w:rPr>
      </w:pPr>
    </w:p>
    <w:p w14:paraId="3BA40C21" w14:textId="77777777" w:rsidR="009F5478" w:rsidRPr="00BE5F5D" w:rsidRDefault="009F5478" w:rsidP="00E47D94">
      <w:pPr>
        <w:rPr>
          <w:rFonts w:ascii="Arial Narrow" w:hAnsi="Arial Narrow" w:cs="Arial"/>
        </w:rPr>
      </w:pPr>
    </w:p>
    <w:p w14:paraId="1F721998" w14:textId="77777777" w:rsidR="00B77C07" w:rsidRPr="00BE5F5D" w:rsidRDefault="00B77C07" w:rsidP="00E47D94">
      <w:pPr>
        <w:rPr>
          <w:rFonts w:ascii="Arial Narrow" w:hAnsi="Arial Narrow" w:cs="Arial"/>
        </w:rPr>
      </w:pPr>
    </w:p>
    <w:p w14:paraId="774C9A42" w14:textId="77777777" w:rsidR="005A3373" w:rsidRPr="00170F5F" w:rsidRDefault="005A3373" w:rsidP="005A3373">
      <w:pPr>
        <w:jc w:val="center"/>
        <w:rPr>
          <w:rFonts w:ascii="AR JULIAN" w:hAnsi="AR JULIAN" w:cs="Arial"/>
          <w:b/>
          <w:sz w:val="52"/>
          <w:szCs w:val="52"/>
        </w:rPr>
      </w:pPr>
      <w:r w:rsidRPr="00170F5F">
        <w:rPr>
          <w:rFonts w:ascii="AR JULIAN" w:hAnsi="AR JULIAN" w:cs="Arial"/>
          <w:b/>
          <w:sz w:val="52"/>
          <w:szCs w:val="52"/>
        </w:rPr>
        <w:t xml:space="preserve">Mission &amp; Philosophy of </w:t>
      </w:r>
    </w:p>
    <w:p w14:paraId="50C6BF1A" w14:textId="77777777" w:rsidR="005A3373" w:rsidRPr="00170F5F" w:rsidRDefault="005A3373" w:rsidP="005A3373">
      <w:pPr>
        <w:jc w:val="center"/>
        <w:rPr>
          <w:rFonts w:ascii="AR JULIAN" w:hAnsi="AR JULIAN" w:cs="Arial"/>
          <w:b/>
          <w:sz w:val="52"/>
          <w:szCs w:val="52"/>
        </w:rPr>
      </w:pPr>
      <w:r w:rsidRPr="00170F5F">
        <w:rPr>
          <w:rFonts w:ascii="AR JULIAN" w:hAnsi="AR JULIAN" w:cs="Arial"/>
          <w:b/>
          <w:sz w:val="52"/>
          <w:szCs w:val="52"/>
        </w:rPr>
        <w:t xml:space="preserve">St. Anthony Catholic School </w:t>
      </w:r>
    </w:p>
    <w:p w14:paraId="739E1C4A" w14:textId="77777777" w:rsidR="005A3373" w:rsidRPr="00170F5F" w:rsidRDefault="005A3373" w:rsidP="005A3373">
      <w:pPr>
        <w:jc w:val="center"/>
        <w:rPr>
          <w:rFonts w:ascii="AR JULIAN" w:hAnsi="AR JULIAN" w:cs="Arial"/>
          <w:b/>
          <w:sz w:val="52"/>
          <w:szCs w:val="52"/>
        </w:rPr>
      </w:pPr>
    </w:p>
    <w:p w14:paraId="13B0268A" w14:textId="6B836AFE" w:rsidR="005A3373" w:rsidRPr="00170F5F" w:rsidRDefault="005A3373" w:rsidP="005A3373">
      <w:pPr>
        <w:ind w:left="360"/>
        <w:rPr>
          <w:rFonts w:ascii="Book Antiqua" w:hAnsi="Book Antiqua" w:cs="Arial"/>
          <w:b/>
          <w:i/>
          <w:sz w:val="22"/>
          <w:szCs w:val="22"/>
        </w:rPr>
      </w:pPr>
      <w:r w:rsidRPr="00170F5F">
        <w:rPr>
          <w:rFonts w:ascii="Book Antiqua" w:hAnsi="Book Antiqua" w:cs="Arial"/>
          <w:b/>
          <w:i/>
          <w:sz w:val="22"/>
          <w:szCs w:val="22"/>
        </w:rPr>
        <w:t>Our Mission is to provide children with a Catholic, Christian education, ensuring them the opportunity to develop spiritual, academic, emotional, artistic, social</w:t>
      </w:r>
      <w:r w:rsidR="00674F56">
        <w:rPr>
          <w:rFonts w:ascii="Book Antiqua" w:hAnsi="Book Antiqua" w:cs="Arial"/>
          <w:b/>
          <w:i/>
          <w:sz w:val="22"/>
          <w:szCs w:val="22"/>
        </w:rPr>
        <w:t xml:space="preserve">, </w:t>
      </w:r>
      <w:r w:rsidRPr="00170F5F">
        <w:rPr>
          <w:rFonts w:ascii="Book Antiqua" w:hAnsi="Book Antiqua" w:cs="Arial"/>
          <w:b/>
          <w:i/>
          <w:sz w:val="22"/>
          <w:szCs w:val="22"/>
        </w:rPr>
        <w:t xml:space="preserve">moral and personal excellence. </w:t>
      </w:r>
    </w:p>
    <w:p w14:paraId="67C34616" w14:textId="77777777" w:rsidR="005A3373" w:rsidRPr="00170F5F" w:rsidRDefault="005A3373" w:rsidP="005A3373">
      <w:pPr>
        <w:ind w:left="360"/>
        <w:rPr>
          <w:rFonts w:ascii="Book Antiqua" w:hAnsi="Book Antiqua" w:cs="Arial"/>
          <w:sz w:val="22"/>
          <w:szCs w:val="22"/>
        </w:rPr>
      </w:pPr>
    </w:p>
    <w:p w14:paraId="49649E8C" w14:textId="77777777" w:rsidR="005A3373" w:rsidRPr="00170F5F" w:rsidRDefault="005A3373" w:rsidP="005A3373">
      <w:pPr>
        <w:ind w:left="360"/>
        <w:rPr>
          <w:rFonts w:ascii="Book Antiqua" w:hAnsi="Book Antiqua" w:cs="Arial"/>
          <w:b/>
          <w:sz w:val="22"/>
          <w:szCs w:val="22"/>
        </w:rPr>
      </w:pPr>
      <w:r w:rsidRPr="00170F5F">
        <w:rPr>
          <w:rFonts w:ascii="Book Antiqua" w:hAnsi="Book Antiqua" w:cs="Arial"/>
          <w:sz w:val="22"/>
          <w:szCs w:val="22"/>
        </w:rPr>
        <w:t xml:space="preserve">St. Anthony Parish School Community, consisting of St. Anthony Parish School and Parish School of Religion, strives to be faithful to the Gospel, echoing Jesus’ words: </w:t>
      </w:r>
      <w:r w:rsidRPr="00170F5F">
        <w:rPr>
          <w:rFonts w:ascii="Book Antiqua" w:hAnsi="Book Antiqua" w:cs="Arial"/>
          <w:b/>
          <w:sz w:val="22"/>
          <w:szCs w:val="22"/>
        </w:rPr>
        <w:t>“I am the way,</w:t>
      </w:r>
    </w:p>
    <w:p w14:paraId="3423318F" w14:textId="77777777" w:rsidR="005A3373" w:rsidRPr="00170F5F" w:rsidRDefault="005A3373" w:rsidP="005A3373">
      <w:pPr>
        <w:pStyle w:val="NoSpacing"/>
        <w:jc w:val="center"/>
        <w:rPr>
          <w:rFonts w:ascii="Book Antiqua" w:hAnsi="Book Antiqua" w:cs="Arial"/>
          <w:sz w:val="22"/>
          <w:szCs w:val="22"/>
        </w:rPr>
      </w:pPr>
      <w:r w:rsidRPr="00170F5F">
        <w:rPr>
          <w:rFonts w:ascii="Book Antiqua" w:hAnsi="Book Antiqua" w:cs="Arial"/>
          <w:b/>
          <w:sz w:val="22"/>
          <w:szCs w:val="22"/>
        </w:rPr>
        <w:t xml:space="preserve">    the truth and the life; no one comes to the Father but through Me”</w:t>
      </w:r>
      <w:r w:rsidRPr="00170F5F">
        <w:rPr>
          <w:rFonts w:ascii="Book Antiqua" w:hAnsi="Book Antiqua" w:cs="Arial"/>
          <w:sz w:val="22"/>
          <w:szCs w:val="22"/>
        </w:rPr>
        <w:t xml:space="preserve"> (John 14:5-7). As a Parish</w:t>
      </w:r>
    </w:p>
    <w:p w14:paraId="4531067A" w14:textId="77777777" w:rsidR="005A3373" w:rsidRPr="00170F5F" w:rsidRDefault="005A3373" w:rsidP="005A3373">
      <w:pPr>
        <w:ind w:left="360"/>
        <w:rPr>
          <w:rFonts w:ascii="Book Antiqua" w:hAnsi="Book Antiqua" w:cs="Arial"/>
          <w:sz w:val="22"/>
          <w:szCs w:val="22"/>
        </w:rPr>
      </w:pPr>
      <w:r w:rsidRPr="00170F5F">
        <w:rPr>
          <w:rFonts w:ascii="Book Antiqua" w:hAnsi="Book Antiqua" w:cs="Arial"/>
          <w:sz w:val="22"/>
          <w:szCs w:val="22"/>
        </w:rPr>
        <w:t>School Community, we share a common goal—to form and challenge each child to reach his or her fullest potential while developing his or her Christian, Catholic faith and addressing the needs of the whole child: spiritual, intellectual, social, emotional, aesthetic, and physical.</w:t>
      </w:r>
    </w:p>
    <w:p w14:paraId="04D253C3" w14:textId="77777777" w:rsidR="005A3373" w:rsidRPr="00170F5F" w:rsidRDefault="005A3373" w:rsidP="005A3373">
      <w:pPr>
        <w:rPr>
          <w:rFonts w:ascii="Book Antiqua" w:hAnsi="Book Antiqua" w:cs="Arial"/>
          <w:sz w:val="22"/>
          <w:szCs w:val="22"/>
        </w:rPr>
      </w:pPr>
    </w:p>
    <w:p w14:paraId="13E4005D" w14:textId="77777777" w:rsidR="005A3373" w:rsidRPr="00170F5F" w:rsidRDefault="005A3373" w:rsidP="005A3373">
      <w:pPr>
        <w:ind w:left="360" w:right="400"/>
        <w:rPr>
          <w:rFonts w:ascii="Book Antiqua" w:hAnsi="Book Antiqua" w:cs="Arial"/>
          <w:sz w:val="22"/>
          <w:szCs w:val="22"/>
        </w:rPr>
      </w:pPr>
      <w:r w:rsidRPr="00170F5F">
        <w:rPr>
          <w:rFonts w:ascii="Book Antiqua" w:hAnsi="Book Antiqua" w:cs="Arial"/>
          <w:sz w:val="22"/>
          <w:szCs w:val="22"/>
        </w:rPr>
        <w:t xml:space="preserve">The Parish School Community </w:t>
      </w:r>
      <w:r w:rsidRPr="00170F5F">
        <w:rPr>
          <w:rFonts w:ascii="Book Antiqua" w:hAnsi="Book Antiqua" w:cs="Arial"/>
          <w:b/>
          <w:sz w:val="22"/>
          <w:szCs w:val="22"/>
        </w:rPr>
        <w:t>seeks to make the Gospel message of Jesus COME ALIVE</w:t>
      </w:r>
      <w:r w:rsidRPr="00170F5F">
        <w:rPr>
          <w:rFonts w:ascii="Book Antiqua" w:hAnsi="Book Antiqua" w:cs="Arial"/>
          <w:sz w:val="22"/>
          <w:szCs w:val="22"/>
        </w:rPr>
        <w:t xml:space="preserve"> by offering Christian, Catholic worship, teaching moral values and encouraging love of one another. We foster concern for students as individuals and endeavor to create a community who shares their faith in everyday relationships.</w:t>
      </w:r>
    </w:p>
    <w:p w14:paraId="2CEE9CD2" w14:textId="77777777" w:rsidR="005A3373" w:rsidRPr="00170F5F" w:rsidRDefault="005A3373" w:rsidP="005A3373">
      <w:pPr>
        <w:rPr>
          <w:rFonts w:ascii="Book Antiqua" w:hAnsi="Book Antiqua" w:cs="Arial"/>
          <w:sz w:val="22"/>
          <w:szCs w:val="22"/>
        </w:rPr>
      </w:pPr>
    </w:p>
    <w:p w14:paraId="5902DE22" w14:textId="77777777" w:rsidR="005A3373" w:rsidRPr="00170F5F" w:rsidRDefault="005A3373" w:rsidP="005A3373">
      <w:pPr>
        <w:ind w:left="360" w:right="400"/>
        <w:rPr>
          <w:rFonts w:ascii="Book Antiqua" w:hAnsi="Book Antiqua" w:cs="Arial"/>
          <w:sz w:val="22"/>
          <w:szCs w:val="22"/>
        </w:rPr>
      </w:pPr>
      <w:r w:rsidRPr="00170F5F">
        <w:rPr>
          <w:rFonts w:ascii="Book Antiqua" w:hAnsi="Book Antiqua" w:cs="Arial"/>
          <w:sz w:val="22"/>
          <w:szCs w:val="22"/>
        </w:rPr>
        <w:t>We, the St. Anthony Parish School Community, attempt to build on the spirit and values of the Gospel in proclaiming social justice and peace for all. We work toward awareness of individual dignity and freedom through education and Christian service.</w:t>
      </w:r>
    </w:p>
    <w:p w14:paraId="5E10A0E1" w14:textId="77777777" w:rsidR="005A3373" w:rsidRPr="00122F39" w:rsidRDefault="005A3373" w:rsidP="005A3373">
      <w:pPr>
        <w:ind w:left="360" w:right="400"/>
        <w:rPr>
          <w:rFonts w:ascii="Book Antiqua" w:hAnsi="Book Antiqua" w:cs="Arial"/>
          <w:b/>
          <w:sz w:val="22"/>
          <w:szCs w:val="22"/>
        </w:rPr>
      </w:pPr>
      <w:r w:rsidRPr="00170F5F">
        <w:rPr>
          <w:rFonts w:ascii="Book Antiqua" w:hAnsi="Book Antiqua" w:cs="Arial"/>
          <w:sz w:val="22"/>
          <w:szCs w:val="22"/>
        </w:rPr>
        <w:t xml:space="preserve">The St. Anthony Parish School Community plays an integral part in the family life of its students, while recognizing the parents as the primary educators of their children.  As an educational body, we are aware that the family status is ever changing and we make every attempt to meet these changing needs. </w:t>
      </w:r>
      <w:r w:rsidRPr="00170F5F">
        <w:rPr>
          <w:rFonts w:ascii="Book Antiqua" w:hAnsi="Book Antiqua" w:cs="Arial"/>
          <w:b/>
          <w:sz w:val="22"/>
          <w:szCs w:val="22"/>
        </w:rPr>
        <w:t>Parents, students, parish and staff are mutually enriched as we work together in developing each student's talents, gifts and values.</w:t>
      </w:r>
    </w:p>
    <w:p w14:paraId="3EF8D279" w14:textId="77777777" w:rsidR="005A3373" w:rsidRPr="00122F39" w:rsidRDefault="005A3373" w:rsidP="005A3373">
      <w:pPr>
        <w:jc w:val="right"/>
        <w:rPr>
          <w:rFonts w:ascii="Book Antiqua" w:hAnsi="Book Antiqua" w:cs="Arial"/>
          <w:i/>
          <w:sz w:val="22"/>
          <w:szCs w:val="22"/>
        </w:rPr>
      </w:pPr>
    </w:p>
    <w:p w14:paraId="6AAF33A9" w14:textId="77777777" w:rsidR="005A3373" w:rsidRPr="00122F39" w:rsidRDefault="005A3373" w:rsidP="005A3373">
      <w:pPr>
        <w:ind w:left="6480" w:firstLine="720"/>
        <w:jc w:val="center"/>
        <w:rPr>
          <w:rFonts w:ascii="Book Antiqua" w:hAnsi="Book Antiqua" w:cs="Arial"/>
          <w:i/>
          <w:sz w:val="22"/>
          <w:szCs w:val="22"/>
        </w:rPr>
      </w:pPr>
      <w:r>
        <w:rPr>
          <w:rFonts w:ascii="Book Antiqua" w:hAnsi="Book Antiqua" w:cs="Arial"/>
          <w:i/>
          <w:sz w:val="22"/>
          <w:szCs w:val="22"/>
        </w:rPr>
        <w:t xml:space="preserve">- </w:t>
      </w:r>
      <w:r w:rsidRPr="00A37727">
        <w:rPr>
          <w:rFonts w:ascii="Book Antiqua" w:hAnsi="Book Antiqua" w:cs="Arial"/>
          <w:i/>
          <w:sz w:val="22"/>
          <w:szCs w:val="22"/>
        </w:rPr>
        <w:t xml:space="preserve">Reviewed </w:t>
      </w:r>
      <w:r w:rsidR="006D59EA" w:rsidRPr="00A37727">
        <w:rPr>
          <w:rFonts w:ascii="Book Antiqua" w:hAnsi="Book Antiqua" w:cs="Arial"/>
          <w:i/>
          <w:sz w:val="22"/>
          <w:szCs w:val="22"/>
        </w:rPr>
        <w:t>2018</w:t>
      </w:r>
    </w:p>
    <w:p w14:paraId="5E5DD414" w14:textId="77777777" w:rsidR="00107072" w:rsidRDefault="00086D82" w:rsidP="005A3373">
      <w:pPr>
        <w:pStyle w:val="NoSpacing"/>
        <w:jc w:val="center"/>
        <w:rPr>
          <w:rFonts w:ascii="AR JULIAN" w:hAnsi="AR JULIAN"/>
          <w:sz w:val="36"/>
          <w:szCs w:val="36"/>
        </w:rPr>
      </w:pPr>
      <w:r w:rsidRPr="00BE5F5D">
        <w:br w:type="page"/>
      </w:r>
      <w:r w:rsidR="00107072">
        <w:rPr>
          <w:rFonts w:ascii="AR JULIAN" w:hAnsi="AR JULIAN"/>
          <w:sz w:val="36"/>
          <w:szCs w:val="36"/>
        </w:rPr>
        <w:lastRenderedPageBreak/>
        <w:t>SAINT ANTHONY SCHOOL</w:t>
      </w:r>
    </w:p>
    <w:p w14:paraId="509DDC81" w14:textId="77777777" w:rsidR="00107072" w:rsidRPr="00107072" w:rsidRDefault="00107072" w:rsidP="00107072">
      <w:pPr>
        <w:pStyle w:val="NoSpacing"/>
        <w:jc w:val="center"/>
        <w:rPr>
          <w:rFonts w:ascii="AR JULIAN" w:hAnsi="AR JULIAN"/>
          <w:sz w:val="16"/>
          <w:szCs w:val="16"/>
        </w:rPr>
      </w:pPr>
    </w:p>
    <w:p w14:paraId="53212784" w14:textId="77777777" w:rsidR="00F439DE" w:rsidRDefault="00F439DE" w:rsidP="00F439DE">
      <w:pPr>
        <w:rPr>
          <w:rFonts w:ascii="Georgia" w:hAnsi="Georgia" w:cs="Arial"/>
          <w:b/>
          <w:i/>
        </w:rPr>
      </w:pPr>
      <w:r w:rsidRPr="002F6323">
        <w:rPr>
          <w:rFonts w:ascii="Georgia" w:hAnsi="Georgia" w:cs="Arial"/>
          <w:b/>
        </w:rPr>
        <w:t xml:space="preserve">Our Motto: </w:t>
      </w:r>
      <w:r w:rsidRPr="002F6323">
        <w:rPr>
          <w:rFonts w:ascii="Georgia" w:hAnsi="Georgia" w:cs="Arial"/>
          <w:b/>
        </w:rPr>
        <w:tab/>
      </w:r>
      <w:r>
        <w:rPr>
          <w:rFonts w:ascii="Georgia" w:hAnsi="Georgia" w:cs="Arial"/>
          <w:b/>
        </w:rPr>
        <w:t xml:space="preserve"> </w:t>
      </w:r>
      <w:r>
        <w:rPr>
          <w:rFonts w:ascii="Georgia" w:hAnsi="Georgia" w:cs="Arial"/>
          <w:b/>
        </w:rPr>
        <w:tab/>
      </w:r>
      <w:r w:rsidRPr="00537C93">
        <w:rPr>
          <w:rFonts w:ascii="Georgia" w:hAnsi="Georgia" w:cs="Arial"/>
          <w:b/>
          <w:color w:val="000066"/>
        </w:rPr>
        <w:t>Pray Together, Play Together, Learn Together</w:t>
      </w:r>
    </w:p>
    <w:p w14:paraId="39F5C6F3" w14:textId="77777777" w:rsidR="00F439DE" w:rsidRPr="00F439DE" w:rsidRDefault="00F439DE" w:rsidP="00F439DE">
      <w:pPr>
        <w:rPr>
          <w:rFonts w:ascii="Georgia" w:hAnsi="Georgia" w:cs="Arial"/>
          <w:b/>
          <w:i/>
        </w:rPr>
      </w:pPr>
      <w:r>
        <w:rPr>
          <w:rFonts w:ascii="Georgia" w:hAnsi="Georgia" w:cs="Arial"/>
          <w:b/>
        </w:rPr>
        <w:t>Our Mascot:</w:t>
      </w:r>
      <w:r>
        <w:rPr>
          <w:rFonts w:ascii="Georgia" w:hAnsi="Georgia" w:cs="Arial"/>
          <w:b/>
        </w:rPr>
        <w:tab/>
      </w:r>
      <w:r w:rsidRPr="00107072">
        <w:rPr>
          <w:rFonts w:ascii="Georgia" w:hAnsi="Georgia" w:cs="Arial"/>
          <w:b/>
          <w:color w:val="000066"/>
        </w:rPr>
        <w:t>Saints</w:t>
      </w:r>
    </w:p>
    <w:p w14:paraId="24DE2382" w14:textId="77777777" w:rsidR="00F439DE" w:rsidRDefault="00F439DE" w:rsidP="00F439DE">
      <w:pPr>
        <w:rPr>
          <w:rFonts w:ascii="Georgia" w:hAnsi="Georgia" w:cs="Arial"/>
          <w:b/>
          <w:color w:val="000066"/>
        </w:rPr>
      </w:pPr>
      <w:r>
        <w:rPr>
          <w:rFonts w:ascii="Georgia" w:hAnsi="Georgia" w:cs="Arial"/>
          <w:b/>
        </w:rPr>
        <w:t>Our Colors:</w:t>
      </w:r>
      <w:r>
        <w:rPr>
          <w:rFonts w:ascii="Georgia" w:hAnsi="Georgia" w:cs="Arial"/>
          <w:b/>
        </w:rPr>
        <w:tab/>
      </w:r>
      <w:r w:rsidRPr="00537C93">
        <w:rPr>
          <w:rFonts w:ascii="Georgia" w:hAnsi="Georgia" w:cs="Arial"/>
          <w:b/>
          <w:color w:val="000066"/>
        </w:rPr>
        <w:t>Blue &amp; White</w:t>
      </w:r>
    </w:p>
    <w:p w14:paraId="7904F3C9" w14:textId="77777777" w:rsidR="00107072" w:rsidRDefault="00107072" w:rsidP="00F439DE">
      <w:pPr>
        <w:rPr>
          <w:rFonts w:ascii="Georgia" w:hAnsi="Georgia" w:cs="Arial"/>
          <w:b/>
        </w:rPr>
      </w:pPr>
    </w:p>
    <w:p w14:paraId="4E0963C0" w14:textId="77777777" w:rsidR="00F439DE" w:rsidRDefault="00F54DA7" w:rsidP="00107072">
      <w:pPr>
        <w:rPr>
          <w:rFonts w:ascii="Georgia" w:hAnsi="Georgia" w:cs="Arial"/>
          <w:b/>
        </w:rPr>
      </w:pPr>
      <w:r>
        <w:rPr>
          <w:rFonts w:ascii="Georgia" w:hAnsi="Georgia" w:cs="Arial"/>
          <w:b/>
          <w:noProof/>
          <w:sz w:val="16"/>
          <w:szCs w:val="16"/>
        </w:rPr>
        <mc:AlternateContent>
          <mc:Choice Requires="wps">
            <w:drawing>
              <wp:anchor distT="0" distB="0" distL="114300" distR="114300" simplePos="0" relativeHeight="251643392" behindDoc="0" locked="0" layoutInCell="1" allowOverlap="1" wp14:anchorId="57C1003B" wp14:editId="2232BB64">
                <wp:simplePos x="0" y="0"/>
                <wp:positionH relativeFrom="column">
                  <wp:posOffset>2352675</wp:posOffset>
                </wp:positionH>
                <wp:positionV relativeFrom="paragraph">
                  <wp:posOffset>146685</wp:posOffset>
                </wp:positionV>
                <wp:extent cx="4000500" cy="1692275"/>
                <wp:effectExtent l="0" t="0" r="0" b="0"/>
                <wp:wrapNone/>
                <wp:docPr id="12"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69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051FD" w14:textId="77777777" w:rsidR="00303825"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Circle--a symbol representing infinity,</w:t>
                            </w:r>
                            <w:r w:rsidRPr="00F439DE">
                              <w:rPr>
                                <w:rFonts w:ascii="Georgia" w:hAnsi="Georgia" w:cs="Arial"/>
                                <w:b/>
                                <w:sz w:val="18"/>
                                <w:szCs w:val="18"/>
                              </w:rPr>
                              <w:t xml:space="preserve"> </w:t>
                            </w:r>
                            <w:r w:rsidRPr="0070538E">
                              <w:rPr>
                                <w:rFonts w:ascii="Georgia" w:hAnsi="Georgia" w:cs="Arial"/>
                                <w:b/>
                                <w:sz w:val="18"/>
                                <w:szCs w:val="18"/>
                              </w:rPr>
                              <w:t xml:space="preserve">especially in the </w:t>
                            </w:r>
                          </w:p>
                          <w:p w14:paraId="5C163A0A" w14:textId="77777777" w:rsidR="00303825" w:rsidRPr="00FD0280" w:rsidRDefault="00303825" w:rsidP="009834E7">
                            <w:pPr>
                              <w:ind w:left="720"/>
                              <w:rPr>
                                <w:rFonts w:ascii="Georgia" w:hAnsi="Georgia" w:cs="Arial"/>
                                <w:b/>
                                <w:sz w:val="18"/>
                                <w:szCs w:val="18"/>
                              </w:rPr>
                            </w:pPr>
                            <w:r w:rsidRPr="0070538E">
                              <w:rPr>
                                <w:rFonts w:ascii="Georgia" w:hAnsi="Georgia" w:cs="Arial"/>
                                <w:b/>
                                <w:sz w:val="18"/>
                                <w:szCs w:val="18"/>
                              </w:rPr>
                              <w:t xml:space="preserve">Christian faith.  A circle has no beginning </w:t>
                            </w:r>
                            <w:r w:rsidRPr="00FD0280">
                              <w:rPr>
                                <w:rFonts w:ascii="Georgia" w:hAnsi="Georgia" w:cs="Arial"/>
                                <w:b/>
                                <w:sz w:val="18"/>
                                <w:szCs w:val="18"/>
                              </w:rPr>
                              <w:t>and no end.</w:t>
                            </w:r>
                          </w:p>
                          <w:p w14:paraId="5BBD7762" w14:textId="77777777" w:rsidR="00303825"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 xml:space="preserve">Fleur-de-lis—symbolizes that we are flowers of God.  This </w:t>
                            </w:r>
                          </w:p>
                          <w:p w14:paraId="0E99DE12" w14:textId="77777777" w:rsidR="00303825" w:rsidRPr="0070538E" w:rsidRDefault="00303825" w:rsidP="009834E7">
                            <w:pPr>
                              <w:ind w:left="720"/>
                              <w:rPr>
                                <w:rFonts w:ascii="Georgia" w:hAnsi="Georgia" w:cs="Arial"/>
                                <w:b/>
                                <w:sz w:val="18"/>
                                <w:szCs w:val="18"/>
                              </w:rPr>
                            </w:pPr>
                            <w:r w:rsidRPr="0070538E">
                              <w:rPr>
                                <w:rFonts w:ascii="Georgia" w:hAnsi="Georgia" w:cs="Arial"/>
                                <w:b/>
                                <w:sz w:val="18"/>
                                <w:szCs w:val="18"/>
                              </w:rPr>
                              <w:t>also shows our connection to the Archdiocese of St. Louis.</w:t>
                            </w:r>
                          </w:p>
                          <w:p w14:paraId="3FE9087E" w14:textId="77777777" w:rsidR="00303825" w:rsidRPr="0070538E"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Date—show</w:t>
                            </w:r>
                            <w:r>
                              <w:rPr>
                                <w:rFonts w:ascii="Georgia" w:hAnsi="Georgia" w:cs="Arial"/>
                                <w:b/>
                                <w:sz w:val="18"/>
                                <w:szCs w:val="18"/>
                              </w:rPr>
                              <w:t>s</w:t>
                            </w:r>
                            <w:r w:rsidRPr="0070538E">
                              <w:rPr>
                                <w:rFonts w:ascii="Georgia" w:hAnsi="Georgia" w:cs="Arial"/>
                                <w:b/>
                                <w:sz w:val="18"/>
                                <w:szCs w:val="18"/>
                              </w:rPr>
                              <w:t xml:space="preserve"> pride in our heritage and longevity.</w:t>
                            </w:r>
                          </w:p>
                          <w:p w14:paraId="69F7AD33" w14:textId="77777777" w:rsidR="00303825" w:rsidRPr="0070538E"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Crosses—shows our connection to Jesus Christ</w:t>
                            </w:r>
                          </w:p>
                          <w:p w14:paraId="5DBC7F27" w14:textId="77777777" w:rsidR="00303825" w:rsidRPr="0070538E"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Colors—inspired to bring a youthful but rich feel to the school.</w:t>
                            </w:r>
                          </w:p>
                          <w:p w14:paraId="2366DE26" w14:textId="77777777" w:rsidR="00303825" w:rsidRDefault="003038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1003B" id="Text Box 571" o:spid="_x0000_s1029" type="#_x0000_t202" style="position:absolute;margin-left:185.25pt;margin-top:11.55pt;width:315pt;height:133.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" stroked="f">
                <v:textbox>
                  <w:txbxContent>
                    <w:p w14:paraId="3BC051FD" w14:textId="77777777" w:rsidR="00303825"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Circle--a symbol representing infinity,</w:t>
                      </w:r>
                      <w:r w:rsidRPr="00F439DE">
                        <w:rPr>
                          <w:rFonts w:ascii="Georgia" w:hAnsi="Georgia" w:cs="Arial"/>
                          <w:b/>
                          <w:sz w:val="18"/>
                          <w:szCs w:val="18"/>
                        </w:rPr>
                        <w:t xml:space="preserve"> </w:t>
                      </w:r>
                      <w:r w:rsidRPr="0070538E">
                        <w:rPr>
                          <w:rFonts w:ascii="Georgia" w:hAnsi="Georgia" w:cs="Arial"/>
                          <w:b/>
                          <w:sz w:val="18"/>
                          <w:szCs w:val="18"/>
                        </w:rPr>
                        <w:t xml:space="preserve">especially in the </w:t>
                      </w:r>
                    </w:p>
                    <w:p w14:paraId="5C163A0A" w14:textId="77777777" w:rsidR="00303825" w:rsidRPr="00FD0280" w:rsidRDefault="00303825" w:rsidP="009834E7">
                      <w:pPr>
                        <w:ind w:left="720"/>
                        <w:rPr>
                          <w:rFonts w:ascii="Georgia" w:hAnsi="Georgia" w:cs="Arial"/>
                          <w:b/>
                          <w:sz w:val="18"/>
                          <w:szCs w:val="18"/>
                        </w:rPr>
                      </w:pPr>
                      <w:r w:rsidRPr="0070538E">
                        <w:rPr>
                          <w:rFonts w:ascii="Georgia" w:hAnsi="Georgia" w:cs="Arial"/>
                          <w:b/>
                          <w:sz w:val="18"/>
                          <w:szCs w:val="18"/>
                        </w:rPr>
                        <w:t xml:space="preserve">Christian faith.  A circle has no beginning </w:t>
                      </w:r>
                      <w:r w:rsidRPr="00FD0280">
                        <w:rPr>
                          <w:rFonts w:ascii="Georgia" w:hAnsi="Georgia" w:cs="Arial"/>
                          <w:b/>
                          <w:sz w:val="18"/>
                          <w:szCs w:val="18"/>
                        </w:rPr>
                        <w:t>and no end.</w:t>
                      </w:r>
                    </w:p>
                    <w:p w14:paraId="5BBD7762" w14:textId="77777777" w:rsidR="00303825"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 xml:space="preserve">Fleur-de-lis—symbolizes that we are flowers of God.  This </w:t>
                      </w:r>
                    </w:p>
                    <w:p w14:paraId="0E99DE12" w14:textId="77777777" w:rsidR="00303825" w:rsidRPr="0070538E" w:rsidRDefault="00303825" w:rsidP="009834E7">
                      <w:pPr>
                        <w:ind w:left="720"/>
                        <w:rPr>
                          <w:rFonts w:ascii="Georgia" w:hAnsi="Georgia" w:cs="Arial"/>
                          <w:b/>
                          <w:sz w:val="18"/>
                          <w:szCs w:val="18"/>
                        </w:rPr>
                      </w:pPr>
                      <w:r w:rsidRPr="0070538E">
                        <w:rPr>
                          <w:rFonts w:ascii="Georgia" w:hAnsi="Georgia" w:cs="Arial"/>
                          <w:b/>
                          <w:sz w:val="18"/>
                          <w:szCs w:val="18"/>
                        </w:rPr>
                        <w:t>also shows our connection to the Archdiocese of St. Louis.</w:t>
                      </w:r>
                    </w:p>
                    <w:p w14:paraId="3FE9087E" w14:textId="77777777" w:rsidR="00303825" w:rsidRPr="0070538E"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Date—show</w:t>
                      </w:r>
                      <w:r>
                        <w:rPr>
                          <w:rFonts w:ascii="Georgia" w:hAnsi="Georgia" w:cs="Arial"/>
                          <w:b/>
                          <w:sz w:val="18"/>
                          <w:szCs w:val="18"/>
                        </w:rPr>
                        <w:t>s</w:t>
                      </w:r>
                      <w:r w:rsidRPr="0070538E">
                        <w:rPr>
                          <w:rFonts w:ascii="Georgia" w:hAnsi="Georgia" w:cs="Arial"/>
                          <w:b/>
                          <w:sz w:val="18"/>
                          <w:szCs w:val="18"/>
                        </w:rPr>
                        <w:t xml:space="preserve"> pride in our heritage and longevity.</w:t>
                      </w:r>
                    </w:p>
                    <w:p w14:paraId="69F7AD33" w14:textId="77777777" w:rsidR="00303825" w:rsidRPr="0070538E"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Crosses—shows our connection to Jesus Christ</w:t>
                      </w:r>
                    </w:p>
                    <w:p w14:paraId="5DBC7F27" w14:textId="77777777" w:rsidR="00303825" w:rsidRPr="0070538E" w:rsidRDefault="00303825" w:rsidP="00A84F73">
                      <w:pPr>
                        <w:numPr>
                          <w:ilvl w:val="0"/>
                          <w:numId w:val="7"/>
                        </w:numPr>
                        <w:ind w:left="720"/>
                        <w:rPr>
                          <w:rFonts w:ascii="Georgia" w:hAnsi="Georgia" w:cs="Arial"/>
                          <w:b/>
                          <w:sz w:val="18"/>
                          <w:szCs w:val="18"/>
                        </w:rPr>
                      </w:pPr>
                      <w:r w:rsidRPr="0070538E">
                        <w:rPr>
                          <w:rFonts w:ascii="Georgia" w:hAnsi="Georgia" w:cs="Arial"/>
                          <w:b/>
                          <w:sz w:val="18"/>
                          <w:szCs w:val="18"/>
                        </w:rPr>
                        <w:t>Colors—inspired to bring a youthful but rich feel to the school.</w:t>
                      </w:r>
                    </w:p>
                    <w:p w14:paraId="2366DE26" w14:textId="77777777" w:rsidR="00303825" w:rsidRDefault="00303825"/>
                  </w:txbxContent>
                </v:textbox>
              </v:shape>
            </w:pict>
          </mc:Fallback>
        </mc:AlternateContent>
      </w:r>
      <w:r>
        <w:rPr>
          <w:noProof/>
        </w:rPr>
        <w:drawing>
          <wp:anchor distT="0" distB="0" distL="114300" distR="114300" simplePos="0" relativeHeight="251654656" behindDoc="1" locked="0" layoutInCell="1" allowOverlap="1" wp14:anchorId="0F4BAAA5" wp14:editId="64DE4213">
            <wp:simplePos x="0" y="0"/>
            <wp:positionH relativeFrom="column">
              <wp:posOffset>882650</wp:posOffset>
            </wp:positionH>
            <wp:positionV relativeFrom="paragraph">
              <wp:posOffset>16510</wp:posOffset>
            </wp:positionV>
            <wp:extent cx="1371600" cy="1371600"/>
            <wp:effectExtent l="0" t="0" r="0" b="0"/>
            <wp:wrapNone/>
            <wp:docPr id="117" name="Picture 117" descr="im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g0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00F439DE" w:rsidRPr="00011E2D">
        <w:rPr>
          <w:rFonts w:ascii="Georgia" w:hAnsi="Georgia" w:cs="Arial"/>
          <w:b/>
        </w:rPr>
        <w:t>Our Logo</w:t>
      </w:r>
      <w:r w:rsidR="009834E7">
        <w:rPr>
          <w:rFonts w:ascii="Georgia" w:hAnsi="Georgia" w:cs="Arial"/>
          <w:b/>
        </w:rPr>
        <w:t>:</w:t>
      </w:r>
    </w:p>
    <w:p w14:paraId="59448ECC" w14:textId="77777777" w:rsidR="00F439DE" w:rsidRPr="00107072" w:rsidRDefault="00F439DE" w:rsidP="00F439DE">
      <w:pPr>
        <w:ind w:left="1080"/>
        <w:rPr>
          <w:rFonts w:ascii="Georgia" w:hAnsi="Georgia" w:cs="Arial"/>
          <w:b/>
          <w:sz w:val="16"/>
          <w:szCs w:val="16"/>
        </w:rPr>
      </w:pPr>
    </w:p>
    <w:p w14:paraId="3626FDFA" w14:textId="77777777" w:rsidR="00B00B1A" w:rsidRDefault="00B00B1A" w:rsidP="002B4C6A">
      <w:pPr>
        <w:rPr>
          <w:rFonts w:ascii="Arial Narrow" w:hAnsi="Arial Narrow"/>
        </w:rPr>
      </w:pPr>
    </w:p>
    <w:p w14:paraId="10EA3FCF" w14:textId="77777777" w:rsidR="009834E7" w:rsidRDefault="009834E7" w:rsidP="002B4C6A">
      <w:pPr>
        <w:rPr>
          <w:rFonts w:ascii="Arial Narrow" w:hAnsi="Arial Narrow"/>
        </w:rPr>
      </w:pPr>
    </w:p>
    <w:p w14:paraId="059E8F77" w14:textId="77777777" w:rsidR="009834E7" w:rsidRPr="00107072" w:rsidRDefault="009834E7" w:rsidP="002B4C6A">
      <w:pPr>
        <w:rPr>
          <w:rFonts w:ascii="Arial Narrow" w:hAnsi="Arial Narrow"/>
        </w:rPr>
      </w:pPr>
    </w:p>
    <w:p w14:paraId="2EF2829A" w14:textId="77777777" w:rsidR="00F439DE" w:rsidRPr="002F6323" w:rsidRDefault="00F439DE" w:rsidP="00F439DE">
      <w:pPr>
        <w:ind w:left="720"/>
        <w:rPr>
          <w:rFonts w:ascii="Georgia" w:hAnsi="Georgia" w:cs="Arial"/>
          <w:b/>
        </w:rPr>
      </w:pPr>
    </w:p>
    <w:p w14:paraId="28891488" w14:textId="77777777" w:rsidR="009834E7" w:rsidRDefault="009834E7" w:rsidP="00F439DE">
      <w:pPr>
        <w:jc w:val="center"/>
        <w:rPr>
          <w:rFonts w:ascii="AR JULIAN" w:hAnsi="AR JULIAN" w:cs="Arial"/>
          <w:sz w:val="32"/>
          <w:szCs w:val="32"/>
        </w:rPr>
      </w:pPr>
    </w:p>
    <w:p w14:paraId="2DE55CEE" w14:textId="77777777" w:rsidR="009834E7" w:rsidRDefault="009834E7" w:rsidP="00F439DE">
      <w:pPr>
        <w:jc w:val="center"/>
        <w:rPr>
          <w:rFonts w:ascii="AR JULIAN" w:hAnsi="AR JULIAN" w:cs="Arial"/>
          <w:sz w:val="32"/>
          <w:szCs w:val="32"/>
        </w:rPr>
      </w:pPr>
    </w:p>
    <w:p w14:paraId="532AE0CA" w14:textId="77777777" w:rsidR="009834E7" w:rsidRDefault="009834E7" w:rsidP="00F439DE">
      <w:pPr>
        <w:jc w:val="center"/>
        <w:rPr>
          <w:rFonts w:ascii="AR JULIAN" w:hAnsi="AR JULIAN" w:cs="Arial"/>
          <w:sz w:val="32"/>
          <w:szCs w:val="32"/>
        </w:rPr>
      </w:pPr>
    </w:p>
    <w:p w14:paraId="2EFE866B" w14:textId="77777777" w:rsidR="000316C3" w:rsidRDefault="000316C3" w:rsidP="00F439DE">
      <w:pPr>
        <w:jc w:val="center"/>
        <w:rPr>
          <w:rFonts w:ascii="AR JULIAN" w:hAnsi="AR JULIAN" w:cs="Arial"/>
          <w:sz w:val="32"/>
          <w:szCs w:val="32"/>
        </w:rPr>
      </w:pPr>
    </w:p>
    <w:p w14:paraId="757772F6" w14:textId="77777777" w:rsidR="00F439DE" w:rsidRPr="00F90440" w:rsidRDefault="00F439DE" w:rsidP="00F439DE">
      <w:pPr>
        <w:jc w:val="center"/>
        <w:rPr>
          <w:rFonts w:ascii="AR JULIAN" w:hAnsi="AR JULIAN" w:cs="Arial"/>
          <w:sz w:val="32"/>
          <w:szCs w:val="32"/>
        </w:rPr>
      </w:pPr>
      <w:r w:rsidRPr="00F90440">
        <w:rPr>
          <w:rFonts w:ascii="AR JULIAN" w:hAnsi="AR JULIAN" w:cs="Arial"/>
          <w:sz w:val="32"/>
          <w:szCs w:val="32"/>
        </w:rPr>
        <w:t>SCHOOL CURRICULUM GOALS</w:t>
      </w:r>
    </w:p>
    <w:p w14:paraId="02823B23" w14:textId="77777777" w:rsidR="00F439DE" w:rsidRPr="00107072" w:rsidRDefault="00F439DE" w:rsidP="00F439DE">
      <w:pPr>
        <w:jc w:val="center"/>
        <w:rPr>
          <w:rFonts w:ascii="Book Antiqua" w:hAnsi="Book Antiqua" w:cs="Arial"/>
          <w:b/>
          <w:sz w:val="16"/>
          <w:szCs w:val="16"/>
          <w:u w:val="single"/>
        </w:rPr>
      </w:pPr>
    </w:p>
    <w:p w14:paraId="59235341" w14:textId="77777777" w:rsidR="00E740A9" w:rsidRPr="00FE2761" w:rsidRDefault="00F439DE" w:rsidP="00835807">
      <w:pPr>
        <w:ind w:firstLine="360"/>
        <w:rPr>
          <w:rFonts w:ascii="AR JULIAN" w:hAnsi="AR JULIAN" w:cs="Arial"/>
          <w:sz w:val="28"/>
          <w:szCs w:val="28"/>
        </w:rPr>
      </w:pPr>
      <w:r w:rsidRPr="00FE2761">
        <w:rPr>
          <w:rFonts w:ascii="AR JULIAN" w:hAnsi="AR JULIAN" w:cs="Arial"/>
          <w:sz w:val="28"/>
          <w:szCs w:val="28"/>
        </w:rPr>
        <w:t xml:space="preserve">St. Anthony Students Will: </w:t>
      </w:r>
    </w:p>
    <w:p w14:paraId="3B3DBE88" w14:textId="77777777" w:rsidR="00F439DE" w:rsidRPr="008F4846" w:rsidRDefault="00B05F3A" w:rsidP="009834E7">
      <w:pPr>
        <w:numPr>
          <w:ilvl w:val="0"/>
          <w:numId w:val="1"/>
        </w:numPr>
        <w:rPr>
          <w:rFonts w:ascii="Book Antiqua" w:hAnsi="Book Antiqua" w:cs="Arial"/>
          <w:i/>
          <w:sz w:val="22"/>
          <w:szCs w:val="22"/>
        </w:rPr>
      </w:pPr>
      <w:r w:rsidRPr="008F4846">
        <w:rPr>
          <w:rFonts w:ascii="Book Antiqua" w:hAnsi="Book Antiqua" w:cs="Arial"/>
          <w:i/>
          <w:sz w:val="22"/>
          <w:szCs w:val="22"/>
        </w:rPr>
        <w:t>Demonstrate imitation of Christ by living the Gospel message in accordance with Christian</w:t>
      </w:r>
      <w:r w:rsidR="00F439DE" w:rsidRPr="008F4846">
        <w:rPr>
          <w:rFonts w:ascii="Book Antiqua" w:hAnsi="Book Antiqua" w:cs="Arial"/>
          <w:i/>
          <w:sz w:val="22"/>
          <w:szCs w:val="22"/>
        </w:rPr>
        <w:t xml:space="preserve"> values.</w:t>
      </w:r>
    </w:p>
    <w:p w14:paraId="4AC330B0" w14:textId="77777777" w:rsidR="00F439DE" w:rsidRPr="008F4846" w:rsidRDefault="00B05F3A" w:rsidP="009834E7">
      <w:pPr>
        <w:numPr>
          <w:ilvl w:val="0"/>
          <w:numId w:val="1"/>
        </w:numPr>
        <w:rPr>
          <w:rFonts w:ascii="Book Antiqua" w:hAnsi="Book Antiqua" w:cs="Arial"/>
          <w:i/>
          <w:sz w:val="22"/>
          <w:szCs w:val="22"/>
        </w:rPr>
      </w:pPr>
      <w:r w:rsidRPr="008F4846">
        <w:rPr>
          <w:rFonts w:ascii="Book Antiqua" w:hAnsi="Book Antiqua" w:cs="Arial"/>
          <w:i/>
          <w:sz w:val="22"/>
          <w:szCs w:val="22"/>
        </w:rPr>
        <w:t>Participate responsibly and in a Christian manner in matters of social justice.</w:t>
      </w:r>
    </w:p>
    <w:p w14:paraId="3D2F9C24" w14:textId="77777777" w:rsidR="00F439DE" w:rsidRPr="008F4846" w:rsidRDefault="00B05F3A" w:rsidP="00F439DE">
      <w:pPr>
        <w:numPr>
          <w:ilvl w:val="0"/>
          <w:numId w:val="1"/>
        </w:numPr>
        <w:rPr>
          <w:rFonts w:ascii="Book Antiqua" w:hAnsi="Book Antiqua" w:cs="Arial"/>
          <w:i/>
          <w:sz w:val="22"/>
          <w:szCs w:val="22"/>
        </w:rPr>
      </w:pPr>
      <w:r w:rsidRPr="008F4846">
        <w:rPr>
          <w:rFonts w:ascii="Book Antiqua" w:hAnsi="Book Antiqua" w:cs="Arial"/>
          <w:i/>
          <w:sz w:val="22"/>
          <w:szCs w:val="22"/>
        </w:rPr>
        <w:t>Integrate moral beliefs and self-discipline skills to make responsible choices</w:t>
      </w:r>
      <w:r w:rsidR="00F439DE" w:rsidRPr="008F4846">
        <w:rPr>
          <w:rFonts w:ascii="Book Antiqua" w:hAnsi="Book Antiqua" w:cs="Arial"/>
          <w:i/>
          <w:sz w:val="22"/>
          <w:szCs w:val="22"/>
        </w:rPr>
        <w:t>.</w:t>
      </w:r>
    </w:p>
    <w:p w14:paraId="6685E080" w14:textId="77777777" w:rsidR="00F439DE" w:rsidRPr="008F4846" w:rsidRDefault="00B05F3A" w:rsidP="009834E7">
      <w:pPr>
        <w:numPr>
          <w:ilvl w:val="0"/>
          <w:numId w:val="1"/>
        </w:numPr>
        <w:rPr>
          <w:rFonts w:ascii="Book Antiqua" w:hAnsi="Book Antiqua" w:cs="Arial"/>
          <w:i/>
          <w:sz w:val="22"/>
          <w:szCs w:val="22"/>
        </w:rPr>
      </w:pPr>
      <w:r w:rsidRPr="008F4846">
        <w:rPr>
          <w:rFonts w:ascii="Book Antiqua" w:hAnsi="Book Antiqua" w:cs="Arial"/>
          <w:i/>
          <w:sz w:val="22"/>
          <w:szCs w:val="22"/>
        </w:rPr>
        <w:t xml:space="preserve">Respond to life's situations in </w:t>
      </w:r>
      <w:r w:rsidR="00935943" w:rsidRPr="008F4846">
        <w:rPr>
          <w:rFonts w:ascii="Book Antiqua" w:hAnsi="Book Antiqua" w:cs="Arial"/>
          <w:i/>
          <w:sz w:val="22"/>
          <w:szCs w:val="22"/>
        </w:rPr>
        <w:t xml:space="preserve">a flexible and adaptable manner </w:t>
      </w:r>
      <w:r w:rsidRPr="008F4846">
        <w:rPr>
          <w:rFonts w:ascii="Book Antiqua" w:hAnsi="Book Antiqua" w:cs="Arial"/>
          <w:i/>
          <w:sz w:val="22"/>
          <w:szCs w:val="22"/>
        </w:rPr>
        <w:t>consistent with Catholic values.</w:t>
      </w:r>
    </w:p>
    <w:p w14:paraId="39027D05" w14:textId="77777777" w:rsidR="00F439DE" w:rsidRPr="008F4846" w:rsidRDefault="00B05F3A" w:rsidP="009834E7">
      <w:pPr>
        <w:numPr>
          <w:ilvl w:val="0"/>
          <w:numId w:val="1"/>
        </w:numPr>
        <w:rPr>
          <w:rFonts w:ascii="Book Antiqua" w:hAnsi="Book Antiqua" w:cs="Arial"/>
          <w:i/>
          <w:sz w:val="22"/>
          <w:szCs w:val="22"/>
        </w:rPr>
      </w:pPr>
      <w:r w:rsidRPr="008F4846">
        <w:rPr>
          <w:rFonts w:ascii="Book Antiqua" w:hAnsi="Book Antiqua" w:cs="Arial"/>
          <w:i/>
          <w:sz w:val="22"/>
          <w:szCs w:val="22"/>
        </w:rPr>
        <w:t>Distinguish</w:t>
      </w:r>
      <w:r w:rsidR="00935943" w:rsidRPr="008F4846">
        <w:rPr>
          <w:rFonts w:ascii="Book Antiqua" w:hAnsi="Book Antiqua" w:cs="Arial"/>
          <w:i/>
          <w:sz w:val="22"/>
          <w:szCs w:val="22"/>
        </w:rPr>
        <w:t xml:space="preserve"> and use</w:t>
      </w:r>
      <w:r w:rsidRPr="008F4846">
        <w:rPr>
          <w:rFonts w:ascii="Book Antiqua" w:hAnsi="Book Antiqua" w:cs="Arial"/>
          <w:i/>
          <w:sz w:val="22"/>
          <w:szCs w:val="22"/>
        </w:rPr>
        <w:t xml:space="preserve"> effective and appropriate </w:t>
      </w:r>
      <w:r w:rsidR="006D59EA" w:rsidRPr="008F4846">
        <w:rPr>
          <w:rFonts w:ascii="Book Antiqua" w:hAnsi="Book Antiqua" w:cs="Arial"/>
          <w:i/>
          <w:sz w:val="22"/>
          <w:szCs w:val="22"/>
        </w:rPr>
        <w:t xml:space="preserve">ways of </w:t>
      </w:r>
      <w:r w:rsidRPr="008F4846">
        <w:rPr>
          <w:rFonts w:ascii="Book Antiqua" w:hAnsi="Book Antiqua" w:cs="Arial"/>
          <w:i/>
          <w:sz w:val="22"/>
          <w:szCs w:val="22"/>
        </w:rPr>
        <w:t>communication</w:t>
      </w:r>
      <w:r w:rsidR="00935943" w:rsidRPr="008F4846">
        <w:rPr>
          <w:rFonts w:ascii="Book Antiqua" w:hAnsi="Book Antiqua" w:cs="Arial"/>
          <w:i/>
          <w:sz w:val="22"/>
          <w:szCs w:val="22"/>
        </w:rPr>
        <w:t>.</w:t>
      </w:r>
    </w:p>
    <w:p w14:paraId="2F82FF96" w14:textId="77777777" w:rsidR="00935943" w:rsidRPr="008F4846" w:rsidRDefault="00935943" w:rsidP="00935943">
      <w:pPr>
        <w:numPr>
          <w:ilvl w:val="0"/>
          <w:numId w:val="1"/>
        </w:numPr>
        <w:rPr>
          <w:rFonts w:ascii="Book Antiqua" w:hAnsi="Book Antiqua" w:cs="Arial"/>
          <w:i/>
          <w:sz w:val="22"/>
          <w:szCs w:val="22"/>
        </w:rPr>
      </w:pPr>
      <w:r w:rsidRPr="008F4846">
        <w:rPr>
          <w:rFonts w:ascii="Book Antiqua" w:hAnsi="Book Antiqua" w:cs="Arial"/>
          <w:i/>
          <w:sz w:val="22"/>
          <w:szCs w:val="22"/>
        </w:rPr>
        <w:t>Demonstrate knowledge of subject area content utilizing a variety of assessment methods.</w:t>
      </w:r>
    </w:p>
    <w:p w14:paraId="4F93DE01" w14:textId="77777777" w:rsidR="00935943" w:rsidRPr="008F4846" w:rsidRDefault="00935943" w:rsidP="009834E7">
      <w:pPr>
        <w:numPr>
          <w:ilvl w:val="0"/>
          <w:numId w:val="1"/>
        </w:numPr>
        <w:rPr>
          <w:rFonts w:ascii="Book Antiqua" w:hAnsi="Book Antiqua" w:cs="Arial"/>
          <w:i/>
          <w:sz w:val="22"/>
          <w:szCs w:val="22"/>
        </w:rPr>
      </w:pPr>
      <w:r w:rsidRPr="008F4846">
        <w:rPr>
          <w:rFonts w:ascii="Book Antiqua" w:hAnsi="Book Antiqua" w:cs="Arial"/>
          <w:i/>
          <w:sz w:val="22"/>
          <w:szCs w:val="22"/>
        </w:rPr>
        <w:t>Acknowledge the creative work of others and express one's own creativity.</w:t>
      </w:r>
    </w:p>
    <w:p w14:paraId="76B8B543" w14:textId="77777777" w:rsidR="00935943" w:rsidRPr="008F4846" w:rsidRDefault="00935943" w:rsidP="009834E7">
      <w:pPr>
        <w:numPr>
          <w:ilvl w:val="0"/>
          <w:numId w:val="1"/>
        </w:numPr>
        <w:rPr>
          <w:rFonts w:ascii="Book Antiqua" w:hAnsi="Book Antiqua" w:cs="Arial"/>
          <w:i/>
          <w:sz w:val="22"/>
          <w:szCs w:val="22"/>
        </w:rPr>
      </w:pPr>
      <w:r w:rsidRPr="008F4846">
        <w:rPr>
          <w:rFonts w:ascii="Book Antiqua" w:hAnsi="Book Antiqua" w:cs="Arial"/>
          <w:i/>
          <w:sz w:val="22"/>
          <w:szCs w:val="22"/>
        </w:rPr>
        <w:t>Apply knowledge and skills for research, implementation and presentation within and across subject areas.</w:t>
      </w:r>
    </w:p>
    <w:p w14:paraId="270EB092" w14:textId="77777777" w:rsidR="00F439DE" w:rsidRPr="008F4846" w:rsidRDefault="00935943" w:rsidP="009834E7">
      <w:pPr>
        <w:numPr>
          <w:ilvl w:val="0"/>
          <w:numId w:val="1"/>
        </w:numPr>
        <w:rPr>
          <w:rFonts w:ascii="Book Antiqua" w:hAnsi="Book Antiqua" w:cs="Arial"/>
          <w:i/>
          <w:sz w:val="22"/>
          <w:szCs w:val="22"/>
        </w:rPr>
      </w:pPr>
      <w:r w:rsidRPr="008F4846">
        <w:rPr>
          <w:rFonts w:ascii="Book Antiqua" w:hAnsi="Book Antiqua" w:cs="Arial"/>
          <w:i/>
          <w:sz w:val="22"/>
          <w:szCs w:val="22"/>
        </w:rPr>
        <w:t>Apply critical thinking and reasoning skills to identify and resolve problems.</w:t>
      </w:r>
    </w:p>
    <w:p w14:paraId="799893CC" w14:textId="77777777" w:rsidR="00F439DE" w:rsidRPr="008F4846" w:rsidRDefault="00935943" w:rsidP="00F439DE">
      <w:pPr>
        <w:numPr>
          <w:ilvl w:val="0"/>
          <w:numId w:val="1"/>
        </w:numPr>
        <w:tabs>
          <w:tab w:val="left" w:pos="720"/>
        </w:tabs>
        <w:rPr>
          <w:rFonts w:ascii="Book Antiqua" w:hAnsi="Book Antiqua" w:cs="Arial"/>
          <w:i/>
          <w:sz w:val="22"/>
          <w:szCs w:val="22"/>
        </w:rPr>
      </w:pPr>
      <w:r w:rsidRPr="008F4846">
        <w:rPr>
          <w:rFonts w:ascii="Book Antiqua" w:hAnsi="Book Antiqua" w:cs="Arial"/>
          <w:i/>
          <w:sz w:val="22"/>
          <w:szCs w:val="22"/>
        </w:rPr>
        <w:t>Generate multimedia presentations using modern technological resources.</w:t>
      </w:r>
    </w:p>
    <w:p w14:paraId="6D6AF33D" w14:textId="77777777" w:rsidR="008800EC" w:rsidRPr="008F4846" w:rsidRDefault="00F439DE" w:rsidP="008F4846">
      <w:pPr>
        <w:numPr>
          <w:ilvl w:val="0"/>
          <w:numId w:val="1"/>
        </w:numPr>
        <w:rPr>
          <w:rFonts w:ascii="Book Antiqua" w:hAnsi="Book Antiqua" w:cs="Arial"/>
          <w:i/>
          <w:sz w:val="22"/>
          <w:szCs w:val="22"/>
        </w:rPr>
      </w:pPr>
      <w:r w:rsidRPr="008F4846">
        <w:rPr>
          <w:rFonts w:ascii="Book Antiqua" w:hAnsi="Book Antiqua" w:cs="Arial"/>
          <w:i/>
          <w:sz w:val="22"/>
          <w:szCs w:val="22"/>
        </w:rPr>
        <w:t>Participate in life-long learning opportunities with diverse individuals and cultures.</w:t>
      </w:r>
    </w:p>
    <w:p w14:paraId="3B026E5C" w14:textId="77777777" w:rsidR="00935943" w:rsidRDefault="00935943" w:rsidP="00935943">
      <w:pPr>
        <w:rPr>
          <w:rFonts w:ascii="Book Antiqua" w:hAnsi="Book Antiqua" w:cs="Arial"/>
          <w:i/>
          <w:sz w:val="22"/>
          <w:szCs w:val="22"/>
        </w:rPr>
      </w:pPr>
    </w:p>
    <w:p w14:paraId="67509B5B" w14:textId="77777777" w:rsidR="00935943" w:rsidRPr="00935943" w:rsidRDefault="00935943" w:rsidP="00935943">
      <w:pPr>
        <w:rPr>
          <w:rFonts w:ascii="Book Antiqua" w:hAnsi="Book Antiqua" w:cs="Arial"/>
          <w:i/>
          <w:sz w:val="22"/>
          <w:szCs w:val="22"/>
        </w:rPr>
      </w:pPr>
    </w:p>
    <w:p w14:paraId="1A64ED65" w14:textId="77777777" w:rsidR="00DF5947" w:rsidRPr="00E83B76" w:rsidRDefault="00E83B76" w:rsidP="008C09C6">
      <w:pPr>
        <w:jc w:val="center"/>
        <w:outlineLvl w:val="0"/>
        <w:rPr>
          <w:rFonts w:ascii="AR JULIAN" w:hAnsi="AR JULIAN"/>
          <w:sz w:val="36"/>
          <w:szCs w:val="36"/>
        </w:rPr>
      </w:pPr>
      <w:r w:rsidRPr="00EB715A">
        <w:rPr>
          <w:rFonts w:ascii="AR JULIAN" w:hAnsi="AR JULIAN"/>
          <w:sz w:val="32"/>
          <w:szCs w:val="36"/>
        </w:rPr>
        <w:t>ACCREDITATION</w:t>
      </w:r>
    </w:p>
    <w:p w14:paraId="2CF3EE6B" w14:textId="77777777" w:rsidR="00491FB9" w:rsidRPr="00FD065E" w:rsidRDefault="00491FB9" w:rsidP="00347CBA"/>
    <w:p w14:paraId="250E5797" w14:textId="77777777" w:rsidR="00CD4D9B" w:rsidRPr="00B42423" w:rsidRDefault="00CD4D9B" w:rsidP="00DF5947">
      <w:pPr>
        <w:rPr>
          <w:sz w:val="22"/>
          <w:szCs w:val="22"/>
        </w:rPr>
      </w:pPr>
      <w:r w:rsidRPr="00B42423">
        <w:rPr>
          <w:sz w:val="22"/>
          <w:szCs w:val="22"/>
        </w:rPr>
        <w:t xml:space="preserve">St. Anthony School is accredited by the </w:t>
      </w:r>
      <w:r w:rsidRPr="00B42423">
        <w:rPr>
          <w:i/>
          <w:sz w:val="22"/>
          <w:szCs w:val="22"/>
        </w:rPr>
        <w:t>Missouri Non-public School Accrediting Association</w:t>
      </w:r>
      <w:r w:rsidRPr="00B42423">
        <w:rPr>
          <w:sz w:val="22"/>
          <w:szCs w:val="22"/>
        </w:rPr>
        <w:t xml:space="preserve">. This accreditation means that St. Anthony School continues to maintain strict standards pertaining to curriculum, teacher qualifications (religious and academic), resources and facilities. St. Anthony School completes the re-accreditation process each year. </w:t>
      </w:r>
    </w:p>
    <w:p w14:paraId="394C741D" w14:textId="376D44B5" w:rsidR="00EB7598" w:rsidRPr="00C26460" w:rsidRDefault="00CD4D9B" w:rsidP="00C26460">
      <w:pPr>
        <w:rPr>
          <w:sz w:val="22"/>
          <w:szCs w:val="22"/>
        </w:rPr>
      </w:pPr>
      <w:r w:rsidRPr="00B42423">
        <w:rPr>
          <w:sz w:val="22"/>
          <w:szCs w:val="22"/>
        </w:rPr>
        <w:br/>
      </w:r>
      <w:bookmarkStart w:id="1" w:name="_Hlk134530837"/>
      <w:r w:rsidRPr="00B42423">
        <w:rPr>
          <w:sz w:val="22"/>
          <w:szCs w:val="22"/>
        </w:rPr>
        <w:t xml:space="preserve">In addition, St. Anthony School also completes the </w:t>
      </w:r>
      <w:r w:rsidRPr="00B42423">
        <w:rPr>
          <w:i/>
          <w:sz w:val="22"/>
          <w:szCs w:val="22"/>
        </w:rPr>
        <w:t xml:space="preserve">Process for Elementary School Improvement </w:t>
      </w:r>
      <w:r w:rsidRPr="00B42423">
        <w:rPr>
          <w:sz w:val="22"/>
          <w:szCs w:val="22"/>
        </w:rPr>
        <w:t xml:space="preserve">created by the Catholic Education Office of the Archdiocese of St. Louis every seven years. The school </w:t>
      </w:r>
      <w:r w:rsidR="00984EA6" w:rsidRPr="00B42423">
        <w:rPr>
          <w:sz w:val="22"/>
          <w:szCs w:val="22"/>
        </w:rPr>
        <w:t>completed</w:t>
      </w:r>
      <w:r w:rsidRPr="00B42423">
        <w:rPr>
          <w:sz w:val="22"/>
          <w:szCs w:val="22"/>
        </w:rPr>
        <w:t xml:space="preserve"> </w:t>
      </w:r>
      <w:r w:rsidR="00F245BF" w:rsidRPr="00B42423">
        <w:rPr>
          <w:sz w:val="22"/>
          <w:szCs w:val="22"/>
        </w:rPr>
        <w:t xml:space="preserve">the second stage of this process </w:t>
      </w:r>
      <w:r w:rsidR="00F245BF" w:rsidRPr="0027572A">
        <w:rPr>
          <w:sz w:val="22"/>
          <w:szCs w:val="22"/>
        </w:rPr>
        <w:t xml:space="preserve">in </w:t>
      </w:r>
      <w:r w:rsidR="00674F56" w:rsidRPr="0027572A">
        <w:rPr>
          <w:sz w:val="22"/>
          <w:szCs w:val="22"/>
        </w:rPr>
        <w:t>April of 202</w:t>
      </w:r>
      <w:r w:rsidR="0027572A" w:rsidRPr="0027572A">
        <w:rPr>
          <w:sz w:val="22"/>
          <w:szCs w:val="22"/>
        </w:rPr>
        <w:t>1</w:t>
      </w:r>
      <w:r w:rsidRPr="0027572A">
        <w:rPr>
          <w:sz w:val="22"/>
          <w:szCs w:val="22"/>
        </w:rPr>
        <w:t>.</w:t>
      </w:r>
      <w:r w:rsidRPr="00B42423">
        <w:rPr>
          <w:sz w:val="22"/>
          <w:szCs w:val="22"/>
        </w:rPr>
        <w:t xml:space="preserve"> </w:t>
      </w:r>
      <w:r w:rsidR="00F245BF" w:rsidRPr="00B42423">
        <w:rPr>
          <w:sz w:val="22"/>
          <w:szCs w:val="22"/>
        </w:rPr>
        <w:t xml:space="preserve">The </w:t>
      </w:r>
      <w:r w:rsidR="00F245BF" w:rsidRPr="00B42423">
        <w:rPr>
          <w:i/>
          <w:sz w:val="22"/>
          <w:szCs w:val="22"/>
        </w:rPr>
        <w:t xml:space="preserve">School Improvement Action Plan </w:t>
      </w:r>
      <w:r w:rsidR="00F245BF" w:rsidRPr="00B42423">
        <w:rPr>
          <w:sz w:val="22"/>
          <w:szCs w:val="22"/>
        </w:rPr>
        <w:t xml:space="preserve">outlines four areas the school will focus on during the next five academic years: </w:t>
      </w:r>
      <w:r w:rsidR="009C40E6" w:rsidRPr="0027572A">
        <w:rPr>
          <w:sz w:val="22"/>
          <w:szCs w:val="22"/>
        </w:rPr>
        <w:t xml:space="preserve">School Awareness, Integration of Church and Civic History, Improved Parent Communication, and Best Practices Professional Development. </w:t>
      </w:r>
      <w:r w:rsidR="00F245BF" w:rsidRPr="0027572A">
        <w:rPr>
          <w:sz w:val="22"/>
          <w:szCs w:val="22"/>
        </w:rPr>
        <w:t xml:space="preserve"> A complete copy of the </w:t>
      </w:r>
      <w:r w:rsidR="00F245BF" w:rsidRPr="0027572A">
        <w:rPr>
          <w:i/>
          <w:sz w:val="22"/>
          <w:szCs w:val="22"/>
        </w:rPr>
        <w:t xml:space="preserve">Plan for Improvement </w:t>
      </w:r>
      <w:r w:rsidR="00F245BF" w:rsidRPr="0027572A">
        <w:rPr>
          <w:sz w:val="22"/>
          <w:szCs w:val="22"/>
        </w:rPr>
        <w:t>is available in the school office.</w:t>
      </w:r>
      <w:r w:rsidR="00F245BF" w:rsidRPr="00B42423">
        <w:rPr>
          <w:sz w:val="22"/>
          <w:szCs w:val="22"/>
        </w:rPr>
        <w:t xml:space="preserve"> </w:t>
      </w:r>
      <w:bookmarkEnd w:id="1"/>
    </w:p>
    <w:p w14:paraId="450F56C0" w14:textId="77777777" w:rsidR="00FE2761" w:rsidRDefault="00FE2761" w:rsidP="000A5F8D">
      <w:pPr>
        <w:jc w:val="center"/>
        <w:outlineLvl w:val="0"/>
        <w:rPr>
          <w:rFonts w:ascii="AR JULIAN" w:hAnsi="AR JULIAN"/>
          <w:strike/>
          <w:sz w:val="36"/>
          <w:szCs w:val="36"/>
          <w:highlight w:val="yellow"/>
        </w:rPr>
      </w:pPr>
    </w:p>
    <w:p w14:paraId="787FD1E6" w14:textId="77777777" w:rsidR="000A5F8D" w:rsidRPr="00EB715A" w:rsidRDefault="00EB715A" w:rsidP="000A5F8D">
      <w:pPr>
        <w:jc w:val="center"/>
        <w:outlineLvl w:val="0"/>
        <w:rPr>
          <w:rFonts w:ascii="AR JULIAN" w:hAnsi="AR JULIAN"/>
          <w:strike/>
          <w:sz w:val="36"/>
          <w:szCs w:val="36"/>
        </w:rPr>
      </w:pPr>
      <w:r w:rsidRPr="00FE2761">
        <w:rPr>
          <w:rFonts w:ascii="AR JULIAN" w:hAnsi="AR JULIAN"/>
          <w:sz w:val="36"/>
          <w:szCs w:val="36"/>
        </w:rPr>
        <w:lastRenderedPageBreak/>
        <w:t>ENROLLMENT</w:t>
      </w:r>
    </w:p>
    <w:p w14:paraId="5AA44FB3" w14:textId="77777777" w:rsidR="000A5F8D" w:rsidRPr="00FD065E" w:rsidRDefault="000A5F8D" w:rsidP="000A5F8D">
      <w:pPr>
        <w:outlineLvl w:val="0"/>
        <w:rPr>
          <w:sz w:val="28"/>
          <w:szCs w:val="28"/>
          <w:u w:val="single"/>
        </w:rPr>
      </w:pPr>
    </w:p>
    <w:p w14:paraId="6C927CA3" w14:textId="77777777" w:rsidR="000A5F8D" w:rsidRPr="00B42423" w:rsidRDefault="000A5F8D" w:rsidP="000A5F8D">
      <w:pPr>
        <w:rPr>
          <w:sz w:val="22"/>
          <w:szCs w:val="22"/>
        </w:rPr>
      </w:pPr>
      <w:r w:rsidRPr="00B42423">
        <w:rPr>
          <w:sz w:val="22"/>
          <w:szCs w:val="22"/>
        </w:rPr>
        <w:t>It is the policy of St. Anthony School to provide a quality Catholic education in Preschool</w:t>
      </w:r>
      <w:r w:rsidR="00B45B9B" w:rsidRPr="00B42423">
        <w:rPr>
          <w:sz w:val="22"/>
          <w:szCs w:val="22"/>
        </w:rPr>
        <w:t xml:space="preserve"> and Kindergarten through E</w:t>
      </w:r>
      <w:r w:rsidRPr="00B42423">
        <w:rPr>
          <w:sz w:val="22"/>
          <w:szCs w:val="22"/>
        </w:rPr>
        <w:t xml:space="preserve">ighth </w:t>
      </w:r>
      <w:r w:rsidR="00B45B9B" w:rsidRPr="00B42423">
        <w:rPr>
          <w:sz w:val="22"/>
          <w:szCs w:val="22"/>
        </w:rPr>
        <w:t xml:space="preserve">grades </w:t>
      </w:r>
      <w:r w:rsidRPr="00B42423">
        <w:rPr>
          <w:sz w:val="22"/>
          <w:szCs w:val="22"/>
        </w:rPr>
        <w:t xml:space="preserve">for its children regardless of race, sex, national or ethnic origin. Parents seeking to enroll their children at St. Anthony School should be looking for quality education and good discipline in a Christian, Catholic atmosphere. Students will be expected to participate in all aspects of the school including religious instruction. </w:t>
      </w:r>
    </w:p>
    <w:p w14:paraId="062C79C1" w14:textId="77777777" w:rsidR="000A5F8D" w:rsidRPr="00B42423" w:rsidRDefault="000A5F8D" w:rsidP="000A5F8D">
      <w:pPr>
        <w:rPr>
          <w:sz w:val="22"/>
          <w:szCs w:val="22"/>
        </w:rPr>
      </w:pPr>
    </w:p>
    <w:p w14:paraId="734782C1" w14:textId="77777777" w:rsidR="000A5F8D" w:rsidRPr="00B42423" w:rsidRDefault="000A5F8D" w:rsidP="000A5F8D">
      <w:pPr>
        <w:rPr>
          <w:sz w:val="22"/>
          <w:szCs w:val="22"/>
        </w:rPr>
      </w:pPr>
      <w:r w:rsidRPr="00B42423">
        <w:rPr>
          <w:b/>
          <w:sz w:val="22"/>
          <w:szCs w:val="22"/>
        </w:rPr>
        <w:t>Parental interest in their child’s education, and cooperation with teachers and administration in school matters is important</w:t>
      </w:r>
      <w:r w:rsidRPr="00B42423">
        <w:rPr>
          <w:sz w:val="22"/>
          <w:szCs w:val="22"/>
        </w:rPr>
        <w:t>. Parental interest is demonstrated by assuming financial responsibilities to St. Anthony School, taking an active part in the Home &amp; School Organization, volunteering time and talents (helping as a room parent, aiding the teachers, serving on the school board, working in the cafeteria, etc.) and sharing concerns and aspirations for our school. There is no finer inspiration to a child than to see parents/guardians giving themselves to the school. This participation says to the child that the school is a community working together to enable it to come alive.</w:t>
      </w:r>
    </w:p>
    <w:p w14:paraId="1970154F" w14:textId="77777777" w:rsidR="005F4B2F" w:rsidRDefault="005F4B2F" w:rsidP="00280271">
      <w:pPr>
        <w:pStyle w:val="NoSpacing"/>
        <w:jc w:val="center"/>
        <w:rPr>
          <w:rFonts w:ascii="AR JULIAN" w:hAnsi="AR JULIAN"/>
          <w:sz w:val="28"/>
          <w:szCs w:val="28"/>
        </w:rPr>
      </w:pPr>
    </w:p>
    <w:p w14:paraId="7BEE4074" w14:textId="77777777" w:rsidR="00072E84" w:rsidRPr="00EB715A" w:rsidRDefault="00BD394C" w:rsidP="00280271">
      <w:pPr>
        <w:pStyle w:val="NoSpacing"/>
        <w:jc w:val="center"/>
        <w:rPr>
          <w:rFonts w:ascii="AR JULIAN" w:hAnsi="AR JULIAN"/>
          <w:sz w:val="32"/>
          <w:szCs w:val="28"/>
        </w:rPr>
      </w:pPr>
      <w:r w:rsidRPr="00EB715A">
        <w:rPr>
          <w:rFonts w:ascii="AR JULIAN" w:hAnsi="AR JULIAN"/>
          <w:sz w:val="32"/>
          <w:szCs w:val="28"/>
        </w:rPr>
        <w:t>New Students</w:t>
      </w:r>
    </w:p>
    <w:p w14:paraId="7E2B8A4A" w14:textId="77777777" w:rsidR="00B42423" w:rsidRPr="00B42423" w:rsidRDefault="00B42423" w:rsidP="00072E84">
      <w:pPr>
        <w:pStyle w:val="NoSpacing"/>
        <w:rPr>
          <w:rFonts w:ascii="AR JULIAN" w:hAnsi="AR JULIAN"/>
          <w:b/>
          <w:sz w:val="16"/>
          <w:szCs w:val="16"/>
        </w:rPr>
      </w:pPr>
    </w:p>
    <w:p w14:paraId="6765254D" w14:textId="77777777" w:rsidR="000A5F8D" w:rsidRPr="00B42423" w:rsidRDefault="000A5F8D" w:rsidP="00072E84">
      <w:pPr>
        <w:pStyle w:val="NoSpacing"/>
        <w:rPr>
          <w:b/>
          <w:sz w:val="22"/>
          <w:szCs w:val="22"/>
        </w:rPr>
      </w:pPr>
      <w:r w:rsidRPr="00B42423">
        <w:rPr>
          <w:sz w:val="22"/>
          <w:szCs w:val="22"/>
        </w:rPr>
        <w:t xml:space="preserve">Any student, upon entering St. Anthony, must present a completed </w:t>
      </w:r>
      <w:r w:rsidR="000316C3" w:rsidRPr="00FE2761">
        <w:rPr>
          <w:sz w:val="22"/>
          <w:szCs w:val="22"/>
        </w:rPr>
        <w:t>application</w:t>
      </w:r>
      <w:r w:rsidRPr="00B42423">
        <w:rPr>
          <w:sz w:val="22"/>
          <w:szCs w:val="22"/>
        </w:rPr>
        <w:t xml:space="preserve"> form, birth certificate, immunization record, dates of sacramental celebration (if applicable) and verification of custody arrangements.  Records from previous years and baptismal certificates must be presented if applicable.  </w:t>
      </w:r>
      <w:r w:rsidRPr="00B42423">
        <w:rPr>
          <w:b/>
          <w:i/>
          <w:sz w:val="22"/>
          <w:szCs w:val="22"/>
        </w:rPr>
        <w:t>Admission and enrollment is not complete until all necessary documentation is received</w:t>
      </w:r>
      <w:r w:rsidRPr="00B42423">
        <w:rPr>
          <w:b/>
          <w:sz w:val="22"/>
          <w:szCs w:val="22"/>
        </w:rPr>
        <w:t xml:space="preserve">.  </w:t>
      </w:r>
    </w:p>
    <w:p w14:paraId="2E54F4E2" w14:textId="77777777" w:rsidR="000A5F8D" w:rsidRPr="00B42423" w:rsidRDefault="000A5F8D" w:rsidP="000A5F8D">
      <w:pPr>
        <w:rPr>
          <w:i/>
          <w:sz w:val="16"/>
          <w:szCs w:val="16"/>
        </w:rPr>
      </w:pPr>
    </w:p>
    <w:p w14:paraId="0C4349E3" w14:textId="77777777" w:rsidR="000A5F8D" w:rsidRPr="00B42423" w:rsidRDefault="000A5F8D" w:rsidP="000A5F8D">
      <w:pPr>
        <w:rPr>
          <w:sz w:val="22"/>
          <w:szCs w:val="22"/>
        </w:rPr>
      </w:pPr>
      <w:r w:rsidRPr="00B42423">
        <w:rPr>
          <w:b/>
          <w:i/>
          <w:sz w:val="22"/>
          <w:szCs w:val="22"/>
        </w:rPr>
        <w:t>It is unlawful for any child to attend school unless he or she has been properly immunized prior to the first day of school</w:t>
      </w:r>
      <w:r w:rsidRPr="00B42423">
        <w:rPr>
          <w:sz w:val="22"/>
          <w:szCs w:val="22"/>
        </w:rPr>
        <w:t xml:space="preserve"> under the rules and regulations of the Department of Health and can provide satisfactory evidence of each immunization. The only exception is if a parent or guardian has signed and placed on file a statement for medical or religious exemption with the school administrator. </w:t>
      </w:r>
    </w:p>
    <w:p w14:paraId="0C763D65" w14:textId="77777777" w:rsidR="000A5F8D" w:rsidRPr="00B42423" w:rsidRDefault="000A5F8D" w:rsidP="000A5F8D">
      <w:pPr>
        <w:rPr>
          <w:i/>
          <w:sz w:val="16"/>
          <w:szCs w:val="16"/>
        </w:rPr>
      </w:pPr>
    </w:p>
    <w:p w14:paraId="2F1DFA73" w14:textId="75A0FCE3" w:rsidR="000A5F8D" w:rsidRDefault="000A5F8D" w:rsidP="006E5206">
      <w:pPr>
        <w:rPr>
          <w:b/>
          <w:i/>
          <w:sz w:val="22"/>
          <w:szCs w:val="22"/>
        </w:rPr>
      </w:pPr>
      <w:r w:rsidRPr="00B42423">
        <w:rPr>
          <w:b/>
          <w:i/>
          <w:sz w:val="22"/>
          <w:szCs w:val="22"/>
        </w:rPr>
        <w:t xml:space="preserve">Applicants for Kindergarten must be five years old </w:t>
      </w:r>
      <w:r w:rsidR="00BC497E">
        <w:rPr>
          <w:b/>
          <w:i/>
          <w:sz w:val="22"/>
          <w:szCs w:val="22"/>
        </w:rPr>
        <w:t>by</w:t>
      </w:r>
      <w:r w:rsidRPr="00B42423">
        <w:rPr>
          <w:b/>
          <w:i/>
          <w:sz w:val="22"/>
          <w:szCs w:val="22"/>
        </w:rPr>
        <w:t xml:space="preserve"> August 1 of the school year.</w:t>
      </w:r>
      <w:r w:rsidRPr="00B42423">
        <w:rPr>
          <w:sz w:val="22"/>
          <w:szCs w:val="22"/>
        </w:rPr>
        <w:t xml:space="preserve"> The child must demonstrate sufficient maturity, academics and social skill development appropriate for </w:t>
      </w:r>
      <w:r w:rsidR="006A3B1E">
        <w:rPr>
          <w:sz w:val="22"/>
          <w:szCs w:val="22"/>
        </w:rPr>
        <w:t>kindergarten</w:t>
      </w:r>
      <w:r w:rsidRPr="00B42423">
        <w:rPr>
          <w:sz w:val="22"/>
          <w:szCs w:val="22"/>
        </w:rPr>
        <w:t xml:space="preserve">. Parental input, </w:t>
      </w:r>
      <w:r w:rsidR="00BE7703">
        <w:rPr>
          <w:sz w:val="22"/>
          <w:szCs w:val="22"/>
        </w:rPr>
        <w:t>K</w:t>
      </w:r>
      <w:r w:rsidRPr="00B42423">
        <w:rPr>
          <w:sz w:val="22"/>
          <w:szCs w:val="22"/>
        </w:rPr>
        <w:t xml:space="preserve">indergarten screenings, and previous educational observations will be used as indicators for a child’s readiness to enter </w:t>
      </w:r>
      <w:r w:rsidR="00BE7703">
        <w:rPr>
          <w:sz w:val="22"/>
          <w:szCs w:val="22"/>
        </w:rPr>
        <w:t>K</w:t>
      </w:r>
      <w:r w:rsidRPr="00B42423">
        <w:rPr>
          <w:sz w:val="22"/>
          <w:szCs w:val="22"/>
        </w:rPr>
        <w:t xml:space="preserve">indergarten.  Kindergarten screenings are held in the spring.  </w:t>
      </w:r>
      <w:r w:rsidRPr="00B42423">
        <w:rPr>
          <w:b/>
          <w:i/>
          <w:sz w:val="22"/>
          <w:szCs w:val="22"/>
        </w:rPr>
        <w:t>A child must be six years old before August 1 to enter first grade.</w:t>
      </w:r>
    </w:p>
    <w:p w14:paraId="2C1DCE71" w14:textId="77777777" w:rsidR="00BE7703" w:rsidRDefault="00BE7703" w:rsidP="006E5206">
      <w:pPr>
        <w:rPr>
          <w:b/>
          <w:i/>
          <w:sz w:val="22"/>
          <w:szCs w:val="22"/>
        </w:rPr>
      </w:pPr>
    </w:p>
    <w:p w14:paraId="0E859587" w14:textId="77777777" w:rsidR="00BE7703" w:rsidRDefault="00BE7703" w:rsidP="006E5206">
      <w:pPr>
        <w:rPr>
          <w:b/>
          <w:i/>
          <w:sz w:val="22"/>
          <w:szCs w:val="22"/>
        </w:rPr>
      </w:pPr>
    </w:p>
    <w:p w14:paraId="35C612AB" w14:textId="77777777" w:rsidR="00BE7703" w:rsidRPr="00EB715A" w:rsidRDefault="00BE7703" w:rsidP="00BE7703">
      <w:pPr>
        <w:pStyle w:val="NoSpacing"/>
        <w:jc w:val="center"/>
        <w:rPr>
          <w:rFonts w:ascii="AR JULIAN" w:hAnsi="AR JULIAN"/>
          <w:sz w:val="32"/>
          <w:szCs w:val="28"/>
        </w:rPr>
      </w:pPr>
      <w:r w:rsidRPr="00EB715A">
        <w:rPr>
          <w:rFonts w:ascii="AR JULIAN" w:hAnsi="AR JULIAN"/>
          <w:sz w:val="32"/>
          <w:szCs w:val="28"/>
        </w:rPr>
        <w:t>Custody Information</w:t>
      </w:r>
    </w:p>
    <w:p w14:paraId="0AC6ED8F" w14:textId="77777777" w:rsidR="00BE7703" w:rsidRPr="00562771" w:rsidRDefault="00BE7703" w:rsidP="00BE7703">
      <w:pPr>
        <w:pStyle w:val="NoSpacing"/>
        <w:rPr>
          <w:sz w:val="16"/>
          <w:szCs w:val="16"/>
        </w:rPr>
      </w:pPr>
    </w:p>
    <w:p w14:paraId="0C944CB6" w14:textId="77777777" w:rsidR="00BE7703" w:rsidRDefault="00BE7703" w:rsidP="00BE7703">
      <w:pPr>
        <w:pStyle w:val="NoSpacing"/>
        <w:rPr>
          <w:sz w:val="22"/>
          <w:szCs w:val="22"/>
        </w:rPr>
      </w:pPr>
      <w:r>
        <w:rPr>
          <w:sz w:val="22"/>
          <w:szCs w:val="22"/>
        </w:rPr>
        <w:t xml:space="preserve">Guardians or custodial parents are asked to put on file the proper documentation of court decisions with the school office.  A copy of the portion of the divorce decree, which verifies custody arrangements, must be provided.  This action is necessary so that the school knows whom the student may or may not be released to upon dismissal and where communications should be sent.  </w:t>
      </w:r>
    </w:p>
    <w:p w14:paraId="304F99B7" w14:textId="77777777" w:rsidR="00BE7703" w:rsidRPr="00942124" w:rsidRDefault="00BE7703" w:rsidP="00BE7703">
      <w:pPr>
        <w:pStyle w:val="NoSpacing"/>
        <w:rPr>
          <w:sz w:val="22"/>
          <w:szCs w:val="22"/>
        </w:rPr>
      </w:pPr>
    </w:p>
    <w:p w14:paraId="78C8D2C6" w14:textId="77777777" w:rsidR="006E5206" w:rsidRPr="006E5206" w:rsidRDefault="006E5206" w:rsidP="006E5206">
      <w:pPr>
        <w:rPr>
          <w:b/>
          <w:sz w:val="22"/>
          <w:szCs w:val="22"/>
        </w:rPr>
      </w:pPr>
    </w:p>
    <w:p w14:paraId="4B4AF934" w14:textId="77777777" w:rsidR="008F4846" w:rsidRDefault="008F4846" w:rsidP="00280271">
      <w:pPr>
        <w:pStyle w:val="NoSpacing"/>
        <w:jc w:val="center"/>
        <w:rPr>
          <w:rFonts w:ascii="AR JULIAN" w:hAnsi="AR JULIAN"/>
          <w:sz w:val="32"/>
          <w:szCs w:val="28"/>
        </w:rPr>
      </w:pPr>
    </w:p>
    <w:p w14:paraId="164722B9" w14:textId="77777777" w:rsidR="00760B7F" w:rsidRPr="00EB715A" w:rsidRDefault="00FF719F" w:rsidP="00280271">
      <w:pPr>
        <w:pStyle w:val="NoSpacing"/>
        <w:jc w:val="center"/>
        <w:rPr>
          <w:rFonts w:ascii="AR JULIAN" w:hAnsi="AR JULIAN"/>
          <w:sz w:val="32"/>
          <w:szCs w:val="28"/>
        </w:rPr>
      </w:pPr>
      <w:r w:rsidRPr="00EB715A">
        <w:rPr>
          <w:rFonts w:ascii="AR JULIAN" w:hAnsi="AR JULIAN"/>
          <w:sz w:val="32"/>
          <w:szCs w:val="28"/>
        </w:rPr>
        <w:t>Immunization</w:t>
      </w:r>
      <w:r w:rsidR="00886ED0">
        <w:rPr>
          <w:rFonts w:ascii="AR JULIAN" w:hAnsi="AR JULIAN"/>
          <w:sz w:val="32"/>
          <w:szCs w:val="28"/>
        </w:rPr>
        <w:t xml:space="preserve"> Proof</w:t>
      </w:r>
    </w:p>
    <w:p w14:paraId="420BDD16" w14:textId="77777777" w:rsidR="00760B7F" w:rsidRDefault="00760B7F" w:rsidP="00760B7F">
      <w:pPr>
        <w:pStyle w:val="NoSpacing"/>
        <w:rPr>
          <w:sz w:val="22"/>
          <w:szCs w:val="22"/>
        </w:rPr>
      </w:pPr>
    </w:p>
    <w:p w14:paraId="5C2D7294" w14:textId="77777777" w:rsidR="00760B7F" w:rsidRPr="00760B7F" w:rsidRDefault="00760B7F" w:rsidP="00B42423">
      <w:pPr>
        <w:pStyle w:val="NoSpacing"/>
        <w:rPr>
          <w:sz w:val="22"/>
          <w:szCs w:val="22"/>
        </w:rPr>
      </w:pPr>
      <w:r>
        <w:rPr>
          <w:sz w:val="22"/>
          <w:szCs w:val="22"/>
        </w:rPr>
        <w:t xml:space="preserve">A record of all immunizations must be on file upon a child’s entrance into St. Anthony School.    Missouri law provides that children may not enroll in school until all immunization proof is provided.  Missouri State Law </w:t>
      </w:r>
      <w:r w:rsidR="00FF719F">
        <w:rPr>
          <w:sz w:val="22"/>
          <w:szCs w:val="22"/>
        </w:rPr>
        <w:t>says that students without necessary immunizations will be excluded f</w:t>
      </w:r>
      <w:r w:rsidR="008B41F6">
        <w:rPr>
          <w:sz w:val="22"/>
          <w:szCs w:val="22"/>
        </w:rPr>
        <w:t>ro</w:t>
      </w:r>
      <w:r w:rsidR="00FF719F">
        <w:rPr>
          <w:sz w:val="22"/>
          <w:szCs w:val="22"/>
        </w:rPr>
        <w:t xml:space="preserve">m school and activities until such immunizations are obtained.  Medical or religious exemptions must be on file in the school office prior to the child's entrance into school. </w:t>
      </w:r>
      <w:r>
        <w:rPr>
          <w:sz w:val="22"/>
          <w:szCs w:val="22"/>
        </w:rPr>
        <w:t xml:space="preserve"> </w:t>
      </w:r>
    </w:p>
    <w:p w14:paraId="56916C95" w14:textId="77777777" w:rsidR="000A5F8D" w:rsidRPr="00EB715A" w:rsidRDefault="000A5F8D" w:rsidP="000A5F8D">
      <w:pPr>
        <w:pStyle w:val="BodyText3"/>
        <w:rPr>
          <w:b/>
          <w:sz w:val="28"/>
          <w:szCs w:val="24"/>
        </w:rPr>
      </w:pPr>
    </w:p>
    <w:p w14:paraId="23FF81A6" w14:textId="77777777" w:rsidR="000A5F8D" w:rsidRPr="00EB715A" w:rsidRDefault="000A5F8D" w:rsidP="00280271">
      <w:pPr>
        <w:pStyle w:val="NoSpacing"/>
        <w:jc w:val="center"/>
        <w:rPr>
          <w:rFonts w:ascii="AR JULIAN" w:hAnsi="AR JULIAN"/>
          <w:sz w:val="32"/>
          <w:szCs w:val="28"/>
        </w:rPr>
      </w:pPr>
      <w:r w:rsidRPr="00EB715A">
        <w:rPr>
          <w:rFonts w:ascii="AR JULIAN" w:hAnsi="AR JULIAN"/>
          <w:sz w:val="32"/>
          <w:szCs w:val="28"/>
        </w:rPr>
        <w:lastRenderedPageBreak/>
        <w:t>Home School</w:t>
      </w:r>
      <w:r w:rsidR="00303D75">
        <w:rPr>
          <w:rFonts w:ascii="AR JULIAN" w:hAnsi="AR JULIAN"/>
          <w:sz w:val="32"/>
          <w:szCs w:val="28"/>
        </w:rPr>
        <w:t>ed</w:t>
      </w:r>
      <w:r w:rsidRPr="00EB715A">
        <w:rPr>
          <w:rFonts w:ascii="AR JULIAN" w:hAnsi="AR JULIAN"/>
          <w:sz w:val="32"/>
          <w:szCs w:val="28"/>
        </w:rPr>
        <w:t xml:space="preserve"> Students</w:t>
      </w:r>
    </w:p>
    <w:p w14:paraId="1C1D77E7" w14:textId="77777777" w:rsidR="00B42423" w:rsidRPr="00B42423" w:rsidRDefault="00B42423" w:rsidP="00B42423">
      <w:pPr>
        <w:pStyle w:val="NoSpacing"/>
        <w:rPr>
          <w:rFonts w:ascii="AR JULIAN" w:hAnsi="AR JULIAN"/>
          <w:sz w:val="16"/>
          <w:szCs w:val="16"/>
        </w:rPr>
      </w:pPr>
    </w:p>
    <w:p w14:paraId="318D8E0B" w14:textId="77777777" w:rsidR="000A5F8D" w:rsidRPr="00B42423" w:rsidRDefault="000A5F8D" w:rsidP="00B42423">
      <w:pPr>
        <w:pStyle w:val="NoSpacing"/>
        <w:rPr>
          <w:sz w:val="22"/>
          <w:szCs w:val="22"/>
        </w:rPr>
      </w:pPr>
      <w:r w:rsidRPr="00B42423">
        <w:rPr>
          <w:sz w:val="22"/>
          <w:szCs w:val="22"/>
        </w:rPr>
        <w:t>Prior to accepting a student who has been home schooled the parents/guardians must provide evidence that the student has bee</w:t>
      </w:r>
      <w:r w:rsidR="00B42423" w:rsidRPr="00B42423">
        <w:rPr>
          <w:sz w:val="22"/>
          <w:szCs w:val="22"/>
        </w:rPr>
        <w:t>n receiving regular instruction by</w:t>
      </w:r>
      <w:r w:rsidRPr="00B42423">
        <w:rPr>
          <w:sz w:val="22"/>
          <w:szCs w:val="22"/>
        </w:rPr>
        <w:t xml:space="preserve"> providing the following records which they are required to keep by state law:</w:t>
      </w:r>
    </w:p>
    <w:p w14:paraId="1E8F0D85" w14:textId="77777777" w:rsidR="00B42423" w:rsidRDefault="000A5F8D" w:rsidP="000A50DB">
      <w:pPr>
        <w:pStyle w:val="NoSpacing"/>
        <w:numPr>
          <w:ilvl w:val="0"/>
          <w:numId w:val="45"/>
        </w:numPr>
        <w:rPr>
          <w:sz w:val="22"/>
          <w:szCs w:val="22"/>
        </w:rPr>
      </w:pPr>
      <w:r w:rsidRPr="00B42423">
        <w:rPr>
          <w:sz w:val="22"/>
          <w:szCs w:val="22"/>
        </w:rPr>
        <w:t>A plan book, diary, or other written record indicating subjects taught and activities engaged in;</w:t>
      </w:r>
    </w:p>
    <w:p w14:paraId="710672C4" w14:textId="77777777" w:rsidR="00B42423" w:rsidRDefault="000A5F8D" w:rsidP="000A50DB">
      <w:pPr>
        <w:pStyle w:val="NoSpacing"/>
        <w:numPr>
          <w:ilvl w:val="0"/>
          <w:numId w:val="45"/>
        </w:numPr>
        <w:rPr>
          <w:sz w:val="22"/>
          <w:szCs w:val="22"/>
        </w:rPr>
      </w:pPr>
      <w:r w:rsidRPr="00B42423">
        <w:rPr>
          <w:sz w:val="22"/>
          <w:szCs w:val="22"/>
        </w:rPr>
        <w:t>A portfolio of samples of the student’s academic work;</w:t>
      </w:r>
    </w:p>
    <w:p w14:paraId="1F6DC609" w14:textId="77777777" w:rsidR="00B42423" w:rsidRDefault="000A5F8D" w:rsidP="000A50DB">
      <w:pPr>
        <w:pStyle w:val="NoSpacing"/>
        <w:numPr>
          <w:ilvl w:val="0"/>
          <w:numId w:val="45"/>
        </w:numPr>
        <w:rPr>
          <w:sz w:val="22"/>
          <w:szCs w:val="22"/>
        </w:rPr>
      </w:pPr>
      <w:r w:rsidRPr="00B42423">
        <w:rPr>
          <w:sz w:val="22"/>
          <w:szCs w:val="22"/>
        </w:rPr>
        <w:t>A record of evaluation of the student’s academic progress;</w:t>
      </w:r>
    </w:p>
    <w:p w14:paraId="5153126C" w14:textId="77777777" w:rsidR="00B42423" w:rsidRDefault="000A5F8D" w:rsidP="000A50DB">
      <w:pPr>
        <w:pStyle w:val="NoSpacing"/>
        <w:numPr>
          <w:ilvl w:val="0"/>
          <w:numId w:val="45"/>
        </w:numPr>
        <w:rPr>
          <w:sz w:val="22"/>
          <w:szCs w:val="22"/>
        </w:rPr>
      </w:pPr>
      <w:r w:rsidRPr="00B42423">
        <w:rPr>
          <w:sz w:val="22"/>
          <w:szCs w:val="22"/>
        </w:rPr>
        <w:t>Other written or credible evidence equivalent to the points listed above.</w:t>
      </w:r>
    </w:p>
    <w:p w14:paraId="7AF69A30" w14:textId="77777777" w:rsidR="00B42423" w:rsidRDefault="000A5F8D" w:rsidP="000A50DB">
      <w:pPr>
        <w:pStyle w:val="NoSpacing"/>
        <w:numPr>
          <w:ilvl w:val="0"/>
          <w:numId w:val="45"/>
        </w:numPr>
        <w:rPr>
          <w:sz w:val="22"/>
          <w:szCs w:val="22"/>
        </w:rPr>
      </w:pPr>
      <w:r w:rsidRPr="00B42423">
        <w:rPr>
          <w:sz w:val="22"/>
          <w:szCs w:val="22"/>
        </w:rPr>
        <w:t>By providing evidence equivalent of offering at least 1</w:t>
      </w:r>
      <w:r w:rsidR="00BD394C" w:rsidRPr="00FE2761">
        <w:rPr>
          <w:sz w:val="22"/>
          <w:szCs w:val="22"/>
        </w:rPr>
        <w:t>,</w:t>
      </w:r>
      <w:r w:rsidRPr="00B42423">
        <w:rPr>
          <w:sz w:val="22"/>
          <w:szCs w:val="22"/>
        </w:rPr>
        <w:t>000 hours of instruction annually as required by law. At least 600 hours should be reading, language arts, mathematics, social studies, and science or academic courses that are related to the aforementioned subject areas and consonant with the pupil’s age and ability. At least 400 hours of the 600 hours shall occur at the regular home school location.</w:t>
      </w:r>
    </w:p>
    <w:p w14:paraId="61862549" w14:textId="77777777" w:rsidR="000A5F8D" w:rsidRPr="00B42423" w:rsidRDefault="000A5F8D" w:rsidP="000A50DB">
      <w:pPr>
        <w:pStyle w:val="NoSpacing"/>
        <w:numPr>
          <w:ilvl w:val="0"/>
          <w:numId w:val="45"/>
        </w:numPr>
        <w:rPr>
          <w:sz w:val="22"/>
          <w:szCs w:val="22"/>
        </w:rPr>
      </w:pPr>
      <w:r w:rsidRPr="00B42423">
        <w:rPr>
          <w:sz w:val="22"/>
          <w:szCs w:val="22"/>
        </w:rPr>
        <w:t>By providing evidence of religious education and sacramental preparation that have been provided, along with parish records of participation in first sacraments, if applicable.</w:t>
      </w:r>
    </w:p>
    <w:p w14:paraId="7251597A" w14:textId="77777777" w:rsidR="00B42423" w:rsidRPr="00B42423" w:rsidRDefault="00B42423" w:rsidP="00B42423">
      <w:pPr>
        <w:pStyle w:val="NoSpacing"/>
        <w:rPr>
          <w:sz w:val="22"/>
          <w:szCs w:val="22"/>
        </w:rPr>
      </w:pPr>
    </w:p>
    <w:p w14:paraId="35E2961B" w14:textId="77777777" w:rsidR="000A5F8D" w:rsidRPr="00B42423" w:rsidRDefault="000A5F8D" w:rsidP="00B42423">
      <w:pPr>
        <w:pStyle w:val="NoSpacing"/>
        <w:rPr>
          <w:sz w:val="22"/>
          <w:szCs w:val="22"/>
        </w:rPr>
      </w:pPr>
      <w:r w:rsidRPr="00B42423">
        <w:rPr>
          <w:sz w:val="22"/>
          <w:szCs w:val="22"/>
        </w:rPr>
        <w:t>The student’s placement shall be determined by a review of the above records and student work samples. If the records are not sufficient to determine placement, the student should be given appropriate end of grade assessments.</w:t>
      </w:r>
    </w:p>
    <w:p w14:paraId="50A55C27" w14:textId="77777777" w:rsidR="000A5F8D" w:rsidRPr="00B42423" w:rsidRDefault="000A5F8D" w:rsidP="00B42423">
      <w:pPr>
        <w:pStyle w:val="NoSpacing"/>
        <w:rPr>
          <w:sz w:val="22"/>
          <w:szCs w:val="22"/>
        </w:rPr>
      </w:pPr>
    </w:p>
    <w:p w14:paraId="72CD35E8" w14:textId="77777777" w:rsidR="000A5F8D" w:rsidRPr="00B42423" w:rsidRDefault="000A5F8D" w:rsidP="00B42423">
      <w:pPr>
        <w:pStyle w:val="NoSpacing"/>
        <w:rPr>
          <w:sz w:val="22"/>
          <w:szCs w:val="22"/>
        </w:rPr>
      </w:pPr>
      <w:r w:rsidRPr="00B42423">
        <w:rPr>
          <w:sz w:val="22"/>
          <w:szCs w:val="22"/>
        </w:rPr>
        <w:t>Enrollment in a Catholic school and participation in a home school is not permitted. Participation in Catholic school activities (including but not limited to the standardized testing program, fine arts programs, etc.) flows from being enrolled f</w:t>
      </w:r>
      <w:r w:rsidR="00B42423">
        <w:rPr>
          <w:sz w:val="22"/>
          <w:szCs w:val="22"/>
        </w:rPr>
        <w:t>ull time in a</w:t>
      </w:r>
      <w:r w:rsidR="00BD394C">
        <w:rPr>
          <w:sz w:val="22"/>
          <w:szCs w:val="22"/>
        </w:rPr>
        <w:t xml:space="preserve"> Catholic school </w:t>
      </w:r>
      <w:r w:rsidR="00BD394C" w:rsidRPr="00BD394C">
        <w:rPr>
          <w:b/>
          <w:sz w:val="22"/>
          <w:szCs w:val="22"/>
        </w:rPr>
        <w:t>(Archdiocesan Policy #4102.62)</w:t>
      </w:r>
      <w:r w:rsidR="00BD394C">
        <w:rPr>
          <w:sz w:val="22"/>
          <w:szCs w:val="22"/>
        </w:rPr>
        <w:t>.</w:t>
      </w:r>
    </w:p>
    <w:p w14:paraId="4599FB25" w14:textId="77777777" w:rsidR="00B42423" w:rsidRDefault="00B42423" w:rsidP="000A5F8D">
      <w:pPr>
        <w:pStyle w:val="BodyText3"/>
        <w:rPr>
          <w:rFonts w:ascii="AR JULIAN" w:hAnsi="AR JULIAN"/>
          <w:sz w:val="28"/>
          <w:szCs w:val="28"/>
        </w:rPr>
      </w:pPr>
    </w:p>
    <w:p w14:paraId="3F4489A4" w14:textId="77777777" w:rsidR="000A5F8D" w:rsidRPr="00EB715A" w:rsidRDefault="000A5F8D" w:rsidP="00280271">
      <w:pPr>
        <w:pStyle w:val="NoSpacing"/>
        <w:jc w:val="center"/>
        <w:rPr>
          <w:rFonts w:ascii="AR JULIAN" w:hAnsi="AR JULIAN"/>
          <w:sz w:val="32"/>
          <w:szCs w:val="28"/>
        </w:rPr>
      </w:pPr>
      <w:r w:rsidRPr="00EB715A">
        <w:rPr>
          <w:rFonts w:ascii="AR JULIAN" w:hAnsi="AR JULIAN"/>
          <w:sz w:val="32"/>
          <w:szCs w:val="28"/>
        </w:rPr>
        <w:t xml:space="preserve">Students </w:t>
      </w:r>
      <w:r w:rsidR="000B407D" w:rsidRPr="00EB715A">
        <w:rPr>
          <w:rFonts w:ascii="AR JULIAN" w:hAnsi="AR JULIAN"/>
          <w:sz w:val="32"/>
          <w:szCs w:val="28"/>
        </w:rPr>
        <w:t>from</w:t>
      </w:r>
      <w:r w:rsidRPr="00EB715A">
        <w:rPr>
          <w:rFonts w:ascii="AR JULIAN" w:hAnsi="AR JULIAN"/>
          <w:sz w:val="32"/>
          <w:szCs w:val="28"/>
        </w:rPr>
        <w:t xml:space="preserve"> Other Countries</w:t>
      </w:r>
    </w:p>
    <w:p w14:paraId="43613231" w14:textId="77777777" w:rsidR="00B42423" w:rsidRPr="00B42423" w:rsidRDefault="00B42423" w:rsidP="00B42423">
      <w:pPr>
        <w:pStyle w:val="NoSpacing"/>
        <w:rPr>
          <w:sz w:val="16"/>
          <w:szCs w:val="16"/>
        </w:rPr>
      </w:pPr>
    </w:p>
    <w:p w14:paraId="02CF64EF" w14:textId="77777777" w:rsidR="000A5F8D" w:rsidRPr="00B42423" w:rsidRDefault="000A5F8D" w:rsidP="00B42423">
      <w:pPr>
        <w:pStyle w:val="NoSpacing"/>
        <w:rPr>
          <w:sz w:val="22"/>
          <w:szCs w:val="22"/>
        </w:rPr>
      </w:pPr>
      <w:r w:rsidRPr="00B42423">
        <w:rPr>
          <w:sz w:val="22"/>
          <w:szCs w:val="22"/>
        </w:rPr>
        <w:t>Schools of the Archdiocese may enroll or allow the attendance of foreign-born non-immigrant students, if they possess appropriate U.S. Immigration and Customs Enforcement (ICE) documents. Schools must contact the Catholic Education Office before making an admission decision and must follow designated procedures. Foreign-born persons of school age who have entered the United States on B1/B2 tourist visas are not allowed to attend school. Failure to comply with ICE procedures and regulations could jeopardize a student’s ability to enter or remain in the U.S. and cause the school to be found in vio</w:t>
      </w:r>
      <w:r w:rsidR="00BD394C">
        <w:rPr>
          <w:sz w:val="22"/>
          <w:szCs w:val="22"/>
        </w:rPr>
        <w:t xml:space="preserve">lation of U.S. immigration laws </w:t>
      </w:r>
      <w:r w:rsidR="00BD394C" w:rsidRPr="00BD394C">
        <w:rPr>
          <w:b/>
          <w:sz w:val="22"/>
          <w:szCs w:val="22"/>
        </w:rPr>
        <w:t>(Archdiocesan Policy #4102.63)</w:t>
      </w:r>
      <w:r w:rsidR="00BD394C">
        <w:rPr>
          <w:sz w:val="22"/>
          <w:szCs w:val="22"/>
        </w:rPr>
        <w:t>.</w:t>
      </w:r>
      <w:r w:rsidRPr="00B42423">
        <w:rPr>
          <w:sz w:val="22"/>
          <w:szCs w:val="22"/>
        </w:rPr>
        <w:t xml:space="preserve">  </w:t>
      </w:r>
    </w:p>
    <w:p w14:paraId="695FE436" w14:textId="77777777" w:rsidR="000A5F8D" w:rsidRPr="00846262" w:rsidRDefault="000A5F8D" w:rsidP="000A5F8D">
      <w:pPr>
        <w:pStyle w:val="NoSpacing"/>
        <w:rPr>
          <w:sz w:val="16"/>
          <w:szCs w:val="16"/>
        </w:rPr>
      </w:pPr>
    </w:p>
    <w:p w14:paraId="1EC2DF16" w14:textId="77777777" w:rsidR="000A5F8D" w:rsidRPr="00EB715A" w:rsidRDefault="00BD394C" w:rsidP="00280271">
      <w:pPr>
        <w:pStyle w:val="NoSpacing"/>
        <w:jc w:val="center"/>
        <w:rPr>
          <w:rFonts w:ascii="AR JULIAN" w:hAnsi="AR JULIAN"/>
          <w:sz w:val="32"/>
          <w:szCs w:val="28"/>
        </w:rPr>
      </w:pPr>
      <w:r w:rsidRPr="00EB715A">
        <w:rPr>
          <w:rFonts w:ascii="AR JULIAN" w:hAnsi="AR JULIAN"/>
          <w:sz w:val="32"/>
          <w:szCs w:val="28"/>
        </w:rPr>
        <w:t>Transfers</w:t>
      </w:r>
      <w:r w:rsidR="000A5F8D" w:rsidRPr="00EB715A">
        <w:rPr>
          <w:rFonts w:ascii="AR JULIAN" w:hAnsi="AR JULIAN"/>
          <w:sz w:val="32"/>
          <w:szCs w:val="28"/>
        </w:rPr>
        <w:t xml:space="preserve"> from </w:t>
      </w:r>
      <w:r w:rsidR="00886ED0">
        <w:rPr>
          <w:rFonts w:ascii="AR JULIAN" w:hAnsi="AR JULIAN"/>
          <w:sz w:val="32"/>
          <w:szCs w:val="28"/>
        </w:rPr>
        <w:t>A</w:t>
      </w:r>
      <w:r w:rsidR="000A5F8D" w:rsidRPr="00EB715A">
        <w:rPr>
          <w:rFonts w:ascii="AR JULIAN" w:hAnsi="AR JULIAN"/>
          <w:sz w:val="32"/>
          <w:szCs w:val="28"/>
        </w:rPr>
        <w:t>nother Catholic School</w:t>
      </w:r>
    </w:p>
    <w:p w14:paraId="34F515F3" w14:textId="77777777" w:rsidR="000A5F8D" w:rsidRPr="00846262" w:rsidRDefault="000A5F8D" w:rsidP="000A5F8D">
      <w:pPr>
        <w:pStyle w:val="NoSpacing"/>
        <w:rPr>
          <w:b/>
          <w:sz w:val="16"/>
          <w:szCs w:val="16"/>
          <w:u w:val="single"/>
        </w:rPr>
      </w:pPr>
    </w:p>
    <w:p w14:paraId="3957E5A4" w14:textId="77777777" w:rsidR="000A5F8D" w:rsidRPr="00942124" w:rsidRDefault="000A5F8D" w:rsidP="000A5F8D">
      <w:pPr>
        <w:pStyle w:val="NoSpacing"/>
        <w:rPr>
          <w:sz w:val="22"/>
          <w:szCs w:val="22"/>
        </w:rPr>
      </w:pPr>
      <w:r w:rsidRPr="00942124">
        <w:rPr>
          <w:sz w:val="22"/>
          <w:szCs w:val="22"/>
        </w:rPr>
        <w:t xml:space="preserve">A student transferring from one Catholic school in the Archdiocese to another for reasons other than geographical relocation may be accepted after the parish/school in which the parents wish to enroll obtains pastor permission and school records from the parish/school that the family is leaving. It is the responsibility of the parents/guardians to obtain the permission of the pastor. In addition, the requirements for admission </w:t>
      </w:r>
      <w:r w:rsidRPr="00BD394C">
        <w:rPr>
          <w:b/>
          <w:sz w:val="22"/>
          <w:szCs w:val="22"/>
        </w:rPr>
        <w:t>(</w:t>
      </w:r>
      <w:r w:rsidR="00BD394C" w:rsidRPr="00BD394C">
        <w:rPr>
          <w:b/>
          <w:sz w:val="22"/>
          <w:szCs w:val="22"/>
        </w:rPr>
        <w:t>Archdiocesan Policy #</w:t>
      </w:r>
      <w:r w:rsidRPr="00BD394C">
        <w:rPr>
          <w:b/>
          <w:sz w:val="22"/>
          <w:szCs w:val="22"/>
        </w:rPr>
        <w:t>4102.1)</w:t>
      </w:r>
      <w:r w:rsidRPr="00942124">
        <w:rPr>
          <w:sz w:val="22"/>
          <w:szCs w:val="22"/>
        </w:rPr>
        <w:t xml:space="preserve"> woul</w:t>
      </w:r>
      <w:r w:rsidR="00942124" w:rsidRPr="00942124">
        <w:rPr>
          <w:sz w:val="22"/>
          <w:szCs w:val="22"/>
        </w:rPr>
        <w:t xml:space="preserve">d apply at any transfer point. </w:t>
      </w:r>
    </w:p>
    <w:p w14:paraId="7C11A0A9" w14:textId="77777777" w:rsidR="000A5F8D" w:rsidRPr="00846262" w:rsidRDefault="000A5F8D" w:rsidP="000A5F8D">
      <w:pPr>
        <w:pStyle w:val="NoSpacing"/>
      </w:pPr>
    </w:p>
    <w:p w14:paraId="4B4D7CAA" w14:textId="77777777" w:rsidR="00FE2761" w:rsidRDefault="00FE2761" w:rsidP="00280271">
      <w:pPr>
        <w:pStyle w:val="NoSpacing"/>
        <w:jc w:val="center"/>
        <w:rPr>
          <w:rFonts w:ascii="AR JULIAN" w:hAnsi="AR JULIAN"/>
          <w:sz w:val="32"/>
          <w:szCs w:val="28"/>
        </w:rPr>
      </w:pPr>
    </w:p>
    <w:p w14:paraId="76B4569A" w14:textId="77777777" w:rsidR="000A5F8D" w:rsidRPr="00A26E89" w:rsidRDefault="000A5F8D" w:rsidP="00280271">
      <w:pPr>
        <w:pStyle w:val="NoSpacing"/>
        <w:jc w:val="center"/>
        <w:rPr>
          <w:rFonts w:ascii="AR JULIAN" w:hAnsi="AR JULIAN"/>
          <w:sz w:val="32"/>
          <w:szCs w:val="28"/>
        </w:rPr>
      </w:pPr>
      <w:r w:rsidRPr="00A26E89">
        <w:rPr>
          <w:rFonts w:ascii="AR JULIAN" w:hAnsi="AR JULIAN"/>
          <w:sz w:val="32"/>
          <w:szCs w:val="28"/>
        </w:rPr>
        <w:t>Transfer</w:t>
      </w:r>
      <w:r w:rsidR="00BD394C" w:rsidRPr="00A26E89">
        <w:rPr>
          <w:rFonts w:ascii="AR JULIAN" w:hAnsi="AR JULIAN"/>
          <w:sz w:val="32"/>
          <w:szCs w:val="28"/>
        </w:rPr>
        <w:t>s</w:t>
      </w:r>
      <w:r w:rsidRPr="00A26E89">
        <w:rPr>
          <w:rFonts w:ascii="AR JULIAN" w:hAnsi="AR JULIAN"/>
          <w:sz w:val="32"/>
          <w:szCs w:val="28"/>
        </w:rPr>
        <w:t xml:space="preserve"> from a Merged/Consolidated Catholic School</w:t>
      </w:r>
    </w:p>
    <w:p w14:paraId="7F6B51C5" w14:textId="77777777" w:rsidR="000A5F8D" w:rsidRPr="00942124" w:rsidRDefault="000A5F8D" w:rsidP="000A5F8D">
      <w:pPr>
        <w:pStyle w:val="NoSpacing"/>
        <w:rPr>
          <w:sz w:val="16"/>
          <w:szCs w:val="16"/>
          <w:u w:val="single"/>
        </w:rPr>
      </w:pPr>
    </w:p>
    <w:p w14:paraId="532CEE46" w14:textId="77777777" w:rsidR="000A5F8D" w:rsidRPr="00942124" w:rsidRDefault="000A5F8D" w:rsidP="000A5F8D">
      <w:pPr>
        <w:pStyle w:val="NoSpacing"/>
        <w:rPr>
          <w:sz w:val="22"/>
          <w:szCs w:val="22"/>
        </w:rPr>
      </w:pPr>
      <w:r w:rsidRPr="00942124">
        <w:rPr>
          <w:sz w:val="22"/>
          <w:szCs w:val="22"/>
        </w:rPr>
        <w:t>Families enrolled in a school that is scheduled to merge or consolidate for a new school year should enroll at the school at which the parish has merged or consolidated its school.</w:t>
      </w:r>
      <w:r w:rsidR="00BD394C">
        <w:rPr>
          <w:sz w:val="22"/>
          <w:szCs w:val="22"/>
        </w:rPr>
        <w:t xml:space="preserve">  </w:t>
      </w:r>
      <w:r w:rsidRPr="00942124">
        <w:rPr>
          <w:sz w:val="22"/>
          <w:szCs w:val="22"/>
        </w:rPr>
        <w:t xml:space="preserve">If for some valid reason a family desires to transfer to another Catholic school other than the merged/consolidated school, the parents may register only after receiving permission from the pastor of their current parish. </w:t>
      </w:r>
    </w:p>
    <w:p w14:paraId="7DBDC912" w14:textId="77777777" w:rsidR="005F4B2F" w:rsidRDefault="005F4B2F" w:rsidP="00280271">
      <w:pPr>
        <w:pStyle w:val="NoSpacing"/>
        <w:jc w:val="center"/>
        <w:rPr>
          <w:rFonts w:ascii="AR JULIAN" w:hAnsi="AR JULIAN"/>
          <w:sz w:val="28"/>
          <w:szCs w:val="28"/>
        </w:rPr>
      </w:pPr>
    </w:p>
    <w:p w14:paraId="527DFED3" w14:textId="77777777" w:rsidR="00C26460" w:rsidRDefault="00C26460" w:rsidP="00280271">
      <w:pPr>
        <w:pStyle w:val="NoSpacing"/>
        <w:jc w:val="center"/>
        <w:rPr>
          <w:rFonts w:ascii="AR JULIAN" w:hAnsi="AR JULIAN"/>
          <w:sz w:val="28"/>
          <w:szCs w:val="28"/>
        </w:rPr>
      </w:pPr>
    </w:p>
    <w:p w14:paraId="74D7A8FA" w14:textId="77777777" w:rsidR="000A5F8D" w:rsidRPr="00A26E89" w:rsidRDefault="000A5F8D" w:rsidP="00280271">
      <w:pPr>
        <w:pStyle w:val="NoSpacing"/>
        <w:jc w:val="center"/>
        <w:rPr>
          <w:rFonts w:ascii="AR JULIAN" w:hAnsi="AR JULIAN"/>
          <w:sz w:val="32"/>
          <w:szCs w:val="28"/>
        </w:rPr>
      </w:pPr>
      <w:r w:rsidRPr="00A26E89">
        <w:rPr>
          <w:rFonts w:ascii="AR JULIAN" w:hAnsi="AR JULIAN"/>
          <w:sz w:val="32"/>
          <w:szCs w:val="28"/>
        </w:rPr>
        <w:lastRenderedPageBreak/>
        <w:t>Transfer</w:t>
      </w:r>
      <w:r w:rsidR="00BD394C" w:rsidRPr="00A26E89">
        <w:rPr>
          <w:rFonts w:ascii="AR JULIAN" w:hAnsi="AR JULIAN"/>
          <w:sz w:val="32"/>
          <w:szCs w:val="28"/>
        </w:rPr>
        <w:t>s</w:t>
      </w:r>
      <w:r w:rsidRPr="00A26E89">
        <w:rPr>
          <w:rFonts w:ascii="AR JULIAN" w:hAnsi="AR JULIAN"/>
          <w:sz w:val="32"/>
          <w:szCs w:val="28"/>
        </w:rPr>
        <w:t xml:space="preserve"> from a Non-Catholic School</w:t>
      </w:r>
    </w:p>
    <w:p w14:paraId="107A7F53" w14:textId="77777777" w:rsidR="000A5F8D" w:rsidRPr="00942124" w:rsidRDefault="000A5F8D" w:rsidP="000A5F8D">
      <w:pPr>
        <w:pStyle w:val="NoSpacing"/>
        <w:rPr>
          <w:sz w:val="16"/>
          <w:szCs w:val="16"/>
          <w:u w:val="single"/>
        </w:rPr>
      </w:pPr>
    </w:p>
    <w:p w14:paraId="46735A69" w14:textId="77777777" w:rsidR="000A5F8D" w:rsidRPr="00942124" w:rsidRDefault="000A5F8D" w:rsidP="000A5F8D">
      <w:pPr>
        <w:pStyle w:val="NoSpacing"/>
        <w:rPr>
          <w:sz w:val="22"/>
          <w:szCs w:val="22"/>
        </w:rPr>
      </w:pPr>
      <w:r w:rsidRPr="00942124">
        <w:rPr>
          <w:sz w:val="22"/>
          <w:szCs w:val="22"/>
        </w:rPr>
        <w:t>A student transferring from a public or private school may be accepted into a Catholic school after a thorough inquiry regarding the motivation for the request for admission. Normally the family would apply to the school sponsored by the parish in which the family resides. In addition, the requirements for admission woul</w:t>
      </w:r>
      <w:r w:rsidR="00942124">
        <w:rPr>
          <w:sz w:val="22"/>
          <w:szCs w:val="22"/>
        </w:rPr>
        <w:t xml:space="preserve">d apply at any transfer point. </w:t>
      </w:r>
    </w:p>
    <w:p w14:paraId="52603E04" w14:textId="77777777" w:rsidR="000A5F8D" w:rsidRPr="00846262" w:rsidRDefault="000A5F8D" w:rsidP="000A5F8D">
      <w:pPr>
        <w:pStyle w:val="NoSpacing"/>
      </w:pPr>
    </w:p>
    <w:p w14:paraId="5138116B" w14:textId="77777777" w:rsidR="00886ED0" w:rsidRDefault="00BD394C" w:rsidP="00886ED0">
      <w:pPr>
        <w:pStyle w:val="NoSpacing"/>
        <w:jc w:val="center"/>
        <w:rPr>
          <w:rFonts w:ascii="AR JULIAN" w:hAnsi="AR JULIAN"/>
          <w:sz w:val="32"/>
          <w:szCs w:val="28"/>
        </w:rPr>
      </w:pPr>
      <w:r w:rsidRPr="00A26E89">
        <w:rPr>
          <w:rFonts w:ascii="AR JULIAN" w:hAnsi="AR JULIAN"/>
          <w:sz w:val="32"/>
          <w:szCs w:val="28"/>
        </w:rPr>
        <w:t>Transfers</w:t>
      </w:r>
      <w:r w:rsidR="000A5F8D" w:rsidRPr="00A26E89">
        <w:rPr>
          <w:rFonts w:ascii="AR JULIAN" w:hAnsi="AR JULIAN"/>
          <w:sz w:val="32"/>
          <w:szCs w:val="28"/>
        </w:rPr>
        <w:t xml:space="preserve"> from a </w:t>
      </w:r>
      <w:r w:rsidR="00886ED0">
        <w:rPr>
          <w:rFonts w:ascii="AR JULIAN" w:hAnsi="AR JULIAN"/>
          <w:sz w:val="32"/>
          <w:szCs w:val="28"/>
        </w:rPr>
        <w:t>Court Ordered</w:t>
      </w:r>
    </w:p>
    <w:p w14:paraId="6F011A46" w14:textId="77777777" w:rsidR="000A5F8D" w:rsidRPr="00A26E89" w:rsidRDefault="00886ED0" w:rsidP="00886ED0">
      <w:pPr>
        <w:pStyle w:val="NoSpacing"/>
        <w:jc w:val="center"/>
        <w:rPr>
          <w:rFonts w:ascii="AR JULIAN" w:hAnsi="AR JULIAN"/>
          <w:sz w:val="32"/>
          <w:szCs w:val="28"/>
        </w:rPr>
      </w:pPr>
      <w:r>
        <w:rPr>
          <w:rFonts w:ascii="AR JULIAN" w:hAnsi="AR JULIAN"/>
          <w:sz w:val="32"/>
          <w:szCs w:val="28"/>
        </w:rPr>
        <w:t xml:space="preserve"> Desegregated School</w:t>
      </w:r>
    </w:p>
    <w:p w14:paraId="1859D88F" w14:textId="77777777" w:rsidR="000A5F8D" w:rsidRPr="003E78B6" w:rsidRDefault="000A5F8D" w:rsidP="000A5F8D">
      <w:pPr>
        <w:pStyle w:val="NoSpacing"/>
        <w:rPr>
          <w:sz w:val="18"/>
          <w:szCs w:val="16"/>
        </w:rPr>
      </w:pPr>
    </w:p>
    <w:p w14:paraId="49D5936E" w14:textId="77777777" w:rsidR="000A5F8D" w:rsidRPr="003E78B6" w:rsidRDefault="000A5F8D" w:rsidP="000A5F8D">
      <w:pPr>
        <w:pStyle w:val="NoSpacing"/>
        <w:rPr>
          <w:sz w:val="22"/>
          <w:szCs w:val="22"/>
        </w:rPr>
      </w:pPr>
      <w:r w:rsidRPr="003E78B6">
        <w:rPr>
          <w:sz w:val="22"/>
          <w:szCs w:val="22"/>
        </w:rPr>
        <w:t xml:space="preserve">Public school students from public school districts directly affected by a mandatory Court order for integration may not be accepted into Catholic schools. </w:t>
      </w:r>
    </w:p>
    <w:p w14:paraId="2185C69E" w14:textId="77777777" w:rsidR="00562771" w:rsidRDefault="00562771" w:rsidP="000A5F8D">
      <w:pPr>
        <w:pStyle w:val="NoSpacing"/>
        <w:rPr>
          <w:sz w:val="22"/>
          <w:szCs w:val="22"/>
        </w:rPr>
      </w:pPr>
    </w:p>
    <w:p w14:paraId="24216534" w14:textId="77777777" w:rsidR="00BD394C" w:rsidRDefault="00BD394C" w:rsidP="00BD394C">
      <w:pPr>
        <w:pStyle w:val="NoSpacing"/>
        <w:jc w:val="center"/>
        <w:rPr>
          <w:rFonts w:ascii="AR JULIAN" w:hAnsi="AR JULIAN"/>
          <w:sz w:val="32"/>
          <w:szCs w:val="28"/>
        </w:rPr>
      </w:pPr>
      <w:r w:rsidRPr="00A26E89">
        <w:rPr>
          <w:rFonts w:ascii="AR JULIAN" w:hAnsi="AR JULIAN"/>
          <w:sz w:val="32"/>
          <w:szCs w:val="28"/>
        </w:rPr>
        <w:t>Students with Special Needs</w:t>
      </w:r>
    </w:p>
    <w:p w14:paraId="30345282" w14:textId="77777777" w:rsidR="00A26E89" w:rsidRPr="00A26E89" w:rsidRDefault="00A26E89" w:rsidP="00BD394C">
      <w:pPr>
        <w:pStyle w:val="NoSpacing"/>
        <w:jc w:val="center"/>
        <w:rPr>
          <w:rFonts w:ascii="AR JULIAN" w:hAnsi="AR JULIAN"/>
          <w:sz w:val="32"/>
          <w:szCs w:val="28"/>
        </w:rPr>
      </w:pPr>
    </w:p>
    <w:p w14:paraId="624E1E2A" w14:textId="2FE2DAD5" w:rsidR="00BD394C" w:rsidRPr="003E78B6" w:rsidRDefault="00BD394C" w:rsidP="00BD394C">
      <w:pPr>
        <w:pStyle w:val="NoSpacing"/>
        <w:rPr>
          <w:sz w:val="22"/>
          <w:szCs w:val="28"/>
        </w:rPr>
      </w:pPr>
      <w:r w:rsidRPr="003E78B6">
        <w:rPr>
          <w:sz w:val="22"/>
          <w:szCs w:val="28"/>
        </w:rPr>
        <w:t xml:space="preserve">Federal legislation prohibits schools from excluding otherwise qualified students who have disabilities, solely on the basis of their ability if, with minor adjustments, the school could provide that student with an </w:t>
      </w:r>
      <w:r w:rsidR="006A3B1E" w:rsidRPr="003E78B6">
        <w:rPr>
          <w:sz w:val="22"/>
          <w:szCs w:val="28"/>
        </w:rPr>
        <w:t>appropriate education</w:t>
      </w:r>
      <w:r w:rsidRPr="003E78B6">
        <w:rPr>
          <w:sz w:val="22"/>
          <w:szCs w:val="28"/>
        </w:rPr>
        <w:t xml:space="preserve">.  </w:t>
      </w:r>
      <w:r w:rsidR="008B41F6">
        <w:rPr>
          <w:sz w:val="22"/>
          <w:szCs w:val="28"/>
        </w:rPr>
        <w:t>I</w:t>
      </w:r>
      <w:r w:rsidRPr="003E78B6">
        <w:rPr>
          <w:sz w:val="22"/>
          <w:szCs w:val="28"/>
        </w:rPr>
        <w:t xml:space="preserve">n the event that the school cannot meet a particular student's special learning needs with minor adjustments, the school will assist the family in finding appropriate alternatives so that the student's needs will ultimately be met.  </w:t>
      </w:r>
    </w:p>
    <w:p w14:paraId="69E82266" w14:textId="77777777" w:rsidR="00BD394C" w:rsidRDefault="00BD394C" w:rsidP="00BD394C">
      <w:pPr>
        <w:pStyle w:val="NoSpacing"/>
        <w:rPr>
          <w:szCs w:val="28"/>
        </w:rPr>
      </w:pPr>
    </w:p>
    <w:p w14:paraId="097C878A" w14:textId="77777777" w:rsidR="00BD394C" w:rsidRPr="00A26E89" w:rsidRDefault="00BD394C" w:rsidP="00BD394C">
      <w:pPr>
        <w:pStyle w:val="NoSpacing"/>
        <w:jc w:val="center"/>
        <w:rPr>
          <w:sz w:val="28"/>
          <w:szCs w:val="28"/>
        </w:rPr>
      </w:pPr>
      <w:r w:rsidRPr="00A26E89">
        <w:rPr>
          <w:rFonts w:ascii="AR JULIAN" w:hAnsi="AR JULIAN"/>
          <w:sz w:val="32"/>
          <w:szCs w:val="28"/>
        </w:rPr>
        <w:t>Special Circumstances</w:t>
      </w:r>
    </w:p>
    <w:p w14:paraId="09685C81" w14:textId="77777777" w:rsidR="00BD394C" w:rsidRPr="00B42423" w:rsidRDefault="00BD394C" w:rsidP="00BD394C">
      <w:pPr>
        <w:pStyle w:val="NoSpacing"/>
        <w:rPr>
          <w:rFonts w:ascii="AR JULIAN" w:hAnsi="AR JULIAN"/>
          <w:sz w:val="16"/>
          <w:szCs w:val="16"/>
        </w:rPr>
      </w:pPr>
    </w:p>
    <w:p w14:paraId="03B16A27" w14:textId="77777777" w:rsidR="00BD394C" w:rsidRDefault="00BD394C" w:rsidP="00BD394C">
      <w:pPr>
        <w:pStyle w:val="NoSpacing"/>
        <w:rPr>
          <w:b/>
          <w:sz w:val="22"/>
          <w:szCs w:val="22"/>
        </w:rPr>
      </w:pPr>
      <w:r>
        <w:rPr>
          <w:sz w:val="22"/>
          <w:szCs w:val="22"/>
        </w:rPr>
        <w:t>Some students may be admitted</w:t>
      </w:r>
      <w:r w:rsidRPr="00B42423">
        <w:rPr>
          <w:sz w:val="22"/>
          <w:szCs w:val="22"/>
        </w:rPr>
        <w:t xml:space="preserve"> on a </w:t>
      </w:r>
      <w:r w:rsidR="008B41F6">
        <w:rPr>
          <w:sz w:val="22"/>
          <w:szCs w:val="22"/>
        </w:rPr>
        <w:t>c</w:t>
      </w:r>
      <w:r w:rsidRPr="00B42423">
        <w:rPr>
          <w:sz w:val="22"/>
          <w:szCs w:val="22"/>
        </w:rPr>
        <w:t xml:space="preserve">onditional </w:t>
      </w:r>
      <w:r w:rsidR="008B41F6">
        <w:rPr>
          <w:sz w:val="22"/>
          <w:szCs w:val="22"/>
        </w:rPr>
        <w:t>b</w:t>
      </w:r>
      <w:r w:rsidRPr="00B42423">
        <w:rPr>
          <w:sz w:val="22"/>
          <w:szCs w:val="22"/>
        </w:rPr>
        <w:t>asis</w:t>
      </w:r>
      <w:r>
        <w:rPr>
          <w:sz w:val="22"/>
          <w:szCs w:val="22"/>
        </w:rPr>
        <w:t xml:space="preserve">. </w:t>
      </w:r>
      <w:r w:rsidRPr="00B42423">
        <w:rPr>
          <w:sz w:val="22"/>
          <w:szCs w:val="22"/>
        </w:rPr>
        <w:t xml:space="preserve"> If a school intends to accept a student on a conditional basis, it is essential that the decision be made only after a thorough review of the student’s previous school records and all records relating to the student’s special needs, if any. The school should communicate the conditions of the acceptance in writing. The Catholic Education Office is available for assistance with making and communicating such decisions </w:t>
      </w:r>
      <w:r w:rsidRPr="008476B2">
        <w:rPr>
          <w:b/>
          <w:sz w:val="22"/>
          <w:szCs w:val="22"/>
        </w:rPr>
        <w:t>(Archdiocesan Policy # 4102.61)</w:t>
      </w:r>
      <w:r>
        <w:rPr>
          <w:b/>
          <w:sz w:val="22"/>
          <w:szCs w:val="22"/>
        </w:rPr>
        <w:t>.</w:t>
      </w:r>
    </w:p>
    <w:p w14:paraId="484210DE" w14:textId="77777777" w:rsidR="00EB715A" w:rsidRDefault="00EB715A" w:rsidP="00BD394C">
      <w:pPr>
        <w:pStyle w:val="NoSpacing"/>
        <w:rPr>
          <w:b/>
          <w:sz w:val="22"/>
          <w:szCs w:val="22"/>
        </w:rPr>
      </w:pPr>
    </w:p>
    <w:p w14:paraId="298DDF0E" w14:textId="77777777" w:rsidR="00EB715A" w:rsidRPr="00B42423" w:rsidRDefault="00EB715A" w:rsidP="00BD394C">
      <w:pPr>
        <w:pStyle w:val="NoSpacing"/>
        <w:rPr>
          <w:sz w:val="22"/>
          <w:szCs w:val="22"/>
        </w:rPr>
      </w:pPr>
    </w:p>
    <w:p w14:paraId="42B2DDB9" w14:textId="77777777" w:rsidR="00EB715A" w:rsidRPr="00A26E89" w:rsidRDefault="00EB715A" w:rsidP="00EB715A">
      <w:pPr>
        <w:jc w:val="center"/>
        <w:rPr>
          <w:rFonts w:ascii="AR JULIAN" w:hAnsi="AR JULIAN"/>
          <w:sz w:val="32"/>
          <w:szCs w:val="28"/>
        </w:rPr>
      </w:pPr>
      <w:r w:rsidRPr="00A26E89">
        <w:rPr>
          <w:rFonts w:ascii="AR JULIAN" w:hAnsi="AR JULIAN"/>
          <w:sz w:val="32"/>
          <w:szCs w:val="28"/>
        </w:rPr>
        <w:t>Dual Enrollment</w:t>
      </w:r>
    </w:p>
    <w:p w14:paraId="62F0E08A" w14:textId="77777777" w:rsidR="00EB715A" w:rsidRPr="00A26E89" w:rsidRDefault="00EB715A" w:rsidP="00EB715A">
      <w:pPr>
        <w:rPr>
          <w:rFonts w:ascii="AR JULIAN" w:hAnsi="AR JULIAN"/>
          <w:sz w:val="18"/>
          <w:szCs w:val="16"/>
        </w:rPr>
      </w:pPr>
    </w:p>
    <w:p w14:paraId="4DE30245" w14:textId="77777777" w:rsidR="00EB715A" w:rsidRPr="00537C93" w:rsidRDefault="00EB715A" w:rsidP="00EB715A">
      <w:pPr>
        <w:pStyle w:val="NoSpacing"/>
        <w:rPr>
          <w:sz w:val="22"/>
          <w:szCs w:val="22"/>
        </w:rPr>
      </w:pPr>
      <w:r w:rsidRPr="00537C93">
        <w:rPr>
          <w:sz w:val="22"/>
          <w:szCs w:val="22"/>
        </w:rPr>
        <w:t>Dual enrollment is a method of provi</w:t>
      </w:r>
      <w:r>
        <w:rPr>
          <w:sz w:val="22"/>
          <w:szCs w:val="22"/>
        </w:rPr>
        <w:t>di</w:t>
      </w:r>
      <w:r w:rsidRPr="00537C93">
        <w:rPr>
          <w:sz w:val="22"/>
          <w:szCs w:val="22"/>
        </w:rPr>
        <w:t xml:space="preserve">ng courses and programs to a student that the school itself cannot provide due to staffing and/or finances. Missouri state law also allows Catholic school students to be dually enrolled in public schools in order to participate in specialized programs or to receive special education or remedial reading and mathematics services. </w:t>
      </w:r>
    </w:p>
    <w:p w14:paraId="18DAFFBD" w14:textId="77777777" w:rsidR="005622D9" w:rsidRDefault="00F54DA7" w:rsidP="00BC51E5">
      <w:pPr>
        <w:outlineLvl w:val="0"/>
        <w:rPr>
          <w:rFonts w:ascii="AR JULIAN" w:hAnsi="AR JULIAN"/>
          <w:sz w:val="32"/>
          <w:szCs w:val="32"/>
        </w:rPr>
      </w:pPr>
      <w:r>
        <w:rPr>
          <w:noProof/>
        </w:rPr>
        <w:drawing>
          <wp:anchor distT="0" distB="0" distL="114300" distR="114300" simplePos="0" relativeHeight="251655680" behindDoc="1" locked="0" layoutInCell="1" allowOverlap="1" wp14:anchorId="12C12461" wp14:editId="169D6420">
            <wp:simplePos x="0" y="0"/>
            <wp:positionH relativeFrom="column">
              <wp:posOffset>1400175</wp:posOffset>
            </wp:positionH>
            <wp:positionV relativeFrom="paragraph">
              <wp:posOffset>236220</wp:posOffset>
            </wp:positionV>
            <wp:extent cx="3181350" cy="1266825"/>
            <wp:effectExtent l="0" t="0" r="0" b="0"/>
            <wp:wrapTight wrapText="bothSides">
              <wp:wrapPolygon edited="0">
                <wp:start x="0" y="0"/>
                <wp:lineTo x="0" y="21438"/>
                <wp:lineTo x="21471" y="21438"/>
                <wp:lineTo x="21471" y="0"/>
                <wp:lineTo x="0" y="0"/>
              </wp:wrapPolygon>
            </wp:wrapTight>
            <wp:docPr id="572" name="Picture 572" desc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1350" cy="1266825"/>
                    </a:xfrm>
                    <a:prstGeom prst="rect">
                      <a:avLst/>
                    </a:prstGeom>
                    <a:noFill/>
                  </pic:spPr>
                </pic:pic>
              </a:graphicData>
            </a:graphic>
            <wp14:sizeRelH relativeFrom="page">
              <wp14:pctWidth>0</wp14:pctWidth>
            </wp14:sizeRelH>
            <wp14:sizeRelV relativeFrom="page">
              <wp14:pctHeight>0</wp14:pctHeight>
            </wp14:sizeRelV>
          </wp:anchor>
        </w:drawing>
      </w:r>
    </w:p>
    <w:p w14:paraId="2491B401" w14:textId="77777777" w:rsidR="00BD394C" w:rsidRDefault="00BD394C" w:rsidP="00BC51E5">
      <w:pPr>
        <w:outlineLvl w:val="0"/>
        <w:rPr>
          <w:rFonts w:ascii="AR JULIAN" w:hAnsi="AR JULIAN"/>
          <w:sz w:val="32"/>
          <w:szCs w:val="32"/>
        </w:rPr>
      </w:pPr>
    </w:p>
    <w:p w14:paraId="04B342A3" w14:textId="77777777" w:rsidR="00BD394C" w:rsidRDefault="00BD394C" w:rsidP="00BC51E5">
      <w:pPr>
        <w:outlineLvl w:val="0"/>
        <w:rPr>
          <w:rFonts w:ascii="AR JULIAN" w:hAnsi="AR JULIAN"/>
          <w:sz w:val="32"/>
          <w:szCs w:val="32"/>
        </w:rPr>
      </w:pPr>
    </w:p>
    <w:p w14:paraId="6C102A80" w14:textId="7CCB6460" w:rsidR="00BD394C" w:rsidRDefault="00BD394C" w:rsidP="00BC51E5">
      <w:pPr>
        <w:outlineLvl w:val="0"/>
        <w:rPr>
          <w:rFonts w:ascii="AR JULIAN" w:hAnsi="AR JULIAN"/>
          <w:sz w:val="32"/>
          <w:szCs w:val="32"/>
        </w:rPr>
      </w:pPr>
    </w:p>
    <w:p w14:paraId="21D6A2EC" w14:textId="42350EE0" w:rsidR="001B1007" w:rsidRDefault="001B1007" w:rsidP="00BC51E5">
      <w:pPr>
        <w:outlineLvl w:val="0"/>
        <w:rPr>
          <w:rFonts w:ascii="AR JULIAN" w:hAnsi="AR JULIAN"/>
          <w:sz w:val="32"/>
          <w:szCs w:val="32"/>
        </w:rPr>
      </w:pPr>
    </w:p>
    <w:p w14:paraId="08888ABC" w14:textId="77777777" w:rsidR="001B1007" w:rsidRDefault="001B1007" w:rsidP="00BC51E5">
      <w:pPr>
        <w:outlineLvl w:val="0"/>
        <w:rPr>
          <w:rFonts w:ascii="AR JULIAN" w:hAnsi="AR JULIAN"/>
          <w:sz w:val="32"/>
          <w:szCs w:val="32"/>
        </w:rPr>
      </w:pPr>
    </w:p>
    <w:p w14:paraId="433B4EAF" w14:textId="77777777" w:rsidR="00BD394C" w:rsidRDefault="00BD394C" w:rsidP="00BC51E5">
      <w:pPr>
        <w:outlineLvl w:val="0"/>
        <w:rPr>
          <w:rFonts w:ascii="AR JULIAN" w:hAnsi="AR JULIAN"/>
          <w:sz w:val="32"/>
          <w:szCs w:val="32"/>
        </w:rPr>
      </w:pPr>
    </w:p>
    <w:p w14:paraId="56971B61" w14:textId="77777777" w:rsidR="00C26460" w:rsidRDefault="00C26460" w:rsidP="00BC51E5">
      <w:pPr>
        <w:outlineLvl w:val="0"/>
        <w:rPr>
          <w:rFonts w:ascii="AR JULIAN" w:hAnsi="AR JULIAN"/>
          <w:sz w:val="32"/>
          <w:szCs w:val="32"/>
        </w:rPr>
      </w:pPr>
    </w:p>
    <w:p w14:paraId="554675DA" w14:textId="77777777" w:rsidR="005622D9" w:rsidRPr="005622D9" w:rsidRDefault="005622D9" w:rsidP="005622D9">
      <w:pPr>
        <w:pStyle w:val="NoSpacing"/>
        <w:jc w:val="center"/>
      </w:pPr>
      <w:r>
        <w:object w:dxaOrig="384" w:dyaOrig="437" w14:anchorId="2F16CCA9">
          <v:shape id="_x0000_i1027" type="#_x0000_t75" style="width:12pt;height:18pt" o:ole="">
            <v:imagedata r:id="rId16" o:title=""/>
          </v:shape>
          <o:OLEObject Type="Embed" ProgID="Word.Picture.8" ShapeID="_x0000_i1027" DrawAspect="Content" ObjectID="_1847446219" r:id="rId17"/>
        </w:object>
      </w:r>
      <w:r>
        <w:object w:dxaOrig="384" w:dyaOrig="437" w14:anchorId="18B6293E">
          <v:shape id="_x0000_i1028" type="#_x0000_t75" style="width:12pt;height:18pt" o:ole="">
            <v:imagedata r:id="rId16" o:title=""/>
          </v:shape>
          <o:OLEObject Type="Embed" ProgID="Word.Picture.8" ShapeID="_x0000_i1028" DrawAspect="Content" ObjectID="_1847446220" r:id="rId18"/>
        </w:object>
      </w:r>
      <w:r>
        <w:object w:dxaOrig="384" w:dyaOrig="437" w14:anchorId="1F58EBB1">
          <v:shape id="_x0000_i1029" type="#_x0000_t75" style="width:12pt;height:18pt" o:ole="">
            <v:imagedata r:id="rId16" o:title=""/>
          </v:shape>
          <o:OLEObject Type="Embed" ProgID="Word.Picture.8" ShapeID="_x0000_i1029" DrawAspect="Content" ObjectID="_1847446221" r:id="rId19"/>
        </w:object>
      </w:r>
      <w:r>
        <w:object w:dxaOrig="384" w:dyaOrig="437" w14:anchorId="3156B9AC">
          <v:shape id="_x0000_i1030" type="#_x0000_t75" style="width:12pt;height:18pt" o:ole="">
            <v:imagedata r:id="rId16" o:title=""/>
          </v:shape>
          <o:OLEObject Type="Embed" ProgID="Word.Picture.8" ShapeID="_x0000_i1030" DrawAspect="Content" ObjectID="_1847446222" r:id="rId20"/>
        </w:object>
      </w:r>
      <w:r>
        <w:object w:dxaOrig="384" w:dyaOrig="437" w14:anchorId="671DC330">
          <v:shape id="_x0000_i1031" type="#_x0000_t75" style="width:12pt;height:18pt" o:ole="">
            <v:imagedata r:id="rId16" o:title=""/>
          </v:shape>
          <o:OLEObject Type="Embed" ProgID="Word.Picture.8" ShapeID="_x0000_i1031" DrawAspect="Content" ObjectID="_1847446223" r:id="rId21"/>
        </w:object>
      </w:r>
      <w:r>
        <w:object w:dxaOrig="384" w:dyaOrig="437" w14:anchorId="7BD6021E">
          <v:shape id="_x0000_i1032" type="#_x0000_t75" style="width:12pt;height:18pt" o:ole="">
            <v:imagedata r:id="rId16" o:title=""/>
          </v:shape>
          <o:OLEObject Type="Embed" ProgID="Word.Picture.8" ShapeID="_x0000_i1032" DrawAspect="Content" ObjectID="_1847446224" r:id="rId22"/>
        </w:object>
      </w:r>
      <w:r>
        <w:object w:dxaOrig="384" w:dyaOrig="437" w14:anchorId="5C1C3880">
          <v:shape id="_x0000_i1033" type="#_x0000_t75" style="width:12pt;height:18pt" o:ole="">
            <v:imagedata r:id="rId16" o:title=""/>
          </v:shape>
          <o:OLEObject Type="Embed" ProgID="Word.Picture.8" ShapeID="_x0000_i1033" DrawAspect="Content" ObjectID="_1847446225" r:id="rId23"/>
        </w:object>
      </w:r>
      <w:r>
        <w:object w:dxaOrig="384" w:dyaOrig="437" w14:anchorId="41B06D3A">
          <v:shape id="_x0000_i1034" type="#_x0000_t75" style="width:12pt;height:18pt" o:ole="">
            <v:imagedata r:id="rId16" o:title=""/>
          </v:shape>
          <o:OLEObject Type="Embed" ProgID="Word.Picture.8" ShapeID="_x0000_i1034" DrawAspect="Content" ObjectID="_1847446226" r:id="rId24"/>
        </w:object>
      </w:r>
      <w:r>
        <w:object w:dxaOrig="384" w:dyaOrig="437" w14:anchorId="285B2509">
          <v:shape id="_x0000_i1035" type="#_x0000_t75" style="width:12pt;height:18pt" o:ole="">
            <v:imagedata r:id="rId16" o:title=""/>
          </v:shape>
          <o:OLEObject Type="Embed" ProgID="Word.Picture.8" ShapeID="_x0000_i1035" DrawAspect="Content" ObjectID="_1847446227" r:id="rId25"/>
        </w:object>
      </w:r>
      <w:r>
        <w:object w:dxaOrig="384" w:dyaOrig="437" w14:anchorId="4BA89160">
          <v:shape id="_x0000_i1036" type="#_x0000_t75" style="width:12pt;height:18pt" o:ole="">
            <v:imagedata r:id="rId16" o:title=""/>
          </v:shape>
          <o:OLEObject Type="Embed" ProgID="Word.Picture.8" ShapeID="_x0000_i1036" DrawAspect="Content" ObjectID="_1847446228" r:id="rId26"/>
        </w:object>
      </w:r>
      <w:r>
        <w:object w:dxaOrig="384" w:dyaOrig="437" w14:anchorId="1CDDF82D">
          <v:shape id="_x0000_i1037" type="#_x0000_t75" style="width:12pt;height:18pt" o:ole="">
            <v:imagedata r:id="rId16" o:title=""/>
          </v:shape>
          <o:OLEObject Type="Embed" ProgID="Word.Picture.8" ShapeID="_x0000_i1037" DrawAspect="Content" ObjectID="_1847446229" r:id="rId27"/>
        </w:object>
      </w:r>
      <w:r>
        <w:object w:dxaOrig="384" w:dyaOrig="437" w14:anchorId="0A86AA32">
          <v:shape id="_x0000_i1038" type="#_x0000_t75" style="width:12pt;height:18pt" o:ole="">
            <v:imagedata r:id="rId16" o:title=""/>
          </v:shape>
          <o:OLEObject Type="Embed" ProgID="Word.Picture.8" ShapeID="_x0000_i1038" DrawAspect="Content" ObjectID="_1847446230" r:id="rId28"/>
        </w:object>
      </w:r>
      <w:r>
        <w:object w:dxaOrig="384" w:dyaOrig="437" w14:anchorId="6B3BFD74">
          <v:shape id="_x0000_i1039" type="#_x0000_t75" style="width:12pt;height:18pt" o:ole="">
            <v:imagedata r:id="rId16" o:title=""/>
          </v:shape>
          <o:OLEObject Type="Embed" ProgID="Word.Picture.8" ShapeID="_x0000_i1039" DrawAspect="Content" ObjectID="_1847446231" r:id="rId29"/>
        </w:object>
      </w:r>
      <w:r>
        <w:object w:dxaOrig="384" w:dyaOrig="437" w14:anchorId="77773B4E">
          <v:shape id="_x0000_i1040" type="#_x0000_t75" style="width:12pt;height:18pt" o:ole="">
            <v:imagedata r:id="rId16" o:title=""/>
          </v:shape>
          <o:OLEObject Type="Embed" ProgID="Word.Picture.8" ShapeID="_x0000_i1040" DrawAspect="Content" ObjectID="_1847446232" r:id="rId30"/>
        </w:object>
      </w:r>
      <w:r>
        <w:object w:dxaOrig="384" w:dyaOrig="437" w14:anchorId="342B1C64">
          <v:shape id="_x0000_i1041" type="#_x0000_t75" style="width:12pt;height:18pt" o:ole="">
            <v:imagedata r:id="rId16" o:title=""/>
          </v:shape>
          <o:OLEObject Type="Embed" ProgID="Word.Picture.8" ShapeID="_x0000_i1041" DrawAspect="Content" ObjectID="_1847446233" r:id="rId31"/>
        </w:object>
      </w:r>
      <w:r>
        <w:object w:dxaOrig="384" w:dyaOrig="437" w14:anchorId="74ED084F">
          <v:shape id="_x0000_i1042" type="#_x0000_t75" style="width:12pt;height:18pt" o:ole="">
            <v:imagedata r:id="rId16" o:title=""/>
          </v:shape>
          <o:OLEObject Type="Embed" ProgID="Word.Picture.8" ShapeID="_x0000_i1042" DrawAspect="Content" ObjectID="_1847446234" r:id="rId32"/>
        </w:object>
      </w:r>
      <w:r>
        <w:object w:dxaOrig="384" w:dyaOrig="437" w14:anchorId="4464B2B0">
          <v:shape id="_x0000_i1043" type="#_x0000_t75" style="width:12pt;height:18pt" o:ole="">
            <v:imagedata r:id="rId16" o:title=""/>
          </v:shape>
          <o:OLEObject Type="Embed" ProgID="Word.Picture.8" ShapeID="_x0000_i1043" DrawAspect="Content" ObjectID="_1847446235" r:id="rId33"/>
        </w:object>
      </w:r>
      <w:r>
        <w:object w:dxaOrig="384" w:dyaOrig="437" w14:anchorId="6627EAAB">
          <v:shape id="_x0000_i1044" type="#_x0000_t75" style="width:12pt;height:18pt" o:ole="">
            <v:imagedata r:id="rId16" o:title=""/>
          </v:shape>
          <o:OLEObject Type="Embed" ProgID="Word.Picture.8" ShapeID="_x0000_i1044" DrawAspect="Content" ObjectID="_1847446236" r:id="rId34"/>
        </w:object>
      </w:r>
      <w:r>
        <w:object w:dxaOrig="384" w:dyaOrig="437" w14:anchorId="24628F12">
          <v:shape id="_x0000_i1045" type="#_x0000_t75" style="width:12pt;height:18pt" o:ole="">
            <v:imagedata r:id="rId16" o:title=""/>
          </v:shape>
          <o:OLEObject Type="Embed" ProgID="Word.Picture.8" ShapeID="_x0000_i1045" DrawAspect="Content" ObjectID="_1847446237" r:id="rId35"/>
        </w:object>
      </w:r>
      <w:r>
        <w:object w:dxaOrig="384" w:dyaOrig="437" w14:anchorId="74175D0F">
          <v:shape id="_x0000_i1046" type="#_x0000_t75" style="width:12pt;height:18pt" o:ole="">
            <v:imagedata r:id="rId16" o:title=""/>
          </v:shape>
          <o:OLEObject Type="Embed" ProgID="Word.Picture.8" ShapeID="_x0000_i1046" DrawAspect="Content" ObjectID="_1847446238" r:id="rId36"/>
        </w:object>
      </w:r>
      <w:r>
        <w:object w:dxaOrig="384" w:dyaOrig="437" w14:anchorId="3F59F924">
          <v:shape id="_x0000_i1047" type="#_x0000_t75" style="width:12pt;height:18pt" o:ole="">
            <v:imagedata r:id="rId16" o:title=""/>
          </v:shape>
          <o:OLEObject Type="Embed" ProgID="Word.Picture.8" ShapeID="_x0000_i1047" DrawAspect="Content" ObjectID="_1847446239" r:id="rId37"/>
        </w:object>
      </w:r>
      <w:r>
        <w:object w:dxaOrig="384" w:dyaOrig="437" w14:anchorId="79B7BB1B">
          <v:shape id="_x0000_i1048" type="#_x0000_t75" style="width:12pt;height:18pt" o:ole="">
            <v:imagedata r:id="rId16" o:title=""/>
          </v:shape>
          <o:OLEObject Type="Embed" ProgID="Word.Picture.8" ShapeID="_x0000_i1048" DrawAspect="Content" ObjectID="_1847446240" r:id="rId38"/>
        </w:object>
      </w:r>
      <w:r>
        <w:object w:dxaOrig="384" w:dyaOrig="437" w14:anchorId="189203A1">
          <v:shape id="_x0000_i1049" type="#_x0000_t75" style="width:12pt;height:18pt" o:ole="">
            <v:imagedata r:id="rId16" o:title=""/>
          </v:shape>
          <o:OLEObject Type="Embed" ProgID="Word.Picture.8" ShapeID="_x0000_i1049" DrawAspect="Content" ObjectID="_1847446241" r:id="rId39"/>
        </w:object>
      </w:r>
      <w:r>
        <w:object w:dxaOrig="384" w:dyaOrig="437" w14:anchorId="34A2050A">
          <v:shape id="_x0000_i1050" type="#_x0000_t75" style="width:12pt;height:18pt" o:ole="">
            <v:imagedata r:id="rId16" o:title=""/>
          </v:shape>
          <o:OLEObject Type="Embed" ProgID="Word.Picture.8" ShapeID="_x0000_i1050" DrawAspect="Content" ObjectID="_1847446242" r:id="rId40"/>
        </w:object>
      </w:r>
      <w:r>
        <w:object w:dxaOrig="384" w:dyaOrig="437" w14:anchorId="46A82A66">
          <v:shape id="_x0000_i1051" type="#_x0000_t75" style="width:12pt;height:18pt" o:ole="">
            <v:imagedata r:id="rId16" o:title=""/>
          </v:shape>
          <o:OLEObject Type="Embed" ProgID="Word.Picture.8" ShapeID="_x0000_i1051" DrawAspect="Content" ObjectID="_1847446243" r:id="rId41"/>
        </w:object>
      </w:r>
      <w:r>
        <w:object w:dxaOrig="384" w:dyaOrig="437" w14:anchorId="3C6F55C2">
          <v:shape id="_x0000_i1052" type="#_x0000_t75" style="width:12pt;height:18pt" o:ole="">
            <v:imagedata r:id="rId16" o:title=""/>
          </v:shape>
          <o:OLEObject Type="Embed" ProgID="Word.Picture.8" ShapeID="_x0000_i1052" DrawAspect="Content" ObjectID="_1847446244" r:id="rId42"/>
        </w:object>
      </w:r>
      <w:r>
        <w:object w:dxaOrig="384" w:dyaOrig="437" w14:anchorId="1639D0FD">
          <v:shape id="_x0000_i1053" type="#_x0000_t75" style="width:12pt;height:18pt" o:ole="">
            <v:imagedata r:id="rId16" o:title=""/>
          </v:shape>
          <o:OLEObject Type="Embed" ProgID="Word.Picture.8" ShapeID="_x0000_i1053" DrawAspect="Content" ObjectID="_1847446245" r:id="rId43"/>
        </w:object>
      </w:r>
      <w:r>
        <w:object w:dxaOrig="384" w:dyaOrig="437" w14:anchorId="431347C3">
          <v:shape id="_x0000_i1054" type="#_x0000_t75" style="width:12pt;height:18pt" o:ole="">
            <v:imagedata r:id="rId16" o:title=""/>
          </v:shape>
          <o:OLEObject Type="Embed" ProgID="Word.Picture.8" ShapeID="_x0000_i1054" DrawAspect="Content" ObjectID="_1847446246" r:id="rId44"/>
        </w:object>
      </w:r>
      <w:r>
        <w:object w:dxaOrig="384" w:dyaOrig="437" w14:anchorId="55B4D31D">
          <v:shape id="_x0000_i1055" type="#_x0000_t75" style="width:12pt;height:18pt" o:ole="">
            <v:imagedata r:id="rId16" o:title=""/>
          </v:shape>
          <o:OLEObject Type="Embed" ProgID="Word.Picture.8" ShapeID="_x0000_i1055" DrawAspect="Content" ObjectID="_1847446247" r:id="rId45"/>
        </w:object>
      </w:r>
    </w:p>
    <w:p w14:paraId="0B2403B7" w14:textId="77777777" w:rsidR="005622D9" w:rsidRDefault="005622D9" w:rsidP="00EB7598">
      <w:pPr>
        <w:jc w:val="center"/>
        <w:outlineLvl w:val="0"/>
        <w:rPr>
          <w:rFonts w:ascii="AR JULIAN" w:hAnsi="AR JULIAN"/>
          <w:sz w:val="32"/>
          <w:szCs w:val="32"/>
        </w:rPr>
      </w:pPr>
    </w:p>
    <w:p w14:paraId="7FAF3CF2" w14:textId="77777777" w:rsidR="00A74AFD" w:rsidRDefault="00DA3DBF" w:rsidP="00A74AFD">
      <w:pPr>
        <w:pStyle w:val="NoSpacing"/>
        <w:jc w:val="center"/>
        <w:rPr>
          <w:rFonts w:ascii="AR JULIAN" w:hAnsi="AR JULIAN"/>
          <w:sz w:val="36"/>
          <w:szCs w:val="36"/>
        </w:rPr>
      </w:pPr>
      <w:r>
        <w:rPr>
          <w:rFonts w:ascii="AR JULIAN" w:hAnsi="AR JULIAN"/>
          <w:sz w:val="36"/>
          <w:szCs w:val="36"/>
        </w:rPr>
        <w:lastRenderedPageBreak/>
        <w:t>ATTENDANCE</w:t>
      </w:r>
    </w:p>
    <w:p w14:paraId="31C5ABA4" w14:textId="77777777" w:rsidR="00303D75" w:rsidRDefault="00303D75" w:rsidP="00303D75">
      <w:pPr>
        <w:jc w:val="center"/>
        <w:rPr>
          <w:rFonts w:ascii="AR JULIAN" w:hAnsi="AR JULIAN"/>
          <w:sz w:val="32"/>
          <w:szCs w:val="22"/>
        </w:rPr>
      </w:pPr>
      <w:r>
        <w:rPr>
          <w:rFonts w:ascii="AR JULIAN" w:hAnsi="AR JULIAN"/>
          <w:sz w:val="32"/>
          <w:szCs w:val="22"/>
        </w:rPr>
        <w:t>Attendance Policies</w:t>
      </w:r>
    </w:p>
    <w:p w14:paraId="0756865A" w14:textId="77777777" w:rsidR="00303D75" w:rsidRDefault="00303D75" w:rsidP="00303D75">
      <w:pPr>
        <w:jc w:val="center"/>
        <w:rPr>
          <w:rFonts w:ascii="AR JULIAN" w:hAnsi="AR JULIAN"/>
          <w:sz w:val="32"/>
          <w:szCs w:val="22"/>
        </w:rPr>
      </w:pPr>
    </w:p>
    <w:p w14:paraId="1D6CEC86" w14:textId="77777777" w:rsidR="00303D75" w:rsidRPr="00A219DF" w:rsidRDefault="00303D75" w:rsidP="00303D75">
      <w:pPr>
        <w:rPr>
          <w:rFonts w:ascii="AR JULIAN" w:hAnsi="AR JULIAN"/>
          <w:szCs w:val="22"/>
        </w:rPr>
      </w:pPr>
      <w:r w:rsidRPr="00A219DF">
        <w:rPr>
          <w:rFonts w:ascii="AR JULIAN" w:hAnsi="AR JULIAN"/>
          <w:szCs w:val="22"/>
        </w:rPr>
        <w:t>School Time</w:t>
      </w:r>
    </w:p>
    <w:p w14:paraId="76BA86E3" w14:textId="77777777" w:rsidR="00303D75" w:rsidRPr="00A219DF" w:rsidRDefault="00303D75" w:rsidP="00303D75">
      <w:pPr>
        <w:rPr>
          <w:sz w:val="22"/>
          <w:szCs w:val="22"/>
        </w:rPr>
      </w:pPr>
      <w:r>
        <w:rPr>
          <w:sz w:val="22"/>
          <w:szCs w:val="22"/>
        </w:rPr>
        <w:t xml:space="preserve">School time will be set according to cell phone (atomic) time.  The cell phone used will be the principal's or secretary's cell phone.  </w:t>
      </w:r>
    </w:p>
    <w:p w14:paraId="6CD5AF7B" w14:textId="77777777" w:rsidR="00303D75" w:rsidRPr="00962F85" w:rsidRDefault="00303D75" w:rsidP="00303D75">
      <w:pPr>
        <w:rPr>
          <w:rFonts w:ascii="AR JULIAN" w:hAnsi="AR JULIAN"/>
          <w:szCs w:val="22"/>
        </w:rPr>
      </w:pPr>
      <w:r w:rsidRPr="00962F85">
        <w:rPr>
          <w:rFonts w:ascii="AR JULIAN" w:hAnsi="AR JULIAN"/>
          <w:szCs w:val="22"/>
        </w:rPr>
        <w:t>Tardy</w:t>
      </w:r>
    </w:p>
    <w:p w14:paraId="5CB9F166" w14:textId="77777777" w:rsidR="00303D75" w:rsidRPr="00A219DF" w:rsidRDefault="00303D75" w:rsidP="00303D75">
      <w:pPr>
        <w:rPr>
          <w:sz w:val="22"/>
          <w:szCs w:val="22"/>
        </w:rPr>
      </w:pPr>
      <w:r>
        <w:rPr>
          <w:sz w:val="22"/>
          <w:szCs w:val="22"/>
        </w:rPr>
        <w:t xml:space="preserve">A student is considered tardy if they arrive after the start of the school day, but before </w:t>
      </w:r>
      <w:r w:rsidR="00B27863">
        <w:rPr>
          <w:sz w:val="22"/>
          <w:szCs w:val="22"/>
        </w:rPr>
        <w:t>8:30</w:t>
      </w:r>
      <w:r>
        <w:rPr>
          <w:sz w:val="22"/>
          <w:szCs w:val="22"/>
        </w:rPr>
        <w:t xml:space="preserve"> a.m.</w:t>
      </w:r>
    </w:p>
    <w:p w14:paraId="646ECFA9" w14:textId="77777777" w:rsidR="00303D75" w:rsidRPr="00ED2212" w:rsidRDefault="00303D75" w:rsidP="00303D75">
      <w:pPr>
        <w:rPr>
          <w:rFonts w:ascii="AR JULIAN" w:hAnsi="AR JULIAN"/>
          <w:szCs w:val="22"/>
        </w:rPr>
      </w:pPr>
      <w:r w:rsidRPr="00ED2212">
        <w:rPr>
          <w:rFonts w:ascii="AR JULIAN" w:hAnsi="AR JULIAN"/>
          <w:szCs w:val="22"/>
        </w:rPr>
        <w:t>Partial Day</w:t>
      </w:r>
    </w:p>
    <w:p w14:paraId="0A217F08" w14:textId="330A3060" w:rsidR="00303D75" w:rsidRDefault="00303D75" w:rsidP="00303D75">
      <w:pPr>
        <w:rPr>
          <w:sz w:val="22"/>
          <w:szCs w:val="22"/>
        </w:rPr>
      </w:pPr>
      <w:r>
        <w:rPr>
          <w:sz w:val="22"/>
          <w:szCs w:val="22"/>
        </w:rPr>
        <w:t>Students are marked "out less than 2 hours" in the a</w:t>
      </w:r>
      <w:r w:rsidR="008B64CD">
        <w:rPr>
          <w:sz w:val="22"/>
          <w:szCs w:val="22"/>
        </w:rPr>
        <w:t>.</w:t>
      </w:r>
      <w:r>
        <w:rPr>
          <w:sz w:val="22"/>
          <w:szCs w:val="22"/>
        </w:rPr>
        <w:t>m</w:t>
      </w:r>
      <w:r w:rsidR="008B64CD">
        <w:rPr>
          <w:sz w:val="22"/>
          <w:szCs w:val="22"/>
        </w:rPr>
        <w:t>.</w:t>
      </w:r>
      <w:r>
        <w:rPr>
          <w:sz w:val="22"/>
          <w:szCs w:val="22"/>
        </w:rPr>
        <w:t xml:space="preserve"> or p.m. if they arrive after </w:t>
      </w:r>
      <w:r w:rsidR="00B27863">
        <w:rPr>
          <w:sz w:val="22"/>
          <w:szCs w:val="22"/>
        </w:rPr>
        <w:t>8:30</w:t>
      </w:r>
      <w:r>
        <w:rPr>
          <w:sz w:val="22"/>
          <w:szCs w:val="22"/>
        </w:rPr>
        <w:t xml:space="preserve"> a.m. but before </w:t>
      </w:r>
      <w:r w:rsidR="00C06694">
        <w:rPr>
          <w:sz w:val="22"/>
          <w:szCs w:val="22"/>
        </w:rPr>
        <w:t>10:30 a.m.</w:t>
      </w:r>
      <w:r>
        <w:rPr>
          <w:sz w:val="22"/>
          <w:szCs w:val="22"/>
        </w:rPr>
        <w:t>, leave for less than 2 hours during the day, or leave after 1 p.m. in the afternoon.</w:t>
      </w:r>
    </w:p>
    <w:p w14:paraId="42131A51" w14:textId="77777777" w:rsidR="00303D75" w:rsidRPr="00962F85" w:rsidRDefault="00303D75" w:rsidP="00303D75">
      <w:pPr>
        <w:rPr>
          <w:rFonts w:ascii="AR JULIAN" w:hAnsi="AR JULIAN"/>
          <w:szCs w:val="22"/>
        </w:rPr>
      </w:pPr>
      <w:r w:rsidRPr="00962F85">
        <w:rPr>
          <w:rFonts w:ascii="AR JULIAN" w:hAnsi="AR JULIAN"/>
          <w:szCs w:val="22"/>
        </w:rPr>
        <w:t>Half Day</w:t>
      </w:r>
    </w:p>
    <w:p w14:paraId="71E5690B" w14:textId="77777777" w:rsidR="00303D75" w:rsidRDefault="00303D75" w:rsidP="00303D75">
      <w:pPr>
        <w:rPr>
          <w:sz w:val="22"/>
          <w:szCs w:val="22"/>
        </w:rPr>
      </w:pPr>
      <w:r>
        <w:rPr>
          <w:sz w:val="22"/>
          <w:szCs w:val="22"/>
        </w:rPr>
        <w:t xml:space="preserve">Students are considered absent for a half day if they </w:t>
      </w:r>
      <w:r w:rsidR="00D97B13">
        <w:rPr>
          <w:sz w:val="22"/>
          <w:szCs w:val="22"/>
        </w:rPr>
        <w:t xml:space="preserve">were present part of the day but </w:t>
      </w:r>
      <w:r>
        <w:rPr>
          <w:sz w:val="22"/>
          <w:szCs w:val="22"/>
        </w:rPr>
        <w:t xml:space="preserve">absent more than 2 hours </w:t>
      </w:r>
      <w:r w:rsidR="00B27863">
        <w:rPr>
          <w:sz w:val="22"/>
          <w:szCs w:val="22"/>
        </w:rPr>
        <w:t xml:space="preserve">during the same day OR if they arrive/leave for the day </w:t>
      </w:r>
      <w:r w:rsidR="00B27863" w:rsidRPr="00B27863">
        <w:rPr>
          <w:b/>
          <w:sz w:val="22"/>
          <w:szCs w:val="22"/>
        </w:rPr>
        <w:t>after</w:t>
      </w:r>
      <w:r w:rsidR="00B27863">
        <w:rPr>
          <w:sz w:val="22"/>
          <w:szCs w:val="22"/>
        </w:rPr>
        <w:t xml:space="preserve"> 10:30 a.m. </w:t>
      </w:r>
    </w:p>
    <w:p w14:paraId="08FBC01D" w14:textId="77777777" w:rsidR="00303D75" w:rsidRPr="00962F85" w:rsidRDefault="00303D75" w:rsidP="00303D75">
      <w:pPr>
        <w:rPr>
          <w:rFonts w:ascii="AR JULIAN" w:hAnsi="AR JULIAN"/>
          <w:sz w:val="22"/>
          <w:szCs w:val="22"/>
        </w:rPr>
      </w:pPr>
      <w:r w:rsidRPr="00962F85">
        <w:rPr>
          <w:rFonts w:ascii="AR JULIAN" w:hAnsi="AR JULIAN"/>
          <w:szCs w:val="22"/>
        </w:rPr>
        <w:t>Full Day</w:t>
      </w:r>
    </w:p>
    <w:p w14:paraId="3D05C86A" w14:textId="77777777" w:rsidR="00303D75" w:rsidRPr="00962F85" w:rsidRDefault="00303D75" w:rsidP="00303D75">
      <w:pPr>
        <w:rPr>
          <w:sz w:val="22"/>
          <w:szCs w:val="22"/>
        </w:rPr>
      </w:pPr>
      <w:r>
        <w:rPr>
          <w:sz w:val="22"/>
          <w:szCs w:val="22"/>
        </w:rPr>
        <w:t xml:space="preserve">A student is considered absent for the entire school day if they leave school for the day </w:t>
      </w:r>
      <w:r w:rsidRPr="00EE6369">
        <w:rPr>
          <w:b/>
          <w:sz w:val="22"/>
          <w:szCs w:val="22"/>
        </w:rPr>
        <w:t>before</w:t>
      </w:r>
      <w:r>
        <w:rPr>
          <w:sz w:val="22"/>
          <w:szCs w:val="22"/>
        </w:rPr>
        <w:t xml:space="preserve"> 10:30 a.m. </w:t>
      </w:r>
      <w:r w:rsidR="00B27863">
        <w:rPr>
          <w:sz w:val="22"/>
          <w:szCs w:val="22"/>
        </w:rPr>
        <w:t xml:space="preserve">OR attend school less than 2 ½ hours a day. </w:t>
      </w:r>
    </w:p>
    <w:p w14:paraId="21E666F9" w14:textId="77777777" w:rsidR="00EE6369" w:rsidRDefault="00EE6369" w:rsidP="00A74AFD">
      <w:pPr>
        <w:pStyle w:val="NoSpacing"/>
        <w:jc w:val="center"/>
        <w:rPr>
          <w:rFonts w:ascii="AR JULIAN" w:hAnsi="AR JULIAN"/>
          <w:sz w:val="32"/>
          <w:szCs w:val="36"/>
        </w:rPr>
      </w:pPr>
    </w:p>
    <w:p w14:paraId="1F09177B" w14:textId="77777777" w:rsidR="003E78B6" w:rsidRPr="00A26E89" w:rsidRDefault="003E78B6" w:rsidP="00A74AFD">
      <w:pPr>
        <w:pStyle w:val="NoSpacing"/>
        <w:jc w:val="center"/>
        <w:rPr>
          <w:rFonts w:ascii="AR JULIAN" w:hAnsi="AR JULIAN"/>
          <w:sz w:val="32"/>
          <w:szCs w:val="36"/>
        </w:rPr>
      </w:pPr>
      <w:r w:rsidRPr="00A26E89">
        <w:rPr>
          <w:rFonts w:ascii="AR JULIAN" w:hAnsi="AR JULIAN"/>
          <w:sz w:val="32"/>
          <w:szCs w:val="36"/>
        </w:rPr>
        <w:t>Absences</w:t>
      </w:r>
    </w:p>
    <w:p w14:paraId="3AD685ED" w14:textId="77777777" w:rsidR="00A74AFD" w:rsidRPr="00A74AFD" w:rsidRDefault="00A74AFD" w:rsidP="00A74AFD">
      <w:pPr>
        <w:pStyle w:val="NoSpacing"/>
        <w:rPr>
          <w:rFonts w:ascii="AR JULIAN" w:hAnsi="AR JULIAN"/>
          <w:sz w:val="16"/>
          <w:szCs w:val="16"/>
        </w:rPr>
      </w:pPr>
    </w:p>
    <w:p w14:paraId="52DCB06F" w14:textId="3CA1AD5F" w:rsidR="00A74AFD" w:rsidRDefault="00A74AFD" w:rsidP="00A74AFD">
      <w:pPr>
        <w:pStyle w:val="NoSpacing"/>
        <w:rPr>
          <w:sz w:val="22"/>
          <w:szCs w:val="22"/>
        </w:rPr>
      </w:pPr>
      <w:r w:rsidRPr="00A74AFD">
        <w:rPr>
          <w:sz w:val="22"/>
          <w:szCs w:val="22"/>
        </w:rPr>
        <w:t>Students are considered absent whenever they are away from school during school hours except for school sponsored or school sanctioned co-curricular activities (e.g., field trips, enrichmen</w:t>
      </w:r>
      <w:r w:rsidR="008F4846">
        <w:rPr>
          <w:sz w:val="22"/>
          <w:szCs w:val="22"/>
        </w:rPr>
        <w:t xml:space="preserve">t, and remedial programs, etc.).  </w:t>
      </w:r>
      <w:r w:rsidRPr="00A74AFD">
        <w:rPr>
          <w:sz w:val="22"/>
          <w:szCs w:val="22"/>
        </w:rPr>
        <w:t xml:space="preserve">Students who must be excused for medical, dental, funeral, or other reasons during school hours are considered absent.  </w:t>
      </w:r>
      <w:r w:rsidRPr="00FE2761">
        <w:rPr>
          <w:b/>
          <w:sz w:val="22"/>
          <w:szCs w:val="22"/>
        </w:rPr>
        <w:t xml:space="preserve">For these types of </w:t>
      </w:r>
      <w:r w:rsidR="008D39ED" w:rsidRPr="00FE2761">
        <w:rPr>
          <w:b/>
          <w:sz w:val="22"/>
          <w:szCs w:val="22"/>
        </w:rPr>
        <w:t>absences,</w:t>
      </w:r>
      <w:r w:rsidRPr="00FE2761">
        <w:rPr>
          <w:b/>
          <w:sz w:val="22"/>
          <w:szCs w:val="22"/>
        </w:rPr>
        <w:t xml:space="preserve"> a written notice should be sent to the school in advance by a parent/guardian stating time, length, and reasons for absence</w:t>
      </w:r>
      <w:r w:rsidRPr="00A74AFD">
        <w:rPr>
          <w:sz w:val="22"/>
          <w:szCs w:val="22"/>
        </w:rPr>
        <w:t>.</w:t>
      </w:r>
    </w:p>
    <w:p w14:paraId="77697C45" w14:textId="77777777" w:rsidR="008F4846" w:rsidRDefault="008F4846" w:rsidP="00A74AFD">
      <w:pPr>
        <w:pStyle w:val="NoSpacing"/>
        <w:rPr>
          <w:sz w:val="22"/>
          <w:szCs w:val="22"/>
        </w:rPr>
      </w:pPr>
    </w:p>
    <w:p w14:paraId="24D15D20" w14:textId="77777777" w:rsidR="008F4846" w:rsidRDefault="008F4846" w:rsidP="008F4846">
      <w:r>
        <w:t>Parents must notify the school office of a student's absence, early dismissal or tardiness</w:t>
      </w:r>
      <w:r w:rsidR="000341D3">
        <w:t>, either by office phone, note, email</w:t>
      </w:r>
      <w:r w:rsidR="00A64DB7">
        <w:t xml:space="preserve"> </w:t>
      </w:r>
      <w:r w:rsidR="00A64DB7" w:rsidRPr="00A64DB7">
        <w:rPr>
          <w:b/>
        </w:rPr>
        <w:t>(secretary@stanthonyschoolsullivan.com)</w:t>
      </w:r>
      <w:r>
        <w:t xml:space="preserve"> or in person.  </w:t>
      </w:r>
      <w:r w:rsidRPr="00777530">
        <w:rPr>
          <w:b/>
          <w:u w:val="single"/>
        </w:rPr>
        <w:t>This information should NOT be sent to the teacher or office personnel</w:t>
      </w:r>
      <w:r w:rsidRPr="00777530">
        <w:rPr>
          <w:u w:val="single"/>
        </w:rPr>
        <w:t xml:space="preserve"> </w:t>
      </w:r>
      <w:r w:rsidRPr="00777530">
        <w:rPr>
          <w:b/>
          <w:u w:val="single"/>
        </w:rPr>
        <w:t>vi</w:t>
      </w:r>
      <w:r w:rsidRPr="002F2F95">
        <w:rPr>
          <w:b/>
          <w:u w:val="single"/>
        </w:rPr>
        <w:t xml:space="preserve">a text or voice mail on their </w:t>
      </w:r>
      <w:r>
        <w:rPr>
          <w:b/>
          <w:u w:val="single"/>
        </w:rPr>
        <w:t xml:space="preserve">personal </w:t>
      </w:r>
      <w:r w:rsidRPr="002F2F95">
        <w:rPr>
          <w:b/>
          <w:u w:val="single"/>
        </w:rPr>
        <w:t>cell phones</w:t>
      </w:r>
      <w:r>
        <w:t>.  This information must be relayed to the office in a timely manner. School related information should go through school channels, not a staff member's personal communication devices.</w:t>
      </w:r>
    </w:p>
    <w:p w14:paraId="0EEE6A6C" w14:textId="77777777" w:rsidR="00A74AFD" w:rsidRPr="00A74AFD" w:rsidRDefault="00A74AFD" w:rsidP="00A74AFD">
      <w:pPr>
        <w:pStyle w:val="NoSpacing"/>
        <w:rPr>
          <w:b/>
          <w:sz w:val="16"/>
          <w:szCs w:val="16"/>
        </w:rPr>
      </w:pPr>
    </w:p>
    <w:p w14:paraId="6B7563E2" w14:textId="77777777" w:rsidR="00A74AFD" w:rsidRPr="00A74AFD" w:rsidRDefault="00A74AFD" w:rsidP="00A74AFD">
      <w:pPr>
        <w:pStyle w:val="NoSpacing"/>
        <w:rPr>
          <w:sz w:val="16"/>
          <w:szCs w:val="16"/>
        </w:rPr>
      </w:pPr>
      <w:r w:rsidRPr="00A74AFD">
        <w:rPr>
          <w:sz w:val="16"/>
          <w:szCs w:val="16"/>
        </w:rPr>
        <w:tab/>
      </w:r>
    </w:p>
    <w:p w14:paraId="1185CD37" w14:textId="72CBA769" w:rsidR="00A74AFD" w:rsidRPr="003E78B6" w:rsidRDefault="00A74AFD" w:rsidP="00A74AFD">
      <w:pPr>
        <w:pStyle w:val="NoSpacing"/>
        <w:rPr>
          <w:sz w:val="22"/>
          <w:szCs w:val="22"/>
        </w:rPr>
      </w:pPr>
      <w:r w:rsidRPr="00A74AFD">
        <w:rPr>
          <w:sz w:val="22"/>
          <w:szCs w:val="22"/>
        </w:rPr>
        <w:t>If a child is absen</w:t>
      </w:r>
      <w:r w:rsidR="00303D75">
        <w:rPr>
          <w:sz w:val="22"/>
          <w:szCs w:val="22"/>
        </w:rPr>
        <w:t>t due to a doctor’s visit, then</w:t>
      </w:r>
      <w:r w:rsidRPr="00A74AFD">
        <w:rPr>
          <w:sz w:val="22"/>
          <w:szCs w:val="22"/>
        </w:rPr>
        <w:t xml:space="preserve"> a doctor’s slip is needed when the child returns to school.  If a child is absent three or more consecutive </w:t>
      </w:r>
      <w:r w:rsidR="008D39ED">
        <w:rPr>
          <w:sz w:val="22"/>
          <w:szCs w:val="22"/>
        </w:rPr>
        <w:t xml:space="preserve">school </w:t>
      </w:r>
      <w:r w:rsidRPr="00A74AFD">
        <w:rPr>
          <w:sz w:val="22"/>
          <w:szCs w:val="22"/>
        </w:rPr>
        <w:t xml:space="preserve">days, the child must present a doctor’s slip upon returning to school. </w:t>
      </w:r>
      <w:r w:rsidR="003E78B6" w:rsidRPr="00FE2761">
        <w:rPr>
          <w:sz w:val="22"/>
          <w:szCs w:val="22"/>
        </w:rPr>
        <w:t>Chronic or excessive absences, without substantial cause can be a factor in determining a student’s continued enrollment in the school</w:t>
      </w:r>
      <w:r w:rsidR="00FE2761" w:rsidRPr="00FE2761">
        <w:rPr>
          <w:sz w:val="22"/>
          <w:szCs w:val="22"/>
        </w:rPr>
        <w:t xml:space="preserve">.  </w:t>
      </w:r>
      <w:r w:rsidR="003E78B6" w:rsidRPr="00A64DB7">
        <w:rPr>
          <w:b/>
          <w:sz w:val="22"/>
          <w:szCs w:val="22"/>
        </w:rPr>
        <w:t>After 7 absences, the parent will receive a note from the principal requesting a meeting to address the situation</w:t>
      </w:r>
      <w:r w:rsidR="003E78B6" w:rsidRPr="00FE2761">
        <w:rPr>
          <w:sz w:val="22"/>
          <w:szCs w:val="22"/>
        </w:rPr>
        <w:t>.</w:t>
      </w:r>
    </w:p>
    <w:p w14:paraId="551E710D" w14:textId="77777777" w:rsidR="003E78B6" w:rsidRPr="003E78B6" w:rsidRDefault="003E78B6" w:rsidP="00A74AFD">
      <w:pPr>
        <w:pStyle w:val="NoSpacing"/>
        <w:rPr>
          <w:strike/>
          <w:sz w:val="22"/>
          <w:szCs w:val="22"/>
        </w:rPr>
      </w:pPr>
    </w:p>
    <w:p w14:paraId="0BE3D0CC" w14:textId="77777777" w:rsidR="00A74AFD" w:rsidRPr="003E78B6" w:rsidRDefault="00A74AFD" w:rsidP="00A74AFD">
      <w:pPr>
        <w:pStyle w:val="NoSpacing"/>
        <w:rPr>
          <w:sz w:val="22"/>
          <w:szCs w:val="22"/>
        </w:rPr>
      </w:pPr>
      <w:r w:rsidRPr="00A74AFD">
        <w:rPr>
          <w:sz w:val="22"/>
          <w:szCs w:val="22"/>
        </w:rPr>
        <w:t xml:space="preserve">A student is tardy who arrives after the time fixed by school policy for the start of the school day. </w:t>
      </w:r>
    </w:p>
    <w:p w14:paraId="3DCDEA1E" w14:textId="77777777" w:rsidR="00A74AFD" w:rsidRDefault="00A74AFD" w:rsidP="00A74AFD">
      <w:pPr>
        <w:pStyle w:val="NoSpacing"/>
        <w:rPr>
          <w:sz w:val="22"/>
          <w:szCs w:val="22"/>
        </w:rPr>
      </w:pPr>
      <w:r w:rsidRPr="00A74AFD">
        <w:rPr>
          <w:sz w:val="22"/>
          <w:szCs w:val="22"/>
        </w:rPr>
        <w:t xml:space="preserve">Students must be in their classrooms by 7:50 </w:t>
      </w:r>
      <w:r w:rsidR="00E5514D">
        <w:rPr>
          <w:sz w:val="22"/>
          <w:szCs w:val="22"/>
        </w:rPr>
        <w:t>a.m.</w:t>
      </w:r>
      <w:r w:rsidRPr="00A74AFD">
        <w:rPr>
          <w:sz w:val="22"/>
          <w:szCs w:val="22"/>
        </w:rPr>
        <w:t xml:space="preserve"> since school starts promptly at that time.  Doors will be locked at 7:50 </w:t>
      </w:r>
      <w:r w:rsidR="00E5514D">
        <w:rPr>
          <w:sz w:val="22"/>
          <w:szCs w:val="22"/>
        </w:rPr>
        <w:t>a.m.</w:t>
      </w:r>
      <w:r w:rsidRPr="00A74AFD">
        <w:rPr>
          <w:sz w:val="22"/>
          <w:szCs w:val="22"/>
        </w:rPr>
        <w:t>; tardy students must go directly to the office for an admittance.</w:t>
      </w:r>
    </w:p>
    <w:p w14:paraId="1F9B49BB" w14:textId="77777777" w:rsidR="00A74AFD" w:rsidRPr="00A74AFD" w:rsidRDefault="00A74AFD" w:rsidP="00A74AFD">
      <w:pPr>
        <w:numPr>
          <w:ilvl w:val="0"/>
          <w:numId w:val="4"/>
        </w:numPr>
        <w:rPr>
          <w:sz w:val="22"/>
          <w:szCs w:val="22"/>
          <w:u w:val="single"/>
        </w:rPr>
      </w:pPr>
      <w:r w:rsidRPr="00A74AFD">
        <w:rPr>
          <w:sz w:val="22"/>
          <w:szCs w:val="22"/>
        </w:rPr>
        <w:t xml:space="preserve">The parent is asked to call the school office by 9 a.m. when a student is sick and will be absent for either a whole </w:t>
      </w:r>
      <w:r w:rsidRPr="00FE2761">
        <w:rPr>
          <w:sz w:val="22"/>
          <w:szCs w:val="22"/>
        </w:rPr>
        <w:t xml:space="preserve">or </w:t>
      </w:r>
      <w:r w:rsidR="003E78B6" w:rsidRPr="00FE2761">
        <w:rPr>
          <w:sz w:val="22"/>
          <w:szCs w:val="22"/>
        </w:rPr>
        <w:t>part of the day</w:t>
      </w:r>
      <w:r w:rsidRPr="00A74AFD">
        <w:rPr>
          <w:sz w:val="22"/>
          <w:szCs w:val="22"/>
        </w:rPr>
        <w:t xml:space="preserve">. Parents/guardians will be called if a student is not reported absent or tardy. </w:t>
      </w:r>
    </w:p>
    <w:p w14:paraId="236853B1" w14:textId="77777777" w:rsidR="00A74AFD" w:rsidRPr="00A64DB7" w:rsidRDefault="00A74AFD" w:rsidP="00A64DB7">
      <w:pPr>
        <w:numPr>
          <w:ilvl w:val="0"/>
          <w:numId w:val="4"/>
        </w:numPr>
        <w:rPr>
          <w:sz w:val="22"/>
          <w:szCs w:val="22"/>
          <w:u w:val="single"/>
        </w:rPr>
      </w:pPr>
      <w:r w:rsidRPr="00A74AFD">
        <w:rPr>
          <w:sz w:val="22"/>
          <w:szCs w:val="22"/>
        </w:rPr>
        <w:t xml:space="preserve">Tardiness is disruptive to the classroom environment, but more importantly, tardiness can influence the student(s) in an adverse way. St. Anthony School has established the following procedures for excessive tardiness. </w:t>
      </w:r>
    </w:p>
    <w:p w14:paraId="745F6F16" w14:textId="5227B35B" w:rsidR="00A74AFD" w:rsidRPr="00A64DB7" w:rsidRDefault="00A74AFD" w:rsidP="003E78B6">
      <w:pPr>
        <w:numPr>
          <w:ilvl w:val="1"/>
          <w:numId w:val="4"/>
        </w:numPr>
        <w:rPr>
          <w:b/>
          <w:sz w:val="22"/>
          <w:szCs w:val="22"/>
          <w:u w:val="single"/>
        </w:rPr>
      </w:pPr>
      <w:r w:rsidRPr="00A64DB7">
        <w:rPr>
          <w:b/>
          <w:sz w:val="22"/>
          <w:szCs w:val="22"/>
        </w:rPr>
        <w:t>After the</w:t>
      </w:r>
      <w:r w:rsidR="00537C93" w:rsidRPr="00A64DB7">
        <w:rPr>
          <w:b/>
          <w:sz w:val="22"/>
          <w:szCs w:val="22"/>
        </w:rPr>
        <w:t>7</w:t>
      </w:r>
      <w:r w:rsidR="00C06694" w:rsidRPr="00A64DB7">
        <w:rPr>
          <w:b/>
          <w:sz w:val="22"/>
          <w:szCs w:val="22"/>
          <w:vertAlign w:val="superscript"/>
        </w:rPr>
        <w:t xml:space="preserve">th </w:t>
      </w:r>
      <w:r w:rsidR="00C06694" w:rsidRPr="00A64DB7">
        <w:rPr>
          <w:b/>
          <w:sz w:val="22"/>
          <w:szCs w:val="22"/>
        </w:rPr>
        <w:t>tardy</w:t>
      </w:r>
      <w:r w:rsidR="003E78B6" w:rsidRPr="00A64DB7">
        <w:rPr>
          <w:b/>
          <w:sz w:val="22"/>
          <w:szCs w:val="22"/>
        </w:rPr>
        <w:t xml:space="preserve">, the parents will receive a note from the principal, requesting a meeting to address this situation.  </w:t>
      </w:r>
    </w:p>
    <w:p w14:paraId="0C358B44" w14:textId="77777777" w:rsidR="003E78B6" w:rsidRPr="00A74AFD" w:rsidRDefault="003E78B6" w:rsidP="003E78B6">
      <w:pPr>
        <w:numPr>
          <w:ilvl w:val="1"/>
          <w:numId w:val="4"/>
        </w:numPr>
        <w:rPr>
          <w:sz w:val="22"/>
          <w:szCs w:val="22"/>
          <w:u w:val="single"/>
        </w:rPr>
      </w:pPr>
      <w:r>
        <w:rPr>
          <w:sz w:val="22"/>
          <w:szCs w:val="22"/>
        </w:rPr>
        <w:lastRenderedPageBreak/>
        <w:t>The tardy cycle will start anew at the beginning of each quarter.</w:t>
      </w:r>
    </w:p>
    <w:p w14:paraId="7D2C754F" w14:textId="77777777" w:rsidR="00A74AFD" w:rsidRPr="00A74AFD" w:rsidRDefault="00A74AFD" w:rsidP="00A74AFD">
      <w:pPr>
        <w:numPr>
          <w:ilvl w:val="0"/>
          <w:numId w:val="4"/>
        </w:numPr>
        <w:rPr>
          <w:sz w:val="22"/>
          <w:szCs w:val="22"/>
          <w:u w:val="single"/>
        </w:rPr>
      </w:pPr>
      <w:r w:rsidRPr="00FE2761">
        <w:rPr>
          <w:b/>
          <w:sz w:val="22"/>
          <w:szCs w:val="22"/>
        </w:rPr>
        <w:t>A written, signed note from the parent or guardian is required when a student is absent or tardy.</w:t>
      </w:r>
      <w:r w:rsidRPr="00A74AFD">
        <w:rPr>
          <w:sz w:val="22"/>
          <w:szCs w:val="22"/>
        </w:rPr>
        <w:t xml:space="preserve"> This note should be dated, signed and state the reason for the absence or tardiness. All students will first report to the office with their note when arriving at the school after an absence/tardy. These notes will be kept on file in the school office for one year. This process must be followed in the following instances:  </w:t>
      </w:r>
    </w:p>
    <w:p w14:paraId="2D9D4E16" w14:textId="77777777" w:rsidR="00A74AFD" w:rsidRPr="00A74AFD" w:rsidRDefault="00A74AFD" w:rsidP="00A74AFD">
      <w:pPr>
        <w:numPr>
          <w:ilvl w:val="1"/>
          <w:numId w:val="4"/>
        </w:numPr>
        <w:rPr>
          <w:sz w:val="22"/>
          <w:szCs w:val="22"/>
          <w:u w:val="single"/>
        </w:rPr>
      </w:pPr>
      <w:r w:rsidRPr="00A74AFD">
        <w:rPr>
          <w:sz w:val="22"/>
          <w:szCs w:val="22"/>
        </w:rPr>
        <w:t>when students are returning to school after being ill</w:t>
      </w:r>
    </w:p>
    <w:p w14:paraId="06C97B89" w14:textId="77777777" w:rsidR="00A74AFD" w:rsidRPr="002A2D30" w:rsidRDefault="00A74AFD" w:rsidP="00A74AFD">
      <w:pPr>
        <w:numPr>
          <w:ilvl w:val="1"/>
          <w:numId w:val="4"/>
        </w:numPr>
        <w:rPr>
          <w:sz w:val="22"/>
          <w:szCs w:val="22"/>
        </w:rPr>
      </w:pPr>
      <w:r w:rsidRPr="00A74AFD">
        <w:rPr>
          <w:sz w:val="22"/>
          <w:szCs w:val="22"/>
        </w:rPr>
        <w:t xml:space="preserve">for medical or dental </w:t>
      </w:r>
      <w:r w:rsidRPr="002A2D30">
        <w:rPr>
          <w:sz w:val="22"/>
          <w:szCs w:val="22"/>
        </w:rPr>
        <w:t>appointments (for early morning appointments, the note must be sent the previous day)</w:t>
      </w:r>
    </w:p>
    <w:p w14:paraId="7A94EC91" w14:textId="77777777" w:rsidR="00A74AFD" w:rsidRPr="00A74AFD" w:rsidRDefault="00A74AFD" w:rsidP="00A74AFD">
      <w:pPr>
        <w:numPr>
          <w:ilvl w:val="1"/>
          <w:numId w:val="4"/>
        </w:numPr>
        <w:rPr>
          <w:sz w:val="22"/>
          <w:szCs w:val="22"/>
          <w:u w:val="single"/>
        </w:rPr>
      </w:pPr>
      <w:r w:rsidRPr="00A74AFD">
        <w:rPr>
          <w:sz w:val="22"/>
          <w:szCs w:val="22"/>
        </w:rPr>
        <w:t>for a funeral or other reason</w:t>
      </w:r>
      <w:r w:rsidRPr="00A74AFD">
        <w:rPr>
          <w:sz w:val="22"/>
          <w:szCs w:val="22"/>
          <w:u w:val="single"/>
        </w:rPr>
        <w:t xml:space="preserve"> </w:t>
      </w:r>
    </w:p>
    <w:p w14:paraId="3E44608D" w14:textId="77777777" w:rsidR="00A74AFD" w:rsidRPr="002A2D30" w:rsidRDefault="00A74AFD" w:rsidP="00A74AFD">
      <w:pPr>
        <w:numPr>
          <w:ilvl w:val="0"/>
          <w:numId w:val="4"/>
        </w:numPr>
        <w:rPr>
          <w:sz w:val="22"/>
          <w:szCs w:val="22"/>
          <w:u w:val="single"/>
        </w:rPr>
      </w:pPr>
      <w:r w:rsidRPr="00A74AFD">
        <w:rPr>
          <w:sz w:val="22"/>
          <w:szCs w:val="22"/>
        </w:rPr>
        <w:t xml:space="preserve">When a child is to be picked up for a scheduled appointment or another occasion during the school day, the parent or guardian will come to the office to sign the student out. Both the student and adult must again report to the office when they return to school. </w:t>
      </w:r>
    </w:p>
    <w:p w14:paraId="6038CE06" w14:textId="77777777" w:rsidR="003C248C" w:rsidRDefault="003C248C" w:rsidP="002A2D30">
      <w:pPr>
        <w:jc w:val="center"/>
        <w:rPr>
          <w:rFonts w:ascii="AR JULIAN" w:hAnsi="AR JULIAN"/>
          <w:sz w:val="32"/>
          <w:szCs w:val="22"/>
        </w:rPr>
      </w:pPr>
    </w:p>
    <w:p w14:paraId="7E449CFC" w14:textId="77777777" w:rsidR="002A2D30" w:rsidRPr="00A26E89" w:rsidRDefault="002A2D30" w:rsidP="002A2D30">
      <w:pPr>
        <w:jc w:val="center"/>
        <w:rPr>
          <w:rFonts w:ascii="AR JULIAN" w:hAnsi="AR JULIAN"/>
          <w:szCs w:val="22"/>
        </w:rPr>
      </w:pPr>
      <w:r w:rsidRPr="00A26E89">
        <w:rPr>
          <w:rFonts w:ascii="AR JULIAN" w:hAnsi="AR JULIAN"/>
          <w:sz w:val="32"/>
          <w:szCs w:val="22"/>
        </w:rPr>
        <w:t xml:space="preserve">Effects of Absences </w:t>
      </w:r>
      <w:r w:rsidR="00886ED0">
        <w:rPr>
          <w:rFonts w:ascii="AR JULIAN" w:hAnsi="AR JULIAN"/>
          <w:sz w:val="32"/>
          <w:szCs w:val="22"/>
        </w:rPr>
        <w:t>and</w:t>
      </w:r>
      <w:r w:rsidRPr="00A26E89">
        <w:rPr>
          <w:rFonts w:ascii="AR JULIAN" w:hAnsi="AR JULIAN"/>
          <w:sz w:val="32"/>
          <w:szCs w:val="22"/>
        </w:rPr>
        <w:t xml:space="preserve"> Tardies</w:t>
      </w:r>
    </w:p>
    <w:p w14:paraId="29476376" w14:textId="77777777" w:rsidR="002A2D30" w:rsidRPr="00A74AFD" w:rsidRDefault="002A2D30" w:rsidP="002A2D30">
      <w:pPr>
        <w:rPr>
          <w:sz w:val="22"/>
          <w:szCs w:val="22"/>
          <w:u w:val="single"/>
        </w:rPr>
      </w:pPr>
    </w:p>
    <w:p w14:paraId="32BF7FB5" w14:textId="32D426AF" w:rsidR="00A74AFD" w:rsidRPr="00A74AFD" w:rsidRDefault="002A2D30" w:rsidP="002A2D30">
      <w:pPr>
        <w:ind w:left="360"/>
        <w:rPr>
          <w:sz w:val="22"/>
          <w:szCs w:val="22"/>
          <w:u w:val="single"/>
        </w:rPr>
      </w:pPr>
      <w:r>
        <w:rPr>
          <w:sz w:val="22"/>
          <w:szCs w:val="22"/>
        </w:rPr>
        <w:t>1.</w:t>
      </w:r>
      <w:r>
        <w:rPr>
          <w:sz w:val="22"/>
          <w:szCs w:val="22"/>
        </w:rPr>
        <w:tab/>
      </w:r>
      <w:r w:rsidR="00A74AFD" w:rsidRPr="00A74AFD">
        <w:rPr>
          <w:sz w:val="22"/>
          <w:szCs w:val="22"/>
        </w:rPr>
        <w:t xml:space="preserve">When a student has been absent 5 or more days, consecutively or otherwise, during a grading </w:t>
      </w:r>
      <w:r>
        <w:rPr>
          <w:sz w:val="22"/>
          <w:szCs w:val="22"/>
        </w:rPr>
        <w:tab/>
      </w:r>
      <w:r w:rsidR="00A74AFD" w:rsidRPr="00A74AFD">
        <w:rPr>
          <w:sz w:val="22"/>
          <w:szCs w:val="22"/>
        </w:rPr>
        <w:t>period, the grade of INCOMPLETE (“I”) is reported until the student has fulfilled the requi</w:t>
      </w:r>
      <w:r>
        <w:rPr>
          <w:sz w:val="22"/>
          <w:szCs w:val="22"/>
        </w:rPr>
        <w:t xml:space="preserve">red </w:t>
      </w:r>
      <w:r>
        <w:rPr>
          <w:sz w:val="22"/>
          <w:szCs w:val="22"/>
        </w:rPr>
        <w:tab/>
        <w:t xml:space="preserve">work for the grading </w:t>
      </w:r>
      <w:r w:rsidR="00C06694">
        <w:rPr>
          <w:sz w:val="22"/>
          <w:szCs w:val="22"/>
        </w:rPr>
        <w:t>period</w:t>
      </w:r>
      <w:r w:rsidR="00C06694" w:rsidRPr="00A74AFD">
        <w:rPr>
          <w:sz w:val="22"/>
          <w:szCs w:val="22"/>
        </w:rPr>
        <w:t xml:space="preserve"> (</w:t>
      </w:r>
      <w:r w:rsidR="00A74AFD" w:rsidRPr="00537C93">
        <w:rPr>
          <w:b/>
          <w:sz w:val="22"/>
          <w:szCs w:val="22"/>
        </w:rPr>
        <w:t>Archdiocesan Policy #5301.5)</w:t>
      </w:r>
      <w:r>
        <w:rPr>
          <w:b/>
          <w:sz w:val="22"/>
          <w:szCs w:val="22"/>
        </w:rPr>
        <w:t>.</w:t>
      </w:r>
    </w:p>
    <w:p w14:paraId="7793146C" w14:textId="77777777" w:rsidR="00303D75" w:rsidRDefault="002A2D30" w:rsidP="002A2D30">
      <w:pPr>
        <w:ind w:left="360"/>
        <w:rPr>
          <w:sz w:val="22"/>
          <w:szCs w:val="22"/>
        </w:rPr>
      </w:pPr>
      <w:r>
        <w:rPr>
          <w:sz w:val="22"/>
          <w:szCs w:val="22"/>
        </w:rPr>
        <w:t>2.</w:t>
      </w:r>
      <w:r>
        <w:rPr>
          <w:sz w:val="22"/>
          <w:szCs w:val="22"/>
        </w:rPr>
        <w:tab/>
      </w:r>
      <w:r w:rsidR="00A74AFD" w:rsidRPr="00A74AFD">
        <w:rPr>
          <w:sz w:val="22"/>
          <w:szCs w:val="22"/>
        </w:rPr>
        <w:t xml:space="preserve">Each student is responsible for making up his or her work (students are given one day for each </w:t>
      </w:r>
      <w:r>
        <w:rPr>
          <w:sz w:val="22"/>
          <w:szCs w:val="22"/>
        </w:rPr>
        <w:tab/>
      </w:r>
      <w:r w:rsidR="00A74AFD" w:rsidRPr="00A74AFD">
        <w:rPr>
          <w:sz w:val="22"/>
          <w:szCs w:val="22"/>
        </w:rPr>
        <w:t xml:space="preserve">day absent to make up work) after returning to school. Students absent for a long duration of time </w:t>
      </w:r>
      <w:r>
        <w:rPr>
          <w:sz w:val="22"/>
          <w:szCs w:val="22"/>
        </w:rPr>
        <w:tab/>
      </w:r>
      <w:r w:rsidR="00A74AFD" w:rsidRPr="00A74AFD">
        <w:rPr>
          <w:sz w:val="22"/>
          <w:szCs w:val="22"/>
        </w:rPr>
        <w:t>should set up a time schedule for makeup work with the teacher upon returning to school.</w:t>
      </w:r>
    </w:p>
    <w:p w14:paraId="608372FC" w14:textId="77777777" w:rsidR="00A74AFD" w:rsidRPr="004A1C69" w:rsidRDefault="00A74AFD" w:rsidP="002A2D30">
      <w:pPr>
        <w:ind w:left="360"/>
        <w:rPr>
          <w:sz w:val="22"/>
          <w:szCs w:val="22"/>
          <w:u w:val="single"/>
        </w:rPr>
      </w:pPr>
      <w:r w:rsidRPr="00A74AFD">
        <w:rPr>
          <w:sz w:val="22"/>
          <w:szCs w:val="22"/>
        </w:rPr>
        <w:t xml:space="preserve"> </w:t>
      </w:r>
      <w:r w:rsidR="002A2D30">
        <w:rPr>
          <w:sz w:val="22"/>
          <w:szCs w:val="22"/>
        </w:rPr>
        <w:t>3.</w:t>
      </w:r>
      <w:r w:rsidR="002A2D30">
        <w:rPr>
          <w:sz w:val="22"/>
          <w:szCs w:val="22"/>
        </w:rPr>
        <w:tab/>
      </w:r>
      <w:r w:rsidRPr="00A74AFD">
        <w:rPr>
          <w:sz w:val="22"/>
          <w:szCs w:val="22"/>
        </w:rPr>
        <w:t xml:space="preserve">Absenteeism or tardiness in excess of 20 or more days is considered a sufficient reason for </w:t>
      </w:r>
      <w:r w:rsidR="002A2D30">
        <w:rPr>
          <w:sz w:val="22"/>
          <w:szCs w:val="22"/>
        </w:rPr>
        <w:tab/>
      </w:r>
      <w:r w:rsidR="002A2D30">
        <w:rPr>
          <w:sz w:val="22"/>
          <w:szCs w:val="22"/>
        </w:rPr>
        <w:tab/>
      </w:r>
      <w:r w:rsidRPr="00A74AFD">
        <w:rPr>
          <w:sz w:val="22"/>
          <w:szCs w:val="22"/>
        </w:rPr>
        <w:t xml:space="preserve">retention in a grade.   Being absent and/or tardy five days during any quarter, other than for </w:t>
      </w:r>
      <w:r w:rsidR="002A2D30">
        <w:rPr>
          <w:sz w:val="22"/>
          <w:szCs w:val="22"/>
        </w:rPr>
        <w:tab/>
      </w:r>
      <w:r w:rsidRPr="00A74AFD">
        <w:rPr>
          <w:sz w:val="22"/>
          <w:szCs w:val="22"/>
        </w:rPr>
        <w:t xml:space="preserve">extenuating circumstances, could result in suspension, probation, or withdrawal for cause from St. </w:t>
      </w:r>
      <w:r w:rsidR="002A2D30">
        <w:rPr>
          <w:sz w:val="22"/>
          <w:szCs w:val="22"/>
        </w:rPr>
        <w:tab/>
      </w:r>
      <w:r w:rsidRPr="00A74AFD">
        <w:rPr>
          <w:sz w:val="22"/>
          <w:szCs w:val="22"/>
        </w:rPr>
        <w:t xml:space="preserve">Anthony School.  If the extenuating circumstance is a medical reason, the child must have a </w:t>
      </w:r>
      <w:r w:rsidR="002A2D30">
        <w:rPr>
          <w:sz w:val="22"/>
          <w:szCs w:val="22"/>
        </w:rPr>
        <w:tab/>
      </w:r>
      <w:r w:rsidRPr="00A74AFD">
        <w:rPr>
          <w:sz w:val="22"/>
          <w:szCs w:val="22"/>
        </w:rPr>
        <w:t>doctor’s documentation.</w:t>
      </w:r>
    </w:p>
    <w:p w14:paraId="2DDF2236" w14:textId="77777777" w:rsidR="00DA3DBF" w:rsidRDefault="00DA3DBF" w:rsidP="00DA3DBF">
      <w:pPr>
        <w:rPr>
          <w:sz w:val="22"/>
          <w:szCs w:val="22"/>
        </w:rPr>
      </w:pPr>
    </w:p>
    <w:p w14:paraId="64304456" w14:textId="77777777" w:rsidR="00DA3DBF" w:rsidRPr="00A26E89" w:rsidRDefault="002A2D30" w:rsidP="0095303E">
      <w:pPr>
        <w:pStyle w:val="NoSpacing"/>
        <w:jc w:val="center"/>
        <w:rPr>
          <w:rFonts w:ascii="AR JULIAN" w:hAnsi="AR JULIAN"/>
          <w:sz w:val="32"/>
          <w:szCs w:val="28"/>
        </w:rPr>
      </w:pPr>
      <w:r w:rsidRPr="00A26E89">
        <w:rPr>
          <w:rFonts w:ascii="AR JULIAN" w:hAnsi="AR JULIAN"/>
          <w:sz w:val="32"/>
          <w:szCs w:val="28"/>
        </w:rPr>
        <w:t xml:space="preserve">Early </w:t>
      </w:r>
      <w:r w:rsidR="00DA3DBF" w:rsidRPr="00A26E89">
        <w:rPr>
          <w:rFonts w:ascii="AR JULIAN" w:hAnsi="AR JULIAN"/>
          <w:sz w:val="32"/>
          <w:szCs w:val="28"/>
        </w:rPr>
        <w:t>Dismissal</w:t>
      </w:r>
      <w:r w:rsidRPr="00A26E89">
        <w:rPr>
          <w:rFonts w:ascii="AR JULIAN" w:hAnsi="AR JULIAN"/>
          <w:sz w:val="32"/>
          <w:szCs w:val="28"/>
        </w:rPr>
        <w:t>s</w:t>
      </w:r>
    </w:p>
    <w:p w14:paraId="2ABA8577" w14:textId="77777777" w:rsidR="00FF055B" w:rsidRPr="00FF055B" w:rsidRDefault="00FF055B" w:rsidP="00DA3DBF">
      <w:pPr>
        <w:pStyle w:val="NoSpacing"/>
        <w:rPr>
          <w:rFonts w:ascii="AR JULIAN" w:hAnsi="AR JULIAN"/>
          <w:sz w:val="16"/>
          <w:szCs w:val="16"/>
        </w:rPr>
      </w:pPr>
    </w:p>
    <w:p w14:paraId="509EE120" w14:textId="77777777" w:rsidR="00DA3DBF" w:rsidRDefault="00DA3DBF" w:rsidP="00DA3DBF">
      <w:pPr>
        <w:pStyle w:val="NoSpacing"/>
        <w:rPr>
          <w:sz w:val="22"/>
          <w:szCs w:val="22"/>
        </w:rPr>
      </w:pPr>
      <w:r w:rsidRPr="00DA3DBF">
        <w:rPr>
          <w:sz w:val="22"/>
          <w:szCs w:val="22"/>
        </w:rPr>
        <w:t>Once children are on the school grounds, they may not leave without expressed permission from the office. Ordinarily, permission to leave is granted only in the cases of illness, doctor or dental appointments</w:t>
      </w:r>
      <w:r w:rsidR="00BF05CD">
        <w:rPr>
          <w:sz w:val="22"/>
          <w:szCs w:val="22"/>
        </w:rPr>
        <w:t>,</w:t>
      </w:r>
      <w:r w:rsidRPr="00DA3DBF">
        <w:rPr>
          <w:sz w:val="22"/>
          <w:szCs w:val="22"/>
        </w:rPr>
        <w:t xml:space="preserve"> or funerals. If an early dismiss</w:t>
      </w:r>
      <w:r w:rsidR="002A2D30">
        <w:rPr>
          <w:sz w:val="22"/>
          <w:szCs w:val="22"/>
        </w:rPr>
        <w:t>al is requested, a written note</w:t>
      </w:r>
      <w:r w:rsidRPr="00DA3DBF">
        <w:rPr>
          <w:sz w:val="22"/>
          <w:szCs w:val="22"/>
        </w:rPr>
        <w:t xml:space="preserve"> signed by the parents, must be presented to the teacher on the morning of the scheduled appointed before the child will be allowed to leave. Children must report to the school office before leaving and when returning to school. The parent or guardian must come into the office to sign the student out and</w:t>
      </w:r>
      <w:r w:rsidR="002A2D30">
        <w:rPr>
          <w:sz w:val="22"/>
          <w:szCs w:val="22"/>
        </w:rPr>
        <w:t>,</w:t>
      </w:r>
      <w:r w:rsidRPr="00DA3DBF">
        <w:rPr>
          <w:sz w:val="22"/>
          <w:szCs w:val="22"/>
        </w:rPr>
        <w:t xml:space="preserve"> if applicable, back in. </w:t>
      </w:r>
    </w:p>
    <w:p w14:paraId="7A2F599F" w14:textId="77777777" w:rsidR="002A2D30" w:rsidRPr="00DA3DBF" w:rsidRDefault="002A2D30" w:rsidP="00DA3DBF">
      <w:pPr>
        <w:pStyle w:val="NoSpacing"/>
        <w:rPr>
          <w:sz w:val="22"/>
          <w:szCs w:val="22"/>
        </w:rPr>
      </w:pPr>
    </w:p>
    <w:p w14:paraId="058E102B" w14:textId="77777777" w:rsidR="00DA3DBF" w:rsidRPr="00DA3DBF" w:rsidRDefault="00DA3DBF" w:rsidP="000A50DB">
      <w:pPr>
        <w:pStyle w:val="NoSpacing"/>
        <w:numPr>
          <w:ilvl w:val="0"/>
          <w:numId w:val="40"/>
        </w:numPr>
        <w:rPr>
          <w:sz w:val="22"/>
          <w:szCs w:val="22"/>
        </w:rPr>
      </w:pPr>
      <w:r w:rsidRPr="00DA3DBF">
        <w:rPr>
          <w:sz w:val="22"/>
          <w:szCs w:val="22"/>
        </w:rPr>
        <w:t xml:space="preserve">If a child becomes ill during the day, parents will be notified by the secretary, principal or teacher. The child will never be sent home alone, but must be picked up by a parent or someone authorized on the emergency card. </w:t>
      </w:r>
      <w:r w:rsidRPr="00DA3DBF">
        <w:rPr>
          <w:b/>
          <w:i/>
          <w:sz w:val="22"/>
          <w:szCs w:val="22"/>
        </w:rPr>
        <w:t>Under no circumstances will the school release your child to a person who is not designated on the emergency form or by the prior consent of the parent or legal guardian.</w:t>
      </w:r>
      <w:r w:rsidRPr="00DA3DBF">
        <w:rPr>
          <w:sz w:val="22"/>
          <w:szCs w:val="22"/>
        </w:rPr>
        <w:t xml:space="preserve">  </w:t>
      </w:r>
    </w:p>
    <w:p w14:paraId="360EE836" w14:textId="77777777" w:rsidR="00DA3DBF" w:rsidRPr="00DA3DBF" w:rsidRDefault="00DA3DBF" w:rsidP="000A50DB">
      <w:pPr>
        <w:pStyle w:val="NoSpacing"/>
        <w:numPr>
          <w:ilvl w:val="0"/>
          <w:numId w:val="40"/>
        </w:numPr>
        <w:rPr>
          <w:sz w:val="22"/>
          <w:szCs w:val="22"/>
        </w:rPr>
      </w:pPr>
      <w:r w:rsidRPr="00DA3DBF">
        <w:rPr>
          <w:sz w:val="22"/>
          <w:szCs w:val="22"/>
        </w:rPr>
        <w:t>Children are not sent home for assignments or any forgotten items.</w:t>
      </w:r>
    </w:p>
    <w:p w14:paraId="74EF27FF" w14:textId="77777777" w:rsidR="00DA3DBF" w:rsidRPr="00DA3DBF" w:rsidRDefault="00DA3DBF" w:rsidP="000A50DB">
      <w:pPr>
        <w:pStyle w:val="NoSpacing"/>
        <w:numPr>
          <w:ilvl w:val="0"/>
          <w:numId w:val="40"/>
        </w:numPr>
        <w:rPr>
          <w:sz w:val="22"/>
          <w:szCs w:val="22"/>
        </w:rPr>
      </w:pPr>
      <w:r w:rsidRPr="00DA3DBF">
        <w:rPr>
          <w:sz w:val="22"/>
          <w:szCs w:val="22"/>
        </w:rPr>
        <w:t xml:space="preserve">Children are not detained after school without the knowledge of a parent or guardian. </w:t>
      </w:r>
    </w:p>
    <w:p w14:paraId="15DE4D50" w14:textId="77777777" w:rsidR="00DA3DBF" w:rsidRPr="00DA3DBF" w:rsidRDefault="00DA3DBF" w:rsidP="000A50DB">
      <w:pPr>
        <w:pStyle w:val="NoSpacing"/>
        <w:numPr>
          <w:ilvl w:val="0"/>
          <w:numId w:val="40"/>
        </w:numPr>
        <w:rPr>
          <w:sz w:val="22"/>
          <w:szCs w:val="22"/>
        </w:rPr>
      </w:pPr>
      <w:r w:rsidRPr="00DA3DBF">
        <w:rPr>
          <w:sz w:val="22"/>
          <w:szCs w:val="22"/>
        </w:rPr>
        <w:t xml:space="preserve">If an early dismissal is necessary, the parent or designated person must come into the office to sign out their child/ren. </w:t>
      </w:r>
    </w:p>
    <w:p w14:paraId="0C48AA4A" w14:textId="77777777" w:rsidR="00DA3DBF" w:rsidRPr="00DA3DBF" w:rsidRDefault="00DA3DBF" w:rsidP="000A50DB">
      <w:pPr>
        <w:pStyle w:val="NoSpacing"/>
        <w:numPr>
          <w:ilvl w:val="0"/>
          <w:numId w:val="40"/>
        </w:numPr>
        <w:rPr>
          <w:sz w:val="22"/>
          <w:szCs w:val="22"/>
        </w:rPr>
      </w:pPr>
      <w:r w:rsidRPr="00DA3DBF">
        <w:rPr>
          <w:sz w:val="22"/>
          <w:szCs w:val="22"/>
        </w:rPr>
        <w:t>If a student is not going home the normal way, a note signed by a parent must be presented to the teacher the morning of the schedule change. The note should include the date, how the student will go home, and who will pick them up. Phone calls are not encouraged, but in an emergency, they must be made before 2:30 p.m.</w:t>
      </w:r>
    </w:p>
    <w:p w14:paraId="5AB9A383" w14:textId="77777777" w:rsidR="00DA3DBF" w:rsidRPr="00DA3DBF" w:rsidRDefault="00DA3DBF" w:rsidP="000A50DB">
      <w:pPr>
        <w:pStyle w:val="NoSpacing"/>
        <w:numPr>
          <w:ilvl w:val="0"/>
          <w:numId w:val="40"/>
        </w:numPr>
        <w:rPr>
          <w:sz w:val="22"/>
          <w:szCs w:val="22"/>
        </w:rPr>
      </w:pPr>
      <w:r w:rsidRPr="00DA3DBF">
        <w:rPr>
          <w:sz w:val="22"/>
          <w:szCs w:val="22"/>
        </w:rPr>
        <w:t xml:space="preserve">The school should have the name and phone number of the after school caretaker for the student. </w:t>
      </w:r>
    </w:p>
    <w:p w14:paraId="1EC2AF22" w14:textId="77777777" w:rsidR="004A1C69" w:rsidRDefault="00DA3DBF" w:rsidP="000A50DB">
      <w:pPr>
        <w:pStyle w:val="NoSpacing"/>
        <w:numPr>
          <w:ilvl w:val="0"/>
          <w:numId w:val="40"/>
        </w:numPr>
        <w:rPr>
          <w:sz w:val="22"/>
          <w:szCs w:val="22"/>
        </w:rPr>
      </w:pPr>
      <w:r w:rsidRPr="00DA3DBF">
        <w:rPr>
          <w:sz w:val="22"/>
          <w:szCs w:val="22"/>
        </w:rPr>
        <w:t>Any student tha</w:t>
      </w:r>
      <w:r w:rsidR="00303D75">
        <w:rPr>
          <w:sz w:val="22"/>
          <w:szCs w:val="22"/>
        </w:rPr>
        <w:t>t is not picked up by 3:15 p.m.</w:t>
      </w:r>
      <w:r w:rsidRPr="00DA3DBF">
        <w:rPr>
          <w:sz w:val="22"/>
          <w:szCs w:val="22"/>
        </w:rPr>
        <w:t xml:space="preserve"> will be placed in the After School Care program and fees will be assessed. </w:t>
      </w:r>
    </w:p>
    <w:p w14:paraId="2DC57D53" w14:textId="77777777" w:rsidR="00EE6369" w:rsidRPr="004A1C69" w:rsidRDefault="00EE6369" w:rsidP="00EE6369">
      <w:pPr>
        <w:pStyle w:val="NoSpacing"/>
        <w:ind w:left="720"/>
        <w:rPr>
          <w:sz w:val="22"/>
          <w:szCs w:val="22"/>
        </w:rPr>
      </w:pPr>
    </w:p>
    <w:p w14:paraId="0C65A80E" w14:textId="77777777" w:rsidR="004A1C69" w:rsidRDefault="004A1C69" w:rsidP="004A1C69">
      <w:pPr>
        <w:rPr>
          <w:b/>
          <w:sz w:val="22"/>
          <w:szCs w:val="22"/>
        </w:rPr>
      </w:pPr>
    </w:p>
    <w:p w14:paraId="32ECDED4" w14:textId="77777777" w:rsidR="00BF05CD" w:rsidRPr="00A26E89" w:rsidRDefault="00BF05CD" w:rsidP="00BF05CD">
      <w:pPr>
        <w:jc w:val="center"/>
        <w:outlineLvl w:val="0"/>
        <w:rPr>
          <w:rFonts w:ascii="AR JULIAN" w:hAnsi="AR JULIAN"/>
          <w:sz w:val="32"/>
          <w:szCs w:val="28"/>
        </w:rPr>
      </w:pPr>
      <w:r w:rsidRPr="00A26E89">
        <w:rPr>
          <w:rFonts w:ascii="AR JULIAN" w:hAnsi="AR JULIAN"/>
          <w:sz w:val="32"/>
          <w:szCs w:val="28"/>
        </w:rPr>
        <w:t>Truancy</w:t>
      </w:r>
    </w:p>
    <w:p w14:paraId="442D3844" w14:textId="77777777" w:rsidR="00BF05CD" w:rsidRPr="004A1C69" w:rsidRDefault="00BF05CD" w:rsidP="00BF05CD">
      <w:pPr>
        <w:outlineLvl w:val="0"/>
        <w:rPr>
          <w:rFonts w:ascii="AR JULIAN" w:hAnsi="AR JULIAN"/>
          <w:sz w:val="16"/>
          <w:szCs w:val="16"/>
        </w:rPr>
      </w:pPr>
    </w:p>
    <w:p w14:paraId="15D46CF6" w14:textId="77777777" w:rsidR="00BF05CD" w:rsidRPr="00A74AFD" w:rsidRDefault="00BF05CD" w:rsidP="00BF05CD">
      <w:pPr>
        <w:pStyle w:val="NoSpacing"/>
        <w:rPr>
          <w:sz w:val="22"/>
          <w:szCs w:val="22"/>
        </w:rPr>
      </w:pPr>
      <w:r w:rsidRPr="00A74AFD">
        <w:rPr>
          <w:sz w:val="22"/>
          <w:szCs w:val="22"/>
        </w:rPr>
        <w:t xml:space="preserve">A student is truant if he/she is absent from school for a day or portion of the day without the knowledge and/or consent of the parent /guardian and school officials.  </w:t>
      </w:r>
    </w:p>
    <w:p w14:paraId="1164CE32" w14:textId="77777777" w:rsidR="00BF05CD" w:rsidRPr="00FF055B" w:rsidRDefault="00BF05CD" w:rsidP="00BF05CD">
      <w:pPr>
        <w:pStyle w:val="NoSpacing"/>
        <w:rPr>
          <w:sz w:val="16"/>
          <w:szCs w:val="16"/>
        </w:rPr>
      </w:pPr>
    </w:p>
    <w:p w14:paraId="634709D0" w14:textId="77777777" w:rsidR="00BF05CD" w:rsidRDefault="00BF05CD" w:rsidP="00BF05CD">
      <w:pPr>
        <w:pStyle w:val="NoSpacing"/>
        <w:rPr>
          <w:sz w:val="22"/>
          <w:szCs w:val="22"/>
        </w:rPr>
      </w:pPr>
      <w:r w:rsidRPr="00A74AFD">
        <w:rPr>
          <w:sz w:val="22"/>
          <w:szCs w:val="22"/>
        </w:rPr>
        <w:t>The School Administrator will contact the parents to set up a meeting with the parents and the child. Consequences will be decided at the time of the meeting.</w:t>
      </w:r>
    </w:p>
    <w:p w14:paraId="37504C80" w14:textId="77777777" w:rsidR="003C248C" w:rsidRDefault="003C248C" w:rsidP="002A2D30">
      <w:pPr>
        <w:jc w:val="center"/>
        <w:outlineLvl w:val="0"/>
        <w:rPr>
          <w:rFonts w:ascii="AR JULIAN" w:hAnsi="AR JULIAN"/>
          <w:sz w:val="32"/>
          <w:szCs w:val="28"/>
        </w:rPr>
      </w:pPr>
    </w:p>
    <w:p w14:paraId="2D85CBBE" w14:textId="77777777" w:rsidR="002A2D30" w:rsidRDefault="002A2D30" w:rsidP="004A1C69">
      <w:pPr>
        <w:rPr>
          <w:b/>
          <w:sz w:val="22"/>
          <w:szCs w:val="22"/>
        </w:rPr>
      </w:pPr>
    </w:p>
    <w:p w14:paraId="00E600C8" w14:textId="77777777" w:rsidR="00BF05CD" w:rsidRPr="005622D9" w:rsidRDefault="00BF05CD" w:rsidP="00BF05CD">
      <w:pPr>
        <w:pStyle w:val="NoSpacing"/>
        <w:jc w:val="center"/>
      </w:pPr>
      <w:r>
        <w:object w:dxaOrig="384" w:dyaOrig="437" w14:anchorId="1513E01F">
          <v:shape id="_x0000_i1056" type="#_x0000_t75" style="width:12pt;height:18pt" o:ole="">
            <v:imagedata r:id="rId16" o:title=""/>
          </v:shape>
          <o:OLEObject Type="Embed" ProgID="Word.Picture.8" ShapeID="_x0000_i1056" DrawAspect="Content" ObjectID="_1847446248" r:id="rId46"/>
        </w:object>
      </w:r>
      <w:r>
        <w:object w:dxaOrig="384" w:dyaOrig="437" w14:anchorId="3689BDE9">
          <v:shape id="_x0000_i1057" type="#_x0000_t75" style="width:12pt;height:18pt" o:ole="">
            <v:imagedata r:id="rId16" o:title=""/>
          </v:shape>
          <o:OLEObject Type="Embed" ProgID="Word.Picture.8" ShapeID="_x0000_i1057" DrawAspect="Content" ObjectID="_1847446249" r:id="rId47"/>
        </w:object>
      </w:r>
      <w:r>
        <w:object w:dxaOrig="384" w:dyaOrig="437" w14:anchorId="5D475368">
          <v:shape id="_x0000_i1058" type="#_x0000_t75" style="width:12pt;height:18pt" o:ole="">
            <v:imagedata r:id="rId16" o:title=""/>
          </v:shape>
          <o:OLEObject Type="Embed" ProgID="Word.Picture.8" ShapeID="_x0000_i1058" DrawAspect="Content" ObjectID="_1847446250" r:id="rId48"/>
        </w:object>
      </w:r>
      <w:r>
        <w:object w:dxaOrig="384" w:dyaOrig="437" w14:anchorId="1457ACBA">
          <v:shape id="_x0000_i1059" type="#_x0000_t75" style="width:12pt;height:18pt" o:ole="">
            <v:imagedata r:id="rId16" o:title=""/>
          </v:shape>
          <o:OLEObject Type="Embed" ProgID="Word.Picture.8" ShapeID="_x0000_i1059" DrawAspect="Content" ObjectID="_1847446251" r:id="rId49"/>
        </w:object>
      </w:r>
      <w:r>
        <w:object w:dxaOrig="384" w:dyaOrig="437" w14:anchorId="028A1D49">
          <v:shape id="_x0000_i1060" type="#_x0000_t75" style="width:12pt;height:18pt" o:ole="">
            <v:imagedata r:id="rId16" o:title=""/>
          </v:shape>
          <o:OLEObject Type="Embed" ProgID="Word.Picture.8" ShapeID="_x0000_i1060" DrawAspect="Content" ObjectID="_1847446252" r:id="rId50"/>
        </w:object>
      </w:r>
      <w:r>
        <w:object w:dxaOrig="384" w:dyaOrig="437" w14:anchorId="07923877">
          <v:shape id="_x0000_i1061" type="#_x0000_t75" style="width:12pt;height:18pt" o:ole="">
            <v:imagedata r:id="rId16" o:title=""/>
          </v:shape>
          <o:OLEObject Type="Embed" ProgID="Word.Picture.8" ShapeID="_x0000_i1061" DrawAspect="Content" ObjectID="_1847446253" r:id="rId51"/>
        </w:object>
      </w:r>
      <w:r>
        <w:object w:dxaOrig="384" w:dyaOrig="437" w14:anchorId="0F8CD087">
          <v:shape id="_x0000_i1062" type="#_x0000_t75" style="width:12pt;height:18pt" o:ole="">
            <v:imagedata r:id="rId16" o:title=""/>
          </v:shape>
          <o:OLEObject Type="Embed" ProgID="Word.Picture.8" ShapeID="_x0000_i1062" DrawAspect="Content" ObjectID="_1847446254" r:id="rId52"/>
        </w:object>
      </w:r>
      <w:r>
        <w:object w:dxaOrig="384" w:dyaOrig="437" w14:anchorId="2828845B">
          <v:shape id="_x0000_i1063" type="#_x0000_t75" style="width:12pt;height:18pt" o:ole="">
            <v:imagedata r:id="rId16" o:title=""/>
          </v:shape>
          <o:OLEObject Type="Embed" ProgID="Word.Picture.8" ShapeID="_x0000_i1063" DrawAspect="Content" ObjectID="_1847446255" r:id="rId53"/>
        </w:object>
      </w:r>
      <w:r>
        <w:object w:dxaOrig="384" w:dyaOrig="437" w14:anchorId="356A5FED">
          <v:shape id="_x0000_i1064" type="#_x0000_t75" style="width:12pt;height:18pt" o:ole="">
            <v:imagedata r:id="rId16" o:title=""/>
          </v:shape>
          <o:OLEObject Type="Embed" ProgID="Word.Picture.8" ShapeID="_x0000_i1064" DrawAspect="Content" ObjectID="_1847446256" r:id="rId54"/>
        </w:object>
      </w:r>
      <w:r>
        <w:object w:dxaOrig="384" w:dyaOrig="437" w14:anchorId="4CEEE685">
          <v:shape id="_x0000_i1065" type="#_x0000_t75" style="width:12pt;height:18pt" o:ole="">
            <v:imagedata r:id="rId16" o:title=""/>
          </v:shape>
          <o:OLEObject Type="Embed" ProgID="Word.Picture.8" ShapeID="_x0000_i1065" DrawAspect="Content" ObjectID="_1847446257" r:id="rId55"/>
        </w:object>
      </w:r>
      <w:r>
        <w:object w:dxaOrig="384" w:dyaOrig="437" w14:anchorId="040E4F31">
          <v:shape id="_x0000_i1066" type="#_x0000_t75" style="width:12pt;height:18pt" o:ole="">
            <v:imagedata r:id="rId16" o:title=""/>
          </v:shape>
          <o:OLEObject Type="Embed" ProgID="Word.Picture.8" ShapeID="_x0000_i1066" DrawAspect="Content" ObjectID="_1847446258" r:id="rId56"/>
        </w:object>
      </w:r>
      <w:r>
        <w:object w:dxaOrig="384" w:dyaOrig="437" w14:anchorId="3400BA3B">
          <v:shape id="_x0000_i1067" type="#_x0000_t75" style="width:12pt;height:18pt" o:ole="">
            <v:imagedata r:id="rId16" o:title=""/>
          </v:shape>
          <o:OLEObject Type="Embed" ProgID="Word.Picture.8" ShapeID="_x0000_i1067" DrawAspect="Content" ObjectID="_1847446259" r:id="rId57"/>
        </w:object>
      </w:r>
      <w:r>
        <w:object w:dxaOrig="384" w:dyaOrig="437" w14:anchorId="1AF54273">
          <v:shape id="_x0000_i1068" type="#_x0000_t75" style="width:12pt;height:18pt" o:ole="">
            <v:imagedata r:id="rId16" o:title=""/>
          </v:shape>
          <o:OLEObject Type="Embed" ProgID="Word.Picture.8" ShapeID="_x0000_i1068" DrawAspect="Content" ObjectID="_1847446260" r:id="rId58"/>
        </w:object>
      </w:r>
      <w:r>
        <w:object w:dxaOrig="384" w:dyaOrig="437" w14:anchorId="4E030786">
          <v:shape id="_x0000_i1069" type="#_x0000_t75" style="width:12pt;height:18pt" o:ole="">
            <v:imagedata r:id="rId16" o:title=""/>
          </v:shape>
          <o:OLEObject Type="Embed" ProgID="Word.Picture.8" ShapeID="_x0000_i1069" DrawAspect="Content" ObjectID="_1847446261" r:id="rId59"/>
        </w:object>
      </w:r>
      <w:r>
        <w:object w:dxaOrig="384" w:dyaOrig="437" w14:anchorId="65448009">
          <v:shape id="_x0000_i1070" type="#_x0000_t75" style="width:12pt;height:18pt" o:ole="">
            <v:imagedata r:id="rId16" o:title=""/>
          </v:shape>
          <o:OLEObject Type="Embed" ProgID="Word.Picture.8" ShapeID="_x0000_i1070" DrawAspect="Content" ObjectID="_1847446262" r:id="rId60"/>
        </w:object>
      </w:r>
      <w:r>
        <w:object w:dxaOrig="384" w:dyaOrig="437" w14:anchorId="0FF0C9BD">
          <v:shape id="_x0000_i1071" type="#_x0000_t75" style="width:12pt;height:18pt" o:ole="">
            <v:imagedata r:id="rId16" o:title=""/>
          </v:shape>
          <o:OLEObject Type="Embed" ProgID="Word.Picture.8" ShapeID="_x0000_i1071" DrawAspect="Content" ObjectID="_1847446263" r:id="rId61"/>
        </w:object>
      </w:r>
      <w:r>
        <w:object w:dxaOrig="384" w:dyaOrig="437" w14:anchorId="237823CA">
          <v:shape id="_x0000_i1072" type="#_x0000_t75" style="width:12pt;height:18pt" o:ole="">
            <v:imagedata r:id="rId16" o:title=""/>
          </v:shape>
          <o:OLEObject Type="Embed" ProgID="Word.Picture.8" ShapeID="_x0000_i1072" DrawAspect="Content" ObjectID="_1847446264" r:id="rId62"/>
        </w:object>
      </w:r>
      <w:r>
        <w:object w:dxaOrig="384" w:dyaOrig="437" w14:anchorId="5301C4D6">
          <v:shape id="_x0000_i1073" type="#_x0000_t75" style="width:12pt;height:18pt" o:ole="">
            <v:imagedata r:id="rId16" o:title=""/>
          </v:shape>
          <o:OLEObject Type="Embed" ProgID="Word.Picture.8" ShapeID="_x0000_i1073" DrawAspect="Content" ObjectID="_1847446265" r:id="rId63"/>
        </w:object>
      </w:r>
      <w:r>
        <w:object w:dxaOrig="384" w:dyaOrig="437" w14:anchorId="05E93863">
          <v:shape id="_x0000_i1074" type="#_x0000_t75" style="width:12pt;height:18pt" o:ole="">
            <v:imagedata r:id="rId16" o:title=""/>
          </v:shape>
          <o:OLEObject Type="Embed" ProgID="Word.Picture.8" ShapeID="_x0000_i1074" DrawAspect="Content" ObjectID="_1847446266" r:id="rId64"/>
        </w:object>
      </w:r>
      <w:r>
        <w:object w:dxaOrig="384" w:dyaOrig="437" w14:anchorId="5F24DDFE">
          <v:shape id="_x0000_i1075" type="#_x0000_t75" style="width:12pt;height:18pt" o:ole="">
            <v:imagedata r:id="rId16" o:title=""/>
          </v:shape>
          <o:OLEObject Type="Embed" ProgID="Word.Picture.8" ShapeID="_x0000_i1075" DrawAspect="Content" ObjectID="_1847446267" r:id="rId65"/>
        </w:object>
      </w:r>
      <w:r>
        <w:object w:dxaOrig="384" w:dyaOrig="437" w14:anchorId="246543AC">
          <v:shape id="_x0000_i1076" type="#_x0000_t75" style="width:12pt;height:18pt" o:ole="">
            <v:imagedata r:id="rId16" o:title=""/>
          </v:shape>
          <o:OLEObject Type="Embed" ProgID="Word.Picture.8" ShapeID="_x0000_i1076" DrawAspect="Content" ObjectID="_1847446268" r:id="rId66"/>
        </w:object>
      </w:r>
      <w:r>
        <w:object w:dxaOrig="384" w:dyaOrig="437" w14:anchorId="5BE1F4A0">
          <v:shape id="_x0000_i1077" type="#_x0000_t75" style="width:12pt;height:18pt" o:ole="">
            <v:imagedata r:id="rId16" o:title=""/>
          </v:shape>
          <o:OLEObject Type="Embed" ProgID="Word.Picture.8" ShapeID="_x0000_i1077" DrawAspect="Content" ObjectID="_1847446269" r:id="rId67"/>
        </w:object>
      </w:r>
      <w:r>
        <w:object w:dxaOrig="384" w:dyaOrig="437" w14:anchorId="0672817C">
          <v:shape id="_x0000_i1078" type="#_x0000_t75" style="width:12pt;height:18pt" o:ole="">
            <v:imagedata r:id="rId16" o:title=""/>
          </v:shape>
          <o:OLEObject Type="Embed" ProgID="Word.Picture.8" ShapeID="_x0000_i1078" DrawAspect="Content" ObjectID="_1847446270" r:id="rId68"/>
        </w:object>
      </w:r>
      <w:r>
        <w:object w:dxaOrig="384" w:dyaOrig="437" w14:anchorId="71DE1FFA">
          <v:shape id="_x0000_i1079" type="#_x0000_t75" style="width:12pt;height:18pt" o:ole="">
            <v:imagedata r:id="rId16" o:title=""/>
          </v:shape>
          <o:OLEObject Type="Embed" ProgID="Word.Picture.8" ShapeID="_x0000_i1079" DrawAspect="Content" ObjectID="_1847446271" r:id="rId69"/>
        </w:object>
      </w:r>
      <w:r>
        <w:object w:dxaOrig="384" w:dyaOrig="437" w14:anchorId="717DA0EB">
          <v:shape id="_x0000_i1080" type="#_x0000_t75" style="width:12pt;height:18pt" o:ole="">
            <v:imagedata r:id="rId16" o:title=""/>
          </v:shape>
          <o:OLEObject Type="Embed" ProgID="Word.Picture.8" ShapeID="_x0000_i1080" DrawAspect="Content" ObjectID="_1847446272" r:id="rId70"/>
        </w:object>
      </w:r>
      <w:r>
        <w:object w:dxaOrig="384" w:dyaOrig="437" w14:anchorId="7B93552C">
          <v:shape id="_x0000_i1081" type="#_x0000_t75" style="width:12pt;height:18pt" o:ole="">
            <v:imagedata r:id="rId16" o:title=""/>
          </v:shape>
          <o:OLEObject Type="Embed" ProgID="Word.Picture.8" ShapeID="_x0000_i1081" DrawAspect="Content" ObjectID="_1847446273" r:id="rId71"/>
        </w:object>
      </w:r>
      <w:r>
        <w:object w:dxaOrig="384" w:dyaOrig="437" w14:anchorId="5E377849">
          <v:shape id="_x0000_i1082" type="#_x0000_t75" style="width:12pt;height:18pt" o:ole="">
            <v:imagedata r:id="rId16" o:title=""/>
          </v:shape>
          <o:OLEObject Type="Embed" ProgID="Word.Picture.8" ShapeID="_x0000_i1082" DrawAspect="Content" ObjectID="_1847446274" r:id="rId72"/>
        </w:object>
      </w:r>
      <w:r>
        <w:object w:dxaOrig="384" w:dyaOrig="437" w14:anchorId="110E79BD">
          <v:shape id="_x0000_i1083" type="#_x0000_t75" style="width:12pt;height:18pt" o:ole="">
            <v:imagedata r:id="rId16" o:title=""/>
          </v:shape>
          <o:OLEObject Type="Embed" ProgID="Word.Picture.8" ShapeID="_x0000_i1083" DrawAspect="Content" ObjectID="_1847446275" r:id="rId73"/>
        </w:object>
      </w:r>
      <w:bookmarkStart w:id="2" w:name="_MON_1555429270"/>
      <w:bookmarkEnd w:id="2"/>
      <w:r>
        <w:object w:dxaOrig="384" w:dyaOrig="437" w14:anchorId="73610CBE">
          <v:shape id="_x0000_i1084" type="#_x0000_t75" style="width:12pt;height:18pt" o:ole="">
            <v:imagedata r:id="rId16" o:title=""/>
          </v:shape>
          <o:OLEObject Type="Embed" ProgID="Word.Picture.8" ShapeID="_x0000_i1084" DrawAspect="Content" ObjectID="_1847446276" r:id="rId74"/>
        </w:object>
      </w:r>
    </w:p>
    <w:p w14:paraId="12B8BA72" w14:textId="77777777" w:rsidR="00BF05CD" w:rsidRPr="00FD065E" w:rsidRDefault="00BF05CD" w:rsidP="00BF05CD"/>
    <w:p w14:paraId="53D56D53" w14:textId="77777777" w:rsidR="002A2D30" w:rsidRDefault="002A2D30" w:rsidP="004A1C69">
      <w:pPr>
        <w:rPr>
          <w:b/>
          <w:sz w:val="22"/>
          <w:szCs w:val="22"/>
        </w:rPr>
      </w:pPr>
    </w:p>
    <w:p w14:paraId="3DCFDA30" w14:textId="77777777" w:rsidR="00E34BF0" w:rsidRPr="00D27521" w:rsidRDefault="00D27521" w:rsidP="00E34BF0">
      <w:pPr>
        <w:pStyle w:val="NoSpacing"/>
        <w:jc w:val="center"/>
        <w:rPr>
          <w:rFonts w:ascii="AR JULIAN" w:hAnsi="AR JULIAN"/>
          <w:sz w:val="36"/>
          <w:szCs w:val="36"/>
        </w:rPr>
      </w:pPr>
      <w:r w:rsidRPr="00D27521">
        <w:rPr>
          <w:rFonts w:ascii="AR JULIAN" w:hAnsi="AR JULIAN"/>
          <w:sz w:val="36"/>
          <w:szCs w:val="36"/>
        </w:rPr>
        <w:t>PERMANENT RECORDS</w:t>
      </w:r>
    </w:p>
    <w:p w14:paraId="69F23B1A" w14:textId="77777777" w:rsidR="00E34BF0" w:rsidRPr="00B36F14" w:rsidRDefault="00E34BF0" w:rsidP="00E34BF0">
      <w:pPr>
        <w:pStyle w:val="NoSpacing"/>
        <w:rPr>
          <w:sz w:val="16"/>
          <w:szCs w:val="16"/>
        </w:rPr>
      </w:pPr>
    </w:p>
    <w:p w14:paraId="0CD24238" w14:textId="77777777" w:rsidR="00E34BF0" w:rsidRDefault="00E34BF0" w:rsidP="00E34BF0">
      <w:pPr>
        <w:pStyle w:val="NoSpacing"/>
        <w:rPr>
          <w:sz w:val="22"/>
          <w:szCs w:val="22"/>
        </w:rPr>
      </w:pPr>
      <w:r w:rsidRPr="00B36F14">
        <w:rPr>
          <w:sz w:val="22"/>
          <w:szCs w:val="22"/>
        </w:rPr>
        <w:t xml:space="preserve">A cumulative active file is maintained on each student enrolled at St. Anthony School under the child’s legal name. Cumulative active file contains the following information: </w:t>
      </w:r>
    </w:p>
    <w:p w14:paraId="794315CA" w14:textId="77777777" w:rsidR="00E34BF0" w:rsidRPr="00B675F3" w:rsidRDefault="00E34BF0" w:rsidP="00E34BF0">
      <w:pPr>
        <w:pStyle w:val="NoSpacing"/>
        <w:rPr>
          <w:sz w:val="16"/>
          <w:szCs w:val="16"/>
        </w:rPr>
      </w:pPr>
    </w:p>
    <w:p w14:paraId="1DA7D01C" w14:textId="1021994E" w:rsidR="00E34BF0" w:rsidRPr="00B36F14" w:rsidRDefault="00E34BF0" w:rsidP="000A50DB">
      <w:pPr>
        <w:pStyle w:val="NoSpacing"/>
        <w:numPr>
          <w:ilvl w:val="0"/>
          <w:numId w:val="38"/>
        </w:numPr>
        <w:rPr>
          <w:sz w:val="22"/>
          <w:szCs w:val="22"/>
        </w:rPr>
      </w:pPr>
      <w:r w:rsidRPr="00B36F14">
        <w:rPr>
          <w:sz w:val="22"/>
          <w:szCs w:val="22"/>
        </w:rPr>
        <w:t xml:space="preserve">Date of entrance, identification data, profiles of all standardized ability and achievement tests, annual final grades for each subject and name of the teacher, records of Baptism (actual Baptismal record needs to be provided), First Communion, First Reconciliation, and </w:t>
      </w:r>
      <w:r w:rsidR="00A42F7E" w:rsidRPr="00B36F14">
        <w:rPr>
          <w:sz w:val="22"/>
          <w:szCs w:val="22"/>
        </w:rPr>
        <w:t>Confirmation,</w:t>
      </w:r>
      <w:r w:rsidRPr="00B36F14">
        <w:rPr>
          <w:sz w:val="22"/>
          <w:szCs w:val="22"/>
        </w:rPr>
        <w:t xml:space="preserve"> date of graduation, withdrawal and placement for next educational experience.  </w:t>
      </w:r>
    </w:p>
    <w:p w14:paraId="49E78109" w14:textId="77777777" w:rsidR="00E34BF0" w:rsidRPr="00B36F14" w:rsidRDefault="00E34BF0" w:rsidP="000A50DB">
      <w:pPr>
        <w:pStyle w:val="NoSpacing"/>
        <w:numPr>
          <w:ilvl w:val="0"/>
          <w:numId w:val="38"/>
        </w:numPr>
        <w:rPr>
          <w:sz w:val="22"/>
          <w:szCs w:val="22"/>
        </w:rPr>
      </w:pPr>
      <w:r w:rsidRPr="00B36F14">
        <w:rPr>
          <w:sz w:val="22"/>
          <w:szCs w:val="22"/>
        </w:rPr>
        <w:t>Attendance record card</w:t>
      </w:r>
    </w:p>
    <w:p w14:paraId="514E1F51" w14:textId="77777777" w:rsidR="00E34BF0" w:rsidRPr="00B36F14" w:rsidRDefault="00E34BF0" w:rsidP="000A50DB">
      <w:pPr>
        <w:pStyle w:val="NoSpacing"/>
        <w:numPr>
          <w:ilvl w:val="0"/>
          <w:numId w:val="38"/>
        </w:numPr>
        <w:rPr>
          <w:sz w:val="22"/>
          <w:szCs w:val="22"/>
        </w:rPr>
      </w:pPr>
      <w:r w:rsidRPr="00B36F14">
        <w:rPr>
          <w:sz w:val="22"/>
          <w:szCs w:val="22"/>
        </w:rPr>
        <w:t xml:space="preserve">Results of educational, speech/language, behavioral, social, emotional, and or physical evaluations to determine and recommend adjustments to address the presence of a special need that affects learning or functioning in the school setting.  </w:t>
      </w:r>
    </w:p>
    <w:p w14:paraId="3D145997" w14:textId="77777777" w:rsidR="00E34BF0" w:rsidRPr="00B36F14" w:rsidRDefault="00E34BF0" w:rsidP="00E34BF0">
      <w:pPr>
        <w:pStyle w:val="NoSpacing"/>
        <w:rPr>
          <w:sz w:val="22"/>
          <w:szCs w:val="22"/>
        </w:rPr>
      </w:pPr>
    </w:p>
    <w:p w14:paraId="50BDD6AA" w14:textId="0A9D012E" w:rsidR="00E34BF0" w:rsidRPr="00B36F14" w:rsidRDefault="00E34BF0" w:rsidP="00E34BF0">
      <w:pPr>
        <w:pStyle w:val="NoSpacing"/>
        <w:rPr>
          <w:sz w:val="22"/>
          <w:szCs w:val="22"/>
        </w:rPr>
      </w:pPr>
      <w:r w:rsidRPr="00B36F14">
        <w:rPr>
          <w:sz w:val="22"/>
          <w:szCs w:val="22"/>
        </w:rPr>
        <w:t xml:space="preserve">Health records are a part of the cumulative record, but are kept separate from the educational cumulative records. The health report contains the student’s </w:t>
      </w:r>
      <w:r w:rsidR="000341D3" w:rsidRPr="00B36F14">
        <w:rPr>
          <w:sz w:val="22"/>
          <w:szCs w:val="22"/>
        </w:rPr>
        <w:t xml:space="preserve">entire </w:t>
      </w:r>
      <w:r w:rsidRPr="00B36F14">
        <w:rPr>
          <w:sz w:val="22"/>
          <w:szCs w:val="22"/>
        </w:rPr>
        <w:t>medical information. Student cumulative records are not released without prior written consent of a parent or guardian. Upon graduation or in the event a student leaves St. Anthony School, student cumulative records may be released upon request of a parent or receiving school, provided all tuition and fees are paid in full. Records are not released to parents but transferred directly from one school to the other</w:t>
      </w:r>
      <w:r w:rsidR="00DE070C">
        <w:rPr>
          <w:sz w:val="22"/>
          <w:szCs w:val="22"/>
        </w:rPr>
        <w:t xml:space="preserve"> by mail.</w:t>
      </w:r>
    </w:p>
    <w:p w14:paraId="1DE10550" w14:textId="77777777" w:rsidR="00E34BF0" w:rsidRPr="00B36F14" w:rsidRDefault="00E34BF0" w:rsidP="00E34BF0">
      <w:pPr>
        <w:pStyle w:val="NoSpacing"/>
        <w:rPr>
          <w:sz w:val="22"/>
          <w:szCs w:val="22"/>
        </w:rPr>
      </w:pPr>
    </w:p>
    <w:p w14:paraId="5189BA55" w14:textId="08BD165B" w:rsidR="00EE6369" w:rsidRPr="00DE070C" w:rsidRDefault="00E34BF0" w:rsidP="00DE070C">
      <w:pPr>
        <w:pStyle w:val="NoSpacing"/>
        <w:rPr>
          <w:sz w:val="22"/>
          <w:szCs w:val="22"/>
        </w:rPr>
      </w:pPr>
      <w:r w:rsidRPr="00B36F14">
        <w:rPr>
          <w:sz w:val="22"/>
          <w:szCs w:val="22"/>
        </w:rPr>
        <w:t xml:space="preserve">Discipline records are not part of a student’s cumulative record. Therefore, the release of discipline information may not be provided without a separate Archdiocesan release form designated for that purpose. </w:t>
      </w:r>
    </w:p>
    <w:p w14:paraId="2BBE4318" w14:textId="77777777" w:rsidR="00EE6369" w:rsidRDefault="00EE6369" w:rsidP="00D27521">
      <w:pPr>
        <w:pStyle w:val="NoSpacing"/>
        <w:jc w:val="center"/>
        <w:rPr>
          <w:rFonts w:ascii="AR JULIAN" w:hAnsi="AR JULIAN"/>
          <w:sz w:val="32"/>
          <w:szCs w:val="28"/>
        </w:rPr>
      </w:pPr>
    </w:p>
    <w:p w14:paraId="3D20BEFE" w14:textId="77777777" w:rsidR="00E34BF0" w:rsidRPr="00A26E89" w:rsidRDefault="00E34BF0" w:rsidP="00D27521">
      <w:pPr>
        <w:pStyle w:val="NoSpacing"/>
        <w:jc w:val="center"/>
        <w:rPr>
          <w:rFonts w:ascii="AR JULIAN" w:hAnsi="AR JULIAN"/>
          <w:sz w:val="32"/>
          <w:szCs w:val="28"/>
        </w:rPr>
      </w:pPr>
      <w:r w:rsidRPr="00A26E89">
        <w:rPr>
          <w:rFonts w:ascii="AR JULIAN" w:hAnsi="AR JULIAN"/>
          <w:sz w:val="32"/>
          <w:szCs w:val="28"/>
        </w:rPr>
        <w:t>Access by Parents</w:t>
      </w:r>
      <w:r w:rsidR="00FE2761">
        <w:rPr>
          <w:rFonts w:ascii="AR JULIAN" w:hAnsi="AR JULIAN"/>
          <w:sz w:val="32"/>
          <w:szCs w:val="28"/>
        </w:rPr>
        <w:t xml:space="preserve"> </w:t>
      </w:r>
      <w:r w:rsidR="00D27521" w:rsidRPr="00FE2761">
        <w:rPr>
          <w:rFonts w:ascii="AR JULIAN" w:hAnsi="AR JULIAN"/>
          <w:sz w:val="32"/>
          <w:szCs w:val="28"/>
        </w:rPr>
        <w:t>and Guardians</w:t>
      </w:r>
    </w:p>
    <w:p w14:paraId="2C4BF6DC" w14:textId="77777777" w:rsidR="00D27521" w:rsidRPr="0076718E" w:rsidRDefault="00D27521" w:rsidP="00D27521">
      <w:pPr>
        <w:pStyle w:val="NoSpacing"/>
        <w:jc w:val="center"/>
        <w:rPr>
          <w:rFonts w:ascii="AR JULIAN" w:hAnsi="AR JULIAN"/>
          <w:sz w:val="28"/>
          <w:szCs w:val="28"/>
        </w:rPr>
      </w:pPr>
    </w:p>
    <w:p w14:paraId="794A0E91" w14:textId="77777777" w:rsidR="00E34BF0" w:rsidRPr="00B36F14" w:rsidRDefault="00E34BF0" w:rsidP="00E34BF0">
      <w:pPr>
        <w:pStyle w:val="NoSpacing"/>
        <w:rPr>
          <w:sz w:val="22"/>
          <w:szCs w:val="22"/>
        </w:rPr>
      </w:pPr>
      <w:r w:rsidRPr="00B36F14">
        <w:rPr>
          <w:sz w:val="22"/>
          <w:szCs w:val="22"/>
        </w:rPr>
        <w:t xml:space="preserve">Parents/guardians have the right to inspect and review the official active file of their children. The local school officials should make reasonable rules and regulations designed to implement this policy.  Parents may view these records by calling the school during school hours to set up an appointment.  </w:t>
      </w:r>
    </w:p>
    <w:p w14:paraId="291DB6CE" w14:textId="77777777" w:rsidR="00E34BF0" w:rsidRPr="00B675F3" w:rsidRDefault="00E34BF0" w:rsidP="00E34BF0">
      <w:pPr>
        <w:pStyle w:val="NoSpacing"/>
        <w:rPr>
          <w:sz w:val="16"/>
          <w:szCs w:val="16"/>
        </w:rPr>
      </w:pPr>
    </w:p>
    <w:p w14:paraId="73FAC67D" w14:textId="681A3935" w:rsidR="00E34BF0" w:rsidRPr="00B36F14" w:rsidRDefault="00E34BF0" w:rsidP="00E34BF0">
      <w:pPr>
        <w:pStyle w:val="NoSpacing"/>
        <w:rPr>
          <w:sz w:val="22"/>
          <w:szCs w:val="22"/>
        </w:rPr>
      </w:pPr>
      <w:r w:rsidRPr="00B36F14">
        <w:rPr>
          <w:sz w:val="22"/>
          <w:szCs w:val="22"/>
        </w:rPr>
        <w:t xml:space="preserve">In the event that the parents are separated, or divorced with joint legal custody of the student, or divorced parent having visitation rights, both parents are entitled access to their child’s record and information regarding their child’s education. This information includes, but is not limited to report cards, progress reports, notices of disciplinary action, and similar </w:t>
      </w:r>
      <w:r w:rsidR="00A42F7E" w:rsidRPr="00B36F14">
        <w:rPr>
          <w:sz w:val="22"/>
          <w:szCs w:val="22"/>
        </w:rPr>
        <w:t>information.</w:t>
      </w:r>
      <w:r w:rsidR="00A42F7E">
        <w:rPr>
          <w:sz w:val="22"/>
          <w:szCs w:val="22"/>
        </w:rPr>
        <w:t xml:space="preserve"> *</w:t>
      </w:r>
      <w:r w:rsidR="00652D94">
        <w:rPr>
          <w:sz w:val="22"/>
          <w:szCs w:val="22"/>
        </w:rPr>
        <w:t>*</w:t>
      </w:r>
    </w:p>
    <w:p w14:paraId="769D9873" w14:textId="77777777" w:rsidR="00E34BF0" w:rsidRPr="00B675F3" w:rsidRDefault="00E34BF0" w:rsidP="00E34BF0">
      <w:pPr>
        <w:pStyle w:val="NoSpacing"/>
        <w:rPr>
          <w:sz w:val="16"/>
          <w:szCs w:val="16"/>
        </w:rPr>
      </w:pPr>
    </w:p>
    <w:p w14:paraId="16EE7B7A" w14:textId="1F5D878A" w:rsidR="00E34BF0" w:rsidRPr="00B36F14" w:rsidRDefault="00E34BF0" w:rsidP="00E34BF0">
      <w:pPr>
        <w:pStyle w:val="NoSpacing"/>
        <w:rPr>
          <w:sz w:val="22"/>
          <w:szCs w:val="22"/>
        </w:rPr>
      </w:pPr>
      <w:r w:rsidRPr="00B36F14">
        <w:rPr>
          <w:sz w:val="22"/>
          <w:szCs w:val="22"/>
        </w:rPr>
        <w:t xml:space="preserve">In the event a child’s mother and father were never married, the natural father may have access to the school information and records to the extent that it is granted in writing by a court or the child’s custodial </w:t>
      </w:r>
      <w:r w:rsidRPr="00B36F14">
        <w:rPr>
          <w:sz w:val="22"/>
          <w:szCs w:val="22"/>
        </w:rPr>
        <w:lastRenderedPageBreak/>
        <w:t>parent</w:t>
      </w:r>
      <w:r w:rsidRPr="00D27521">
        <w:rPr>
          <w:sz w:val="22"/>
          <w:szCs w:val="22"/>
        </w:rPr>
        <w:t>.</w:t>
      </w:r>
      <w:r w:rsidR="00D27521" w:rsidRPr="00D27521">
        <w:rPr>
          <w:sz w:val="22"/>
          <w:szCs w:val="22"/>
        </w:rPr>
        <w:t xml:space="preserve">  In the event that a child is living with grandparents, relatives, or others, these individuals may have access to the school information and records to the extent that is granted in writing by a court or the child’s custodial </w:t>
      </w:r>
      <w:r w:rsidR="00A42F7E" w:rsidRPr="00D27521">
        <w:rPr>
          <w:sz w:val="22"/>
          <w:szCs w:val="22"/>
        </w:rPr>
        <w:t>parent.</w:t>
      </w:r>
      <w:r w:rsidR="00A42F7E">
        <w:rPr>
          <w:sz w:val="22"/>
          <w:szCs w:val="22"/>
        </w:rPr>
        <w:t xml:space="preserve"> *</w:t>
      </w:r>
      <w:r w:rsidR="00652D94">
        <w:rPr>
          <w:sz w:val="22"/>
          <w:szCs w:val="22"/>
        </w:rPr>
        <w:t>*</w:t>
      </w:r>
    </w:p>
    <w:p w14:paraId="5603A8FF" w14:textId="77777777" w:rsidR="00E34BF0" w:rsidRPr="00B675F3" w:rsidRDefault="00E34BF0" w:rsidP="00E34BF0">
      <w:pPr>
        <w:pStyle w:val="NoSpacing"/>
        <w:rPr>
          <w:sz w:val="16"/>
          <w:szCs w:val="16"/>
        </w:rPr>
      </w:pPr>
    </w:p>
    <w:p w14:paraId="657728E2" w14:textId="77777777" w:rsidR="00E34BF0" w:rsidRDefault="00E34BF0" w:rsidP="00E34BF0">
      <w:pPr>
        <w:pStyle w:val="NoSpacing"/>
        <w:rPr>
          <w:sz w:val="22"/>
          <w:szCs w:val="22"/>
        </w:rPr>
      </w:pPr>
      <w:r w:rsidRPr="00B36F14">
        <w:rPr>
          <w:sz w:val="22"/>
          <w:szCs w:val="22"/>
        </w:rPr>
        <w:t xml:space="preserve">A non-custodial parent who has been denied visitation rights is not entitled access to his or her student’s records/information. A non-custodial parent who has restricted or supervised visitation rights resulting from a finding of domestic violence or abuse may receive records and reports that do not include the address of the custodial parent or the child. </w:t>
      </w:r>
      <w:r w:rsidR="00652D94">
        <w:rPr>
          <w:sz w:val="22"/>
          <w:szCs w:val="22"/>
        </w:rPr>
        <w:t>**</w:t>
      </w:r>
    </w:p>
    <w:p w14:paraId="276855AC" w14:textId="77777777" w:rsidR="00652D94" w:rsidRDefault="00652D94" w:rsidP="00E34BF0">
      <w:pPr>
        <w:pStyle w:val="NoSpacing"/>
        <w:rPr>
          <w:sz w:val="22"/>
          <w:szCs w:val="22"/>
        </w:rPr>
      </w:pPr>
    </w:p>
    <w:p w14:paraId="68AB6CB7" w14:textId="77777777" w:rsidR="00652D94" w:rsidRPr="00B36F14" w:rsidRDefault="00652D94" w:rsidP="00E34BF0">
      <w:pPr>
        <w:pStyle w:val="NoSpacing"/>
        <w:rPr>
          <w:sz w:val="22"/>
          <w:szCs w:val="22"/>
        </w:rPr>
      </w:pPr>
      <w:r w:rsidRPr="00FE2761">
        <w:rPr>
          <w:sz w:val="22"/>
          <w:szCs w:val="22"/>
        </w:rPr>
        <w:t xml:space="preserve">**It is </w:t>
      </w:r>
      <w:r w:rsidRPr="00FE2761">
        <w:rPr>
          <w:b/>
          <w:sz w:val="22"/>
          <w:szCs w:val="22"/>
        </w:rPr>
        <w:t>mandatory</w:t>
      </w:r>
      <w:r w:rsidRPr="00FE2761">
        <w:rPr>
          <w:sz w:val="22"/>
          <w:szCs w:val="22"/>
        </w:rPr>
        <w:t xml:space="preserve"> that St. Anthony School possess any court directives on file in these circumstances </w:t>
      </w:r>
      <w:r w:rsidRPr="00FE2761">
        <w:rPr>
          <w:b/>
          <w:sz w:val="22"/>
          <w:szCs w:val="22"/>
        </w:rPr>
        <w:t>(School Board Policy Addition May 2007)</w:t>
      </w:r>
      <w:r w:rsidRPr="00FE2761">
        <w:rPr>
          <w:sz w:val="22"/>
          <w:szCs w:val="22"/>
        </w:rPr>
        <w:t>.</w:t>
      </w:r>
    </w:p>
    <w:p w14:paraId="1376A264" w14:textId="77777777" w:rsidR="00E34BF0" w:rsidRPr="00FD065E" w:rsidRDefault="00E34BF0" w:rsidP="00E34BF0">
      <w:pPr>
        <w:pStyle w:val="NoSpacing"/>
      </w:pPr>
    </w:p>
    <w:p w14:paraId="49409E1C" w14:textId="77777777" w:rsidR="00E34BF0" w:rsidRDefault="00E34BF0" w:rsidP="00652D94">
      <w:pPr>
        <w:pStyle w:val="NoSpacing"/>
        <w:jc w:val="center"/>
        <w:rPr>
          <w:rFonts w:ascii="AR JULIAN" w:hAnsi="AR JULIAN"/>
          <w:sz w:val="28"/>
          <w:szCs w:val="28"/>
        </w:rPr>
      </w:pPr>
      <w:r w:rsidRPr="00A26E89">
        <w:rPr>
          <w:rFonts w:ascii="AR JULIAN" w:hAnsi="AR JULIAN"/>
          <w:sz w:val="32"/>
          <w:szCs w:val="28"/>
        </w:rPr>
        <w:t>Access by Others</w:t>
      </w:r>
    </w:p>
    <w:p w14:paraId="4EFE7276" w14:textId="77777777" w:rsidR="00652D94" w:rsidRPr="0076718E" w:rsidRDefault="00652D94" w:rsidP="00652D94">
      <w:pPr>
        <w:pStyle w:val="NoSpacing"/>
        <w:jc w:val="center"/>
        <w:rPr>
          <w:rFonts w:ascii="AR JULIAN" w:hAnsi="AR JULIAN"/>
          <w:sz w:val="28"/>
          <w:szCs w:val="28"/>
        </w:rPr>
      </w:pPr>
    </w:p>
    <w:p w14:paraId="1279EDFD" w14:textId="77777777" w:rsidR="00E34BF0" w:rsidRPr="00B36F14" w:rsidRDefault="00E34BF0" w:rsidP="00E34BF0">
      <w:pPr>
        <w:pStyle w:val="NoSpacing"/>
        <w:rPr>
          <w:sz w:val="22"/>
          <w:szCs w:val="22"/>
        </w:rPr>
      </w:pPr>
      <w:r w:rsidRPr="00B36F14">
        <w:rPr>
          <w:sz w:val="22"/>
          <w:szCs w:val="22"/>
        </w:rPr>
        <w:t>The right of school personnel to access the records of students is limited to those who have a legitimate purpose for the information the record contains. In addition, the person must also have a professional responsibility for a specific individual student or a clearly identified group of students. This includes teachers, guidance counselors, administrators, and special education personnel.</w:t>
      </w:r>
    </w:p>
    <w:p w14:paraId="6AABC392" w14:textId="77777777" w:rsidR="00E34BF0" w:rsidRPr="00B36F14" w:rsidRDefault="00E34BF0" w:rsidP="00E34BF0">
      <w:pPr>
        <w:pStyle w:val="NoSpacing"/>
        <w:rPr>
          <w:sz w:val="16"/>
          <w:szCs w:val="16"/>
        </w:rPr>
      </w:pPr>
    </w:p>
    <w:p w14:paraId="5A7AAEE0" w14:textId="77777777" w:rsidR="00D27521" w:rsidRPr="00B36F14" w:rsidRDefault="00E34BF0" w:rsidP="00E34BF0">
      <w:pPr>
        <w:pStyle w:val="NoSpacing"/>
        <w:rPr>
          <w:sz w:val="22"/>
          <w:szCs w:val="22"/>
        </w:rPr>
      </w:pPr>
      <w:r w:rsidRPr="00B36F14">
        <w:rPr>
          <w:sz w:val="22"/>
          <w:szCs w:val="22"/>
        </w:rPr>
        <w:t xml:space="preserve">An individual who is not a school employee has no automatic right to access student records, simply because the person is providing services to the school or its students. Access will be denied without expressed written consent of the parent/guardian for each student whose record is to be accessed by the individual. </w:t>
      </w:r>
    </w:p>
    <w:p w14:paraId="2F93A45D" w14:textId="77777777" w:rsidR="00E34BF0" w:rsidRPr="00A26E89" w:rsidRDefault="00E34BF0" w:rsidP="00E34BF0">
      <w:pPr>
        <w:pStyle w:val="NoSpacing"/>
        <w:rPr>
          <w:sz w:val="32"/>
          <w:szCs w:val="28"/>
        </w:rPr>
      </w:pPr>
    </w:p>
    <w:p w14:paraId="4E154738" w14:textId="77777777" w:rsidR="00E34BF0" w:rsidRPr="00A26E89" w:rsidRDefault="00E34BF0" w:rsidP="00652D94">
      <w:pPr>
        <w:pStyle w:val="NoSpacing"/>
        <w:jc w:val="center"/>
        <w:rPr>
          <w:rFonts w:ascii="AR JULIAN" w:hAnsi="AR JULIAN"/>
          <w:sz w:val="32"/>
          <w:szCs w:val="28"/>
        </w:rPr>
      </w:pPr>
      <w:r w:rsidRPr="00A26E89">
        <w:rPr>
          <w:rFonts w:ascii="AR JULIAN" w:hAnsi="AR JULIAN"/>
          <w:sz w:val="32"/>
          <w:szCs w:val="28"/>
        </w:rPr>
        <w:t>Transfer of Records</w:t>
      </w:r>
    </w:p>
    <w:p w14:paraId="215A1B78" w14:textId="77777777" w:rsidR="00652D94" w:rsidRPr="0076718E" w:rsidRDefault="00652D94" w:rsidP="00652D94">
      <w:pPr>
        <w:pStyle w:val="NoSpacing"/>
        <w:jc w:val="center"/>
        <w:rPr>
          <w:rFonts w:ascii="AR JULIAN" w:hAnsi="AR JULIAN"/>
          <w:sz w:val="28"/>
          <w:szCs w:val="28"/>
        </w:rPr>
      </w:pPr>
    </w:p>
    <w:p w14:paraId="18DC8231" w14:textId="77777777" w:rsidR="00E34BF0" w:rsidRPr="00B36F14" w:rsidRDefault="00E34BF0" w:rsidP="00E34BF0">
      <w:pPr>
        <w:pStyle w:val="NoSpacing"/>
        <w:rPr>
          <w:sz w:val="22"/>
          <w:szCs w:val="22"/>
        </w:rPr>
      </w:pPr>
      <w:r w:rsidRPr="00B36F14">
        <w:rPr>
          <w:sz w:val="22"/>
          <w:szCs w:val="22"/>
        </w:rPr>
        <w:t>There should be no release of student records to other schools, institutions, agencies, or individuals without the prior written consent of a parent/guardian, or the former student if age eighteen years or older. Records are not released to parents or students but are transferred directly from the school to the institution designated to receive them.</w:t>
      </w:r>
    </w:p>
    <w:p w14:paraId="5E7B6319" w14:textId="77777777" w:rsidR="00E34BF0" w:rsidRPr="00B36F14" w:rsidRDefault="00E34BF0" w:rsidP="00E34BF0">
      <w:pPr>
        <w:pStyle w:val="NoSpacing"/>
        <w:rPr>
          <w:sz w:val="22"/>
          <w:szCs w:val="22"/>
        </w:rPr>
      </w:pPr>
    </w:p>
    <w:p w14:paraId="3E9592FE" w14:textId="77777777" w:rsidR="00E34BF0" w:rsidRPr="00B36F14" w:rsidRDefault="00E34BF0" w:rsidP="00E34BF0">
      <w:pPr>
        <w:pStyle w:val="NoSpacing"/>
        <w:rPr>
          <w:sz w:val="22"/>
          <w:szCs w:val="22"/>
        </w:rPr>
      </w:pPr>
      <w:r w:rsidRPr="00B36F14">
        <w:rPr>
          <w:sz w:val="22"/>
          <w:szCs w:val="22"/>
        </w:rPr>
        <w:t>Students’ records may be released without prior consent in the following circumstances:</w:t>
      </w:r>
    </w:p>
    <w:p w14:paraId="0B34FD1B" w14:textId="77777777" w:rsidR="00E34BF0" w:rsidRPr="00B36F14" w:rsidRDefault="00E34BF0" w:rsidP="000A50DB">
      <w:pPr>
        <w:pStyle w:val="NoSpacing"/>
        <w:numPr>
          <w:ilvl w:val="0"/>
          <w:numId w:val="32"/>
        </w:numPr>
        <w:rPr>
          <w:sz w:val="22"/>
          <w:szCs w:val="22"/>
        </w:rPr>
      </w:pPr>
      <w:r w:rsidRPr="00B36F14">
        <w:rPr>
          <w:sz w:val="22"/>
          <w:szCs w:val="22"/>
        </w:rPr>
        <w:t xml:space="preserve">To school officials, including teachers and counselors within the school or school system who have legitimate interest. </w:t>
      </w:r>
    </w:p>
    <w:p w14:paraId="0ADEBEB1" w14:textId="77777777" w:rsidR="00E34BF0" w:rsidRPr="00B36F14" w:rsidRDefault="00E34BF0" w:rsidP="000A50DB">
      <w:pPr>
        <w:pStyle w:val="NoSpacing"/>
        <w:numPr>
          <w:ilvl w:val="0"/>
          <w:numId w:val="32"/>
        </w:numPr>
        <w:rPr>
          <w:sz w:val="22"/>
          <w:szCs w:val="22"/>
        </w:rPr>
      </w:pPr>
      <w:r w:rsidRPr="00B36F14">
        <w:rPr>
          <w:sz w:val="22"/>
          <w:szCs w:val="22"/>
        </w:rPr>
        <w:t>To the courts when subpoenaed.</w:t>
      </w:r>
    </w:p>
    <w:p w14:paraId="1E464386" w14:textId="77777777" w:rsidR="00E34BF0" w:rsidRPr="00B36F14" w:rsidRDefault="00E34BF0" w:rsidP="00E34BF0">
      <w:pPr>
        <w:pStyle w:val="NoSpacing"/>
        <w:rPr>
          <w:sz w:val="22"/>
          <w:szCs w:val="22"/>
        </w:rPr>
      </w:pPr>
    </w:p>
    <w:p w14:paraId="08994081" w14:textId="77777777" w:rsidR="00E34BF0" w:rsidRPr="00B36F14" w:rsidRDefault="00E34BF0" w:rsidP="00E34BF0">
      <w:pPr>
        <w:pStyle w:val="NoSpacing"/>
        <w:rPr>
          <w:sz w:val="22"/>
          <w:szCs w:val="22"/>
        </w:rPr>
      </w:pPr>
      <w:r w:rsidRPr="00B36F14">
        <w:rPr>
          <w:sz w:val="22"/>
          <w:szCs w:val="22"/>
        </w:rPr>
        <w:t xml:space="preserve">The Catholic Education Office should be consulted regarding release of student information or records to government officials or to anyone else claiming to be authorized. </w:t>
      </w:r>
    </w:p>
    <w:p w14:paraId="7A4C39A6" w14:textId="77777777" w:rsidR="00E34BF0" w:rsidRPr="00FD065E" w:rsidRDefault="00E34BF0" w:rsidP="00652D94">
      <w:pPr>
        <w:pStyle w:val="NoSpacing"/>
        <w:jc w:val="center"/>
      </w:pPr>
    </w:p>
    <w:p w14:paraId="594C9CA0" w14:textId="77777777" w:rsidR="00E34BF0" w:rsidRDefault="00652D94" w:rsidP="00652D94">
      <w:pPr>
        <w:pStyle w:val="NoSpacing"/>
        <w:jc w:val="center"/>
        <w:rPr>
          <w:rFonts w:ascii="AR JULIAN" w:hAnsi="AR JULIAN"/>
          <w:sz w:val="28"/>
          <w:szCs w:val="28"/>
        </w:rPr>
      </w:pPr>
      <w:r w:rsidRPr="00A26E89">
        <w:rPr>
          <w:rFonts w:ascii="AR JULIAN" w:hAnsi="AR JULIAN"/>
          <w:sz w:val="32"/>
          <w:szCs w:val="28"/>
        </w:rPr>
        <w:t>Access by Counselors</w:t>
      </w:r>
    </w:p>
    <w:p w14:paraId="6B2181C3" w14:textId="77777777" w:rsidR="00652D94" w:rsidRPr="0076718E" w:rsidRDefault="00652D94" w:rsidP="00652D94">
      <w:pPr>
        <w:pStyle w:val="NoSpacing"/>
        <w:jc w:val="center"/>
        <w:rPr>
          <w:rFonts w:ascii="AR JULIAN" w:hAnsi="AR JULIAN"/>
          <w:sz w:val="28"/>
          <w:szCs w:val="28"/>
        </w:rPr>
      </w:pPr>
    </w:p>
    <w:p w14:paraId="7F7BF54C" w14:textId="77777777" w:rsidR="00E34BF0" w:rsidRPr="00B36F14" w:rsidRDefault="00E34BF0" w:rsidP="00E34BF0">
      <w:pPr>
        <w:pStyle w:val="NoSpacing"/>
        <w:rPr>
          <w:sz w:val="22"/>
          <w:szCs w:val="22"/>
        </w:rPr>
      </w:pPr>
      <w:r w:rsidRPr="00B36F14">
        <w:rPr>
          <w:sz w:val="22"/>
          <w:szCs w:val="22"/>
        </w:rPr>
        <w:t xml:space="preserve">School guidance counselors have the need to obtain information and record anecdotal notes about individual students with whom they meet, and to maintain that information during the period of the student’s enrollment at the school. These should be kept in a professional manner, and in a format which allows the information and the date obtained to be readily identified and understood. </w:t>
      </w:r>
    </w:p>
    <w:p w14:paraId="517E4E55" w14:textId="77777777" w:rsidR="00E34BF0" w:rsidRPr="00FD065E" w:rsidRDefault="00E34BF0" w:rsidP="00E34BF0">
      <w:pPr>
        <w:pStyle w:val="NoSpacing"/>
      </w:pPr>
    </w:p>
    <w:p w14:paraId="758FF81B" w14:textId="77777777" w:rsidR="00E34BF0" w:rsidRPr="00A26E89" w:rsidRDefault="00E34BF0" w:rsidP="00652D94">
      <w:pPr>
        <w:pStyle w:val="NoSpacing"/>
        <w:jc w:val="center"/>
        <w:rPr>
          <w:rFonts w:ascii="AR JULIAN" w:hAnsi="AR JULIAN"/>
          <w:sz w:val="32"/>
          <w:szCs w:val="28"/>
        </w:rPr>
      </w:pPr>
      <w:r w:rsidRPr="00A26E89">
        <w:rPr>
          <w:rFonts w:ascii="AR JULIAN" w:hAnsi="AR JULIAN"/>
          <w:sz w:val="32"/>
          <w:szCs w:val="28"/>
        </w:rPr>
        <w:t>Release of Student Discipline Information</w:t>
      </w:r>
    </w:p>
    <w:p w14:paraId="2F2E0CDC" w14:textId="77777777" w:rsidR="00652D94" w:rsidRPr="0076718E" w:rsidRDefault="00652D94" w:rsidP="00652D94">
      <w:pPr>
        <w:pStyle w:val="NoSpacing"/>
        <w:jc w:val="center"/>
        <w:rPr>
          <w:rFonts w:ascii="AR JULIAN" w:hAnsi="AR JULIAN"/>
          <w:sz w:val="28"/>
          <w:szCs w:val="28"/>
        </w:rPr>
      </w:pPr>
    </w:p>
    <w:p w14:paraId="14B020E0" w14:textId="77777777" w:rsidR="00E34BF0" w:rsidRPr="0076718E" w:rsidRDefault="00E34BF0" w:rsidP="00E34BF0">
      <w:pPr>
        <w:pStyle w:val="NoSpacing"/>
        <w:rPr>
          <w:sz w:val="22"/>
          <w:szCs w:val="22"/>
        </w:rPr>
      </w:pPr>
      <w:r w:rsidRPr="00B36F14">
        <w:rPr>
          <w:sz w:val="22"/>
          <w:szCs w:val="22"/>
        </w:rPr>
        <w:t xml:space="preserve">Student discipline information is not part of a student’s cumulative or permanent record file, and as such, is not included when parents authorize information to be provided to another school or agency. Making this information available to any person or institution must only be done with the specific written consent </w:t>
      </w:r>
      <w:r w:rsidRPr="00B36F14">
        <w:rPr>
          <w:sz w:val="22"/>
          <w:szCs w:val="22"/>
        </w:rPr>
        <w:lastRenderedPageBreak/>
        <w:t>of the student’s parent or guardian and the student, if 18 years old or older, and still enrolled in the school. This applies to providing both written and/or oral information.</w:t>
      </w:r>
    </w:p>
    <w:p w14:paraId="43E9F9C1" w14:textId="77777777" w:rsidR="00652D94" w:rsidRDefault="00652D94" w:rsidP="0095303E">
      <w:pPr>
        <w:jc w:val="center"/>
        <w:rPr>
          <w:rFonts w:ascii="AR JULIAN" w:hAnsi="AR JULIAN"/>
          <w:sz w:val="28"/>
          <w:szCs w:val="28"/>
        </w:rPr>
      </w:pPr>
    </w:p>
    <w:p w14:paraId="021F4CCA" w14:textId="77777777" w:rsidR="00652D94" w:rsidRDefault="00F54DA7" w:rsidP="0095303E">
      <w:pPr>
        <w:jc w:val="center"/>
        <w:rPr>
          <w:rFonts w:ascii="AR JULIAN" w:hAnsi="AR JULIAN"/>
          <w:sz w:val="28"/>
          <w:szCs w:val="28"/>
        </w:rPr>
      </w:pPr>
      <w:r>
        <w:rPr>
          <w:noProof/>
        </w:rPr>
        <w:drawing>
          <wp:anchor distT="0" distB="0" distL="114300" distR="114300" simplePos="0" relativeHeight="251650560" behindDoc="1" locked="0" layoutInCell="1" allowOverlap="1" wp14:anchorId="6D32C0FE" wp14:editId="4F22C6BC">
            <wp:simplePos x="0" y="0"/>
            <wp:positionH relativeFrom="column">
              <wp:posOffset>1297940</wp:posOffset>
            </wp:positionH>
            <wp:positionV relativeFrom="paragraph">
              <wp:posOffset>-344805</wp:posOffset>
            </wp:positionV>
            <wp:extent cx="3137535" cy="1639570"/>
            <wp:effectExtent l="0" t="0" r="0" b="0"/>
            <wp:wrapNone/>
            <wp:docPr id="98" name="Picture 98" descr="imagesJZC310Z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sJZC310ZJ"/>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37535" cy="1639570"/>
                    </a:xfrm>
                    <a:prstGeom prst="rect">
                      <a:avLst/>
                    </a:prstGeom>
                    <a:noFill/>
                  </pic:spPr>
                </pic:pic>
              </a:graphicData>
            </a:graphic>
            <wp14:sizeRelH relativeFrom="page">
              <wp14:pctWidth>0</wp14:pctWidth>
            </wp14:sizeRelH>
            <wp14:sizeRelV relativeFrom="page">
              <wp14:pctHeight>0</wp14:pctHeight>
            </wp14:sizeRelV>
          </wp:anchor>
        </w:drawing>
      </w:r>
    </w:p>
    <w:p w14:paraId="05D19589" w14:textId="77777777" w:rsidR="00652D94" w:rsidRDefault="00652D94" w:rsidP="0095303E">
      <w:pPr>
        <w:jc w:val="center"/>
        <w:rPr>
          <w:rFonts w:ascii="AR JULIAN" w:hAnsi="AR JULIAN"/>
          <w:sz w:val="28"/>
          <w:szCs w:val="28"/>
        </w:rPr>
      </w:pPr>
    </w:p>
    <w:p w14:paraId="54626C6E" w14:textId="77777777" w:rsidR="00652D94" w:rsidRDefault="00652D94" w:rsidP="0095303E">
      <w:pPr>
        <w:jc w:val="center"/>
        <w:rPr>
          <w:rFonts w:ascii="AR JULIAN" w:hAnsi="AR JULIAN"/>
          <w:sz w:val="28"/>
          <w:szCs w:val="28"/>
        </w:rPr>
      </w:pPr>
    </w:p>
    <w:p w14:paraId="5EE6A99E" w14:textId="77777777" w:rsidR="00652D94" w:rsidRDefault="00652D94" w:rsidP="0095303E">
      <w:pPr>
        <w:jc w:val="center"/>
        <w:rPr>
          <w:rFonts w:ascii="AR JULIAN" w:hAnsi="AR JULIAN"/>
          <w:sz w:val="28"/>
          <w:szCs w:val="28"/>
        </w:rPr>
      </w:pPr>
    </w:p>
    <w:p w14:paraId="5205F202" w14:textId="77777777" w:rsidR="00652D94" w:rsidRDefault="00652D94" w:rsidP="0095303E">
      <w:pPr>
        <w:jc w:val="center"/>
        <w:rPr>
          <w:rFonts w:ascii="AR JULIAN" w:hAnsi="AR JULIAN"/>
          <w:sz w:val="28"/>
          <w:szCs w:val="28"/>
        </w:rPr>
      </w:pPr>
    </w:p>
    <w:p w14:paraId="492207E0" w14:textId="77777777" w:rsidR="00652D94" w:rsidRDefault="00652D94" w:rsidP="0095303E">
      <w:pPr>
        <w:jc w:val="center"/>
        <w:rPr>
          <w:rFonts w:ascii="AR JULIAN" w:hAnsi="AR JULIAN"/>
          <w:sz w:val="28"/>
          <w:szCs w:val="28"/>
        </w:rPr>
      </w:pPr>
    </w:p>
    <w:p w14:paraId="3994EB5A" w14:textId="77777777" w:rsidR="00315DD7" w:rsidRDefault="00315DD7" w:rsidP="0095303E">
      <w:pPr>
        <w:jc w:val="center"/>
        <w:rPr>
          <w:rFonts w:ascii="AR JULIAN" w:hAnsi="AR JULIAN"/>
          <w:sz w:val="28"/>
          <w:szCs w:val="28"/>
        </w:rPr>
      </w:pPr>
    </w:p>
    <w:p w14:paraId="7B8C9545" w14:textId="77777777" w:rsidR="005F4B2F" w:rsidRPr="003050FE" w:rsidRDefault="00EB715A" w:rsidP="000831AC">
      <w:pPr>
        <w:ind w:left="2880" w:firstLine="720"/>
        <w:rPr>
          <w:rFonts w:ascii="AR JULIAN" w:hAnsi="AR JULIAN"/>
          <w:sz w:val="36"/>
          <w:szCs w:val="28"/>
        </w:rPr>
      </w:pPr>
      <w:r w:rsidRPr="00EB715A">
        <w:rPr>
          <w:rFonts w:ascii="AR JULIAN" w:hAnsi="AR JULIAN"/>
          <w:sz w:val="36"/>
          <w:szCs w:val="28"/>
        </w:rPr>
        <w:t>ACADEMICS</w:t>
      </w:r>
    </w:p>
    <w:p w14:paraId="5B477618" w14:textId="77777777" w:rsidR="005748D9" w:rsidRPr="00D16891" w:rsidRDefault="005748D9" w:rsidP="005748D9">
      <w:pPr>
        <w:jc w:val="center"/>
        <w:outlineLvl w:val="0"/>
        <w:rPr>
          <w:rFonts w:ascii="AR JULIAN" w:hAnsi="AR JULIAN"/>
          <w:sz w:val="16"/>
          <w:szCs w:val="16"/>
        </w:rPr>
      </w:pPr>
    </w:p>
    <w:p w14:paraId="5F8A64A3" w14:textId="77777777" w:rsidR="008E31FE" w:rsidRPr="00A26E89" w:rsidRDefault="00315DD7" w:rsidP="0062072A">
      <w:pPr>
        <w:ind w:left="-720" w:firstLine="720"/>
        <w:jc w:val="center"/>
        <w:outlineLvl w:val="0"/>
        <w:rPr>
          <w:rFonts w:ascii="AR JULIAN" w:hAnsi="AR JULIAN"/>
          <w:sz w:val="32"/>
          <w:szCs w:val="28"/>
        </w:rPr>
      </w:pPr>
      <w:r w:rsidRPr="00A26E89">
        <w:rPr>
          <w:rFonts w:ascii="AR JULIAN" w:hAnsi="AR JULIAN"/>
          <w:sz w:val="32"/>
          <w:szCs w:val="28"/>
        </w:rPr>
        <w:t>Curriculum</w:t>
      </w:r>
    </w:p>
    <w:p w14:paraId="5B43ACF6" w14:textId="77777777" w:rsidR="008E31FE" w:rsidRPr="005748D9" w:rsidRDefault="008E31FE" w:rsidP="008E31FE">
      <w:pPr>
        <w:rPr>
          <w:b/>
          <w:sz w:val="16"/>
          <w:szCs w:val="16"/>
        </w:rPr>
      </w:pPr>
    </w:p>
    <w:p w14:paraId="4E4F3AD9" w14:textId="77777777" w:rsidR="008E31FE" w:rsidRDefault="008E31FE" w:rsidP="008E31FE">
      <w:pPr>
        <w:rPr>
          <w:sz w:val="22"/>
          <w:szCs w:val="22"/>
        </w:rPr>
      </w:pPr>
      <w:r w:rsidRPr="005748D9">
        <w:rPr>
          <w:sz w:val="22"/>
          <w:szCs w:val="22"/>
        </w:rPr>
        <w:t>The academic subjects taught at St. Anthony School coincide with requirements set by the Archdiocese of St. Louis and the state of Missouri. The curriculum consists of the following subject areas:</w:t>
      </w:r>
    </w:p>
    <w:p w14:paraId="50917CBC" w14:textId="77777777" w:rsidR="00315DD7" w:rsidRPr="005748D9" w:rsidRDefault="00315DD7" w:rsidP="008E31FE">
      <w:pPr>
        <w:rPr>
          <w:sz w:val="22"/>
          <w:szCs w:val="22"/>
        </w:rPr>
      </w:pPr>
    </w:p>
    <w:p w14:paraId="786B1355" w14:textId="5934950A" w:rsidR="008E31FE" w:rsidRPr="005748D9" w:rsidRDefault="008E31FE" w:rsidP="008E31FE">
      <w:pPr>
        <w:numPr>
          <w:ilvl w:val="0"/>
          <w:numId w:val="3"/>
        </w:numPr>
        <w:rPr>
          <w:sz w:val="22"/>
          <w:szCs w:val="22"/>
        </w:rPr>
      </w:pPr>
      <w:r w:rsidRPr="005748D9">
        <w:rPr>
          <w:sz w:val="22"/>
          <w:szCs w:val="22"/>
        </w:rPr>
        <w:t xml:space="preserve">Religion, </w:t>
      </w:r>
      <w:r w:rsidR="004832CC">
        <w:rPr>
          <w:sz w:val="22"/>
          <w:szCs w:val="22"/>
        </w:rPr>
        <w:t>Theology of the Body</w:t>
      </w:r>
      <w:r w:rsidRPr="005748D9">
        <w:rPr>
          <w:sz w:val="22"/>
          <w:szCs w:val="22"/>
        </w:rPr>
        <w:t xml:space="preserve"> Program (Grades </w:t>
      </w:r>
      <w:r w:rsidR="00CF4006">
        <w:rPr>
          <w:sz w:val="22"/>
          <w:szCs w:val="22"/>
        </w:rPr>
        <w:t>K</w:t>
      </w:r>
      <w:r w:rsidRPr="005748D9">
        <w:rPr>
          <w:sz w:val="22"/>
          <w:szCs w:val="22"/>
        </w:rPr>
        <w:t>-8), and Liturgy</w:t>
      </w:r>
    </w:p>
    <w:p w14:paraId="3ED19851" w14:textId="5C0A554A" w:rsidR="008E31FE" w:rsidRPr="005748D9" w:rsidRDefault="008E31FE" w:rsidP="008E31FE">
      <w:pPr>
        <w:numPr>
          <w:ilvl w:val="0"/>
          <w:numId w:val="3"/>
        </w:numPr>
        <w:rPr>
          <w:sz w:val="22"/>
          <w:szCs w:val="22"/>
        </w:rPr>
      </w:pPr>
      <w:r w:rsidRPr="005748D9">
        <w:rPr>
          <w:sz w:val="22"/>
          <w:szCs w:val="22"/>
        </w:rPr>
        <w:t>Language Arts: Reading, Spelling</w:t>
      </w:r>
      <w:r w:rsidR="00374B6B">
        <w:rPr>
          <w:sz w:val="22"/>
          <w:szCs w:val="22"/>
        </w:rPr>
        <w:t xml:space="preserve"> (1-4)</w:t>
      </w:r>
      <w:r w:rsidRPr="005748D9">
        <w:rPr>
          <w:sz w:val="22"/>
          <w:szCs w:val="22"/>
        </w:rPr>
        <w:t>, English, Phonics (K-4) and Handwriting (K-4)</w:t>
      </w:r>
    </w:p>
    <w:p w14:paraId="09CD3FC2" w14:textId="77777777" w:rsidR="008E31FE" w:rsidRPr="005748D9" w:rsidRDefault="008E31FE" w:rsidP="008E31FE">
      <w:pPr>
        <w:numPr>
          <w:ilvl w:val="0"/>
          <w:numId w:val="3"/>
        </w:numPr>
        <w:rPr>
          <w:sz w:val="22"/>
          <w:szCs w:val="22"/>
        </w:rPr>
      </w:pPr>
      <w:r w:rsidRPr="005748D9">
        <w:rPr>
          <w:sz w:val="22"/>
          <w:szCs w:val="22"/>
        </w:rPr>
        <w:t>Math, Pre-Algebra, Algebra</w:t>
      </w:r>
    </w:p>
    <w:p w14:paraId="2213B146" w14:textId="77777777" w:rsidR="008E31FE" w:rsidRPr="005748D9" w:rsidRDefault="00F54DA7" w:rsidP="008E31FE">
      <w:pPr>
        <w:numPr>
          <w:ilvl w:val="0"/>
          <w:numId w:val="3"/>
        </w:numPr>
        <w:rPr>
          <w:sz w:val="22"/>
          <w:szCs w:val="22"/>
        </w:rPr>
      </w:pPr>
      <w:r>
        <w:rPr>
          <w:noProof/>
        </w:rPr>
        <w:drawing>
          <wp:anchor distT="0" distB="0" distL="114300" distR="114300" simplePos="0" relativeHeight="251647488" behindDoc="1" locked="0" layoutInCell="1" allowOverlap="1" wp14:anchorId="26EC7A10" wp14:editId="43996C2D">
            <wp:simplePos x="0" y="0"/>
            <wp:positionH relativeFrom="column">
              <wp:posOffset>3720465</wp:posOffset>
            </wp:positionH>
            <wp:positionV relativeFrom="paragraph">
              <wp:posOffset>99060</wp:posOffset>
            </wp:positionV>
            <wp:extent cx="1106805" cy="731520"/>
            <wp:effectExtent l="0" t="0" r="0" b="0"/>
            <wp:wrapNone/>
            <wp:docPr id="77" name="Picture 77" descr="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books"/>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06805" cy="731520"/>
                    </a:xfrm>
                    <a:prstGeom prst="rect">
                      <a:avLst/>
                    </a:prstGeom>
                    <a:noFill/>
                  </pic:spPr>
                </pic:pic>
              </a:graphicData>
            </a:graphic>
            <wp14:sizeRelH relativeFrom="page">
              <wp14:pctWidth>0</wp14:pctWidth>
            </wp14:sizeRelH>
            <wp14:sizeRelV relativeFrom="page">
              <wp14:pctHeight>0</wp14:pctHeight>
            </wp14:sizeRelV>
          </wp:anchor>
        </w:drawing>
      </w:r>
      <w:r w:rsidR="008E31FE" w:rsidRPr="005748D9">
        <w:rPr>
          <w:sz w:val="22"/>
          <w:szCs w:val="22"/>
        </w:rPr>
        <w:t>Science</w:t>
      </w:r>
    </w:p>
    <w:p w14:paraId="68847BF5" w14:textId="7824C1D3" w:rsidR="008E31FE" w:rsidRPr="005748D9" w:rsidRDefault="008E31FE" w:rsidP="008E31FE">
      <w:pPr>
        <w:numPr>
          <w:ilvl w:val="0"/>
          <w:numId w:val="3"/>
        </w:numPr>
        <w:rPr>
          <w:sz w:val="22"/>
          <w:szCs w:val="22"/>
        </w:rPr>
      </w:pPr>
      <w:r w:rsidRPr="005748D9">
        <w:rPr>
          <w:sz w:val="22"/>
          <w:szCs w:val="22"/>
        </w:rPr>
        <w:t>Social Studies, Missouri History (</w:t>
      </w:r>
      <w:r w:rsidR="008D7424">
        <w:rPr>
          <w:sz w:val="22"/>
          <w:szCs w:val="22"/>
        </w:rPr>
        <w:t>3-</w:t>
      </w:r>
      <w:r w:rsidRPr="005748D9">
        <w:rPr>
          <w:sz w:val="22"/>
          <w:szCs w:val="22"/>
        </w:rPr>
        <w:t>4)</w:t>
      </w:r>
    </w:p>
    <w:p w14:paraId="3D944251" w14:textId="67A83A5C" w:rsidR="008E31FE" w:rsidRPr="005748D9" w:rsidRDefault="008E31FE" w:rsidP="008E31FE">
      <w:pPr>
        <w:numPr>
          <w:ilvl w:val="0"/>
          <w:numId w:val="3"/>
        </w:numPr>
        <w:rPr>
          <w:sz w:val="22"/>
          <w:szCs w:val="22"/>
        </w:rPr>
      </w:pPr>
      <w:r w:rsidRPr="005748D9">
        <w:rPr>
          <w:sz w:val="22"/>
          <w:szCs w:val="22"/>
        </w:rPr>
        <w:t>Art</w:t>
      </w:r>
      <w:r w:rsidR="00315DD7">
        <w:rPr>
          <w:sz w:val="22"/>
          <w:szCs w:val="22"/>
        </w:rPr>
        <w:t xml:space="preserve"> </w:t>
      </w:r>
      <w:r w:rsidR="009B4144">
        <w:rPr>
          <w:sz w:val="22"/>
          <w:szCs w:val="22"/>
        </w:rPr>
        <w:t>(K-8)</w:t>
      </w:r>
    </w:p>
    <w:p w14:paraId="7BC0EEDF" w14:textId="730EC94E" w:rsidR="008E31FE" w:rsidRPr="005748D9" w:rsidRDefault="008E31FE" w:rsidP="008E31FE">
      <w:pPr>
        <w:numPr>
          <w:ilvl w:val="0"/>
          <w:numId w:val="3"/>
        </w:numPr>
        <w:rPr>
          <w:sz w:val="22"/>
          <w:szCs w:val="22"/>
        </w:rPr>
      </w:pPr>
      <w:r w:rsidRPr="005748D9">
        <w:rPr>
          <w:sz w:val="22"/>
          <w:szCs w:val="22"/>
        </w:rPr>
        <w:t>Music</w:t>
      </w:r>
      <w:r w:rsidR="00315DD7">
        <w:rPr>
          <w:sz w:val="22"/>
          <w:szCs w:val="22"/>
        </w:rPr>
        <w:t xml:space="preserve"> (</w:t>
      </w:r>
      <w:r w:rsidR="00374B6B">
        <w:rPr>
          <w:sz w:val="22"/>
          <w:szCs w:val="22"/>
        </w:rPr>
        <w:t>PK</w:t>
      </w:r>
      <w:r w:rsidR="00315DD7">
        <w:rPr>
          <w:sz w:val="22"/>
          <w:szCs w:val="22"/>
        </w:rPr>
        <w:t>-8)</w:t>
      </w:r>
    </w:p>
    <w:p w14:paraId="3398CBDC" w14:textId="46A3E1A2" w:rsidR="008E31FE" w:rsidRPr="005748D9" w:rsidRDefault="008E31FE" w:rsidP="008E31FE">
      <w:pPr>
        <w:numPr>
          <w:ilvl w:val="0"/>
          <w:numId w:val="3"/>
        </w:numPr>
        <w:rPr>
          <w:sz w:val="22"/>
          <w:szCs w:val="22"/>
        </w:rPr>
      </w:pPr>
      <w:r w:rsidRPr="005748D9">
        <w:rPr>
          <w:sz w:val="22"/>
          <w:szCs w:val="22"/>
        </w:rPr>
        <w:t>Physical Education/Health</w:t>
      </w:r>
      <w:r w:rsidR="00EE6369">
        <w:rPr>
          <w:sz w:val="22"/>
          <w:szCs w:val="22"/>
        </w:rPr>
        <w:t xml:space="preserve"> </w:t>
      </w:r>
      <w:r w:rsidR="009B4144">
        <w:rPr>
          <w:sz w:val="22"/>
          <w:szCs w:val="22"/>
        </w:rPr>
        <w:t>(PK-8)</w:t>
      </w:r>
    </w:p>
    <w:p w14:paraId="07D191AA" w14:textId="6E2E3AE7" w:rsidR="008E31FE" w:rsidRDefault="008E31FE" w:rsidP="008E31FE">
      <w:pPr>
        <w:numPr>
          <w:ilvl w:val="0"/>
          <w:numId w:val="3"/>
        </w:numPr>
        <w:rPr>
          <w:sz w:val="22"/>
          <w:szCs w:val="22"/>
        </w:rPr>
      </w:pPr>
      <w:r w:rsidRPr="005748D9">
        <w:rPr>
          <w:sz w:val="22"/>
          <w:szCs w:val="22"/>
        </w:rPr>
        <w:t xml:space="preserve">Computer Applications </w:t>
      </w:r>
      <w:r w:rsidRPr="00614AE8">
        <w:rPr>
          <w:sz w:val="22"/>
          <w:szCs w:val="22"/>
        </w:rPr>
        <w:t>(</w:t>
      </w:r>
      <w:r w:rsidR="008D7424">
        <w:rPr>
          <w:sz w:val="22"/>
          <w:szCs w:val="22"/>
        </w:rPr>
        <w:t>K</w:t>
      </w:r>
      <w:r w:rsidRPr="00614AE8">
        <w:rPr>
          <w:sz w:val="22"/>
          <w:szCs w:val="22"/>
        </w:rPr>
        <w:t>-8)</w:t>
      </w:r>
    </w:p>
    <w:p w14:paraId="54402C0E" w14:textId="1BC0859F" w:rsidR="000466F3" w:rsidRDefault="000466F3" w:rsidP="008E31FE">
      <w:pPr>
        <w:numPr>
          <w:ilvl w:val="0"/>
          <w:numId w:val="3"/>
        </w:numPr>
        <w:rPr>
          <w:sz w:val="22"/>
          <w:szCs w:val="22"/>
        </w:rPr>
      </w:pPr>
      <w:r>
        <w:rPr>
          <w:sz w:val="22"/>
          <w:szCs w:val="22"/>
        </w:rPr>
        <w:t>Library (PK-8)</w:t>
      </w:r>
    </w:p>
    <w:p w14:paraId="0DCDD8F7" w14:textId="77777777" w:rsidR="00EB715A" w:rsidRPr="005748D9" w:rsidRDefault="00EB715A" w:rsidP="00EB715A">
      <w:pPr>
        <w:ind w:left="1080"/>
        <w:rPr>
          <w:sz w:val="22"/>
          <w:szCs w:val="22"/>
        </w:rPr>
      </w:pPr>
    </w:p>
    <w:p w14:paraId="2D0923AB" w14:textId="77777777" w:rsidR="008E31FE" w:rsidRPr="005748D9" w:rsidRDefault="008E31FE" w:rsidP="008E31FE">
      <w:pPr>
        <w:pStyle w:val="NoSpacing"/>
        <w:rPr>
          <w:sz w:val="16"/>
          <w:szCs w:val="16"/>
        </w:rPr>
      </w:pPr>
    </w:p>
    <w:p w14:paraId="52AA29D7" w14:textId="77777777" w:rsidR="008E31FE" w:rsidRDefault="008E31FE" w:rsidP="008E31FE">
      <w:pPr>
        <w:pStyle w:val="NoSpacing"/>
        <w:rPr>
          <w:sz w:val="22"/>
          <w:szCs w:val="22"/>
        </w:rPr>
      </w:pPr>
      <w:r w:rsidRPr="005748D9">
        <w:rPr>
          <w:sz w:val="22"/>
          <w:szCs w:val="22"/>
        </w:rPr>
        <w:t>Curriculum materials are updated periodically and are selected from a list approved by the Archdiocese of St. Louis. Curriculum materials are adapted to group needs. Resource media, audio-visual materials, reference books, library, demonstrations, field trips and periodicals are used to expand</w:t>
      </w:r>
      <w:r w:rsidRPr="00315DD7">
        <w:rPr>
          <w:sz w:val="22"/>
          <w:szCs w:val="22"/>
        </w:rPr>
        <w:t xml:space="preserve"> </w:t>
      </w:r>
      <w:r w:rsidR="00315DD7" w:rsidRPr="00FE2761">
        <w:rPr>
          <w:sz w:val="22"/>
          <w:szCs w:val="22"/>
        </w:rPr>
        <w:t>the</w:t>
      </w:r>
      <w:r w:rsidR="00315DD7">
        <w:rPr>
          <w:sz w:val="22"/>
          <w:szCs w:val="22"/>
        </w:rPr>
        <w:t xml:space="preserve"> </w:t>
      </w:r>
      <w:r w:rsidRPr="005748D9">
        <w:rPr>
          <w:sz w:val="22"/>
          <w:szCs w:val="22"/>
        </w:rPr>
        <w:t xml:space="preserve">educational program. Computers, instructional kits, Title 1 services and S.A.G.E. are used to challenge and support various learning styles and abilities. Grouping is flexible to allow for individual differences. Students are taught on an individual, small group basis. Some departmental teaching may exist. </w:t>
      </w:r>
    </w:p>
    <w:p w14:paraId="65140B53" w14:textId="77777777" w:rsidR="003050FE" w:rsidRDefault="003050FE" w:rsidP="0062072A">
      <w:pPr>
        <w:pStyle w:val="NoSpacing"/>
        <w:jc w:val="center"/>
        <w:rPr>
          <w:rFonts w:ascii="AR JULIAN" w:hAnsi="AR JULIAN"/>
          <w:sz w:val="32"/>
          <w:szCs w:val="28"/>
        </w:rPr>
      </w:pPr>
    </w:p>
    <w:p w14:paraId="4D035069" w14:textId="77777777" w:rsidR="00751F03" w:rsidRPr="00296F2A" w:rsidRDefault="00831BE2" w:rsidP="0062072A">
      <w:pPr>
        <w:pStyle w:val="NoSpacing"/>
        <w:jc w:val="center"/>
        <w:rPr>
          <w:rFonts w:ascii="AR JULIAN" w:hAnsi="AR JULIAN"/>
          <w:sz w:val="28"/>
          <w:szCs w:val="28"/>
        </w:rPr>
      </w:pPr>
      <w:r w:rsidRPr="00A26E89">
        <w:rPr>
          <w:rFonts w:ascii="AR JULIAN" w:hAnsi="AR JULIAN"/>
          <w:sz w:val="32"/>
          <w:szCs w:val="28"/>
        </w:rPr>
        <w:t>Academic</w:t>
      </w:r>
      <w:r w:rsidR="00751F03" w:rsidRPr="00A26E89">
        <w:rPr>
          <w:rFonts w:ascii="AR JULIAN" w:hAnsi="AR JULIAN"/>
          <w:sz w:val="32"/>
          <w:szCs w:val="28"/>
        </w:rPr>
        <w:t xml:space="preserve"> </w:t>
      </w:r>
      <w:r w:rsidRPr="00A26E89">
        <w:rPr>
          <w:rFonts w:ascii="AR JULIAN" w:hAnsi="AR JULIAN"/>
          <w:sz w:val="32"/>
          <w:szCs w:val="28"/>
        </w:rPr>
        <w:t>Awards</w:t>
      </w:r>
    </w:p>
    <w:p w14:paraId="13309D25" w14:textId="77777777" w:rsidR="00751F03" w:rsidRPr="00D16891" w:rsidRDefault="00751F03" w:rsidP="00751F03">
      <w:pPr>
        <w:pStyle w:val="NoSpacing"/>
        <w:rPr>
          <w:sz w:val="16"/>
          <w:szCs w:val="16"/>
        </w:rPr>
      </w:pPr>
    </w:p>
    <w:p w14:paraId="4B09557B" w14:textId="77777777" w:rsidR="00751F03" w:rsidRPr="00FD065E" w:rsidRDefault="00751F03" w:rsidP="00751F03">
      <w:pPr>
        <w:pStyle w:val="NoSpacing"/>
      </w:pPr>
      <w:r w:rsidRPr="00315DD7">
        <w:rPr>
          <w:rFonts w:ascii="AR JULIAN" w:hAnsi="AR JULIAN"/>
          <w:sz w:val="28"/>
        </w:rPr>
        <w:t>Honor Roll</w:t>
      </w:r>
      <w:r w:rsidRPr="00296F2A">
        <w:rPr>
          <w:rFonts w:ascii="AR JULIAN" w:hAnsi="AR JULIAN"/>
        </w:rPr>
        <w:br/>
      </w:r>
      <w:r w:rsidRPr="00296F2A">
        <w:rPr>
          <w:b/>
          <w:i/>
        </w:rPr>
        <w:t>“A” Honor Roll:</w:t>
      </w:r>
      <w:r w:rsidRPr="00FD065E">
        <w:t xml:space="preserve"> When a student in grades 5-8 earns an “A” average in </w:t>
      </w:r>
      <w:r w:rsidRPr="00537C93">
        <w:t>all subjects</w:t>
      </w:r>
      <w:r w:rsidRPr="00FD065E">
        <w:t xml:space="preserve"> graded with letter gr</w:t>
      </w:r>
      <w:r w:rsidR="00601CF1">
        <w:t xml:space="preserve">ades on quarterly report cards, and has no C's, D's, or F's. </w:t>
      </w:r>
    </w:p>
    <w:p w14:paraId="40211CA3" w14:textId="77777777" w:rsidR="0031562C" w:rsidRPr="0031562C" w:rsidRDefault="0031562C" w:rsidP="00751F03">
      <w:pPr>
        <w:pStyle w:val="NoSpacing"/>
        <w:rPr>
          <w:b/>
          <w:i/>
          <w:sz w:val="16"/>
          <w:szCs w:val="16"/>
        </w:rPr>
      </w:pPr>
    </w:p>
    <w:p w14:paraId="51546198" w14:textId="77777777" w:rsidR="00751F03" w:rsidRDefault="00751F03" w:rsidP="00751F03">
      <w:pPr>
        <w:pStyle w:val="NoSpacing"/>
      </w:pPr>
      <w:r w:rsidRPr="00296F2A">
        <w:rPr>
          <w:b/>
          <w:i/>
        </w:rPr>
        <w:t>“B” Honor Roll:</w:t>
      </w:r>
      <w:r w:rsidRPr="00FD065E">
        <w:t xml:space="preserve"> When a student in grades 5-8 earns a “B” average in </w:t>
      </w:r>
      <w:r w:rsidRPr="00601CF1">
        <w:t>all subjects</w:t>
      </w:r>
      <w:r w:rsidRPr="00FD065E">
        <w:t xml:space="preserve"> graded with letter g</w:t>
      </w:r>
      <w:r w:rsidR="00601CF1">
        <w:t>rades on quarterly report cards, and has no D's or F's.</w:t>
      </w:r>
    </w:p>
    <w:p w14:paraId="2D30EFE4" w14:textId="77777777" w:rsidR="00751F03" w:rsidRPr="00E925D9" w:rsidRDefault="00751F03" w:rsidP="00751F03">
      <w:pPr>
        <w:pStyle w:val="NoSpacing"/>
        <w:rPr>
          <w:sz w:val="16"/>
          <w:szCs w:val="16"/>
        </w:rPr>
      </w:pPr>
    </w:p>
    <w:p w14:paraId="496FD857" w14:textId="77777777" w:rsidR="00751F03" w:rsidRPr="00315DD7" w:rsidRDefault="00751F03" w:rsidP="00751F03">
      <w:pPr>
        <w:pStyle w:val="NoSpacing"/>
        <w:rPr>
          <w:sz w:val="18"/>
          <w:szCs w:val="16"/>
        </w:rPr>
      </w:pPr>
    </w:p>
    <w:p w14:paraId="62CB6BA1" w14:textId="77777777" w:rsidR="00751F03" w:rsidRPr="00315DD7" w:rsidRDefault="00751F03" w:rsidP="00751F03">
      <w:pPr>
        <w:pStyle w:val="NoSpacing"/>
        <w:rPr>
          <w:rFonts w:ascii="AR JULIAN" w:hAnsi="AR JULIAN"/>
          <w:sz w:val="28"/>
        </w:rPr>
      </w:pPr>
      <w:r w:rsidRPr="00315DD7">
        <w:rPr>
          <w:rFonts w:ascii="AR JULIAN" w:hAnsi="AR JULIAN"/>
          <w:sz w:val="28"/>
        </w:rPr>
        <w:t xml:space="preserve">Missouri Reading Circle </w:t>
      </w:r>
    </w:p>
    <w:p w14:paraId="30ECDA27" w14:textId="77777777" w:rsidR="00315DD7" w:rsidRDefault="00751F03" w:rsidP="00751F03">
      <w:pPr>
        <w:pStyle w:val="NoSpacing"/>
        <w:rPr>
          <w:sz w:val="22"/>
          <w:szCs w:val="22"/>
        </w:rPr>
      </w:pPr>
      <w:r w:rsidRPr="0031562C">
        <w:rPr>
          <w:sz w:val="22"/>
          <w:szCs w:val="22"/>
        </w:rPr>
        <w:t>Students may earn this certificate when they have read a certain number of library books in each of the required categories.  Reading must be completed and verified by the teacher by April 15</w:t>
      </w:r>
      <w:r w:rsidRPr="0031562C">
        <w:rPr>
          <w:sz w:val="22"/>
          <w:szCs w:val="22"/>
          <w:vertAlign w:val="superscript"/>
        </w:rPr>
        <w:t>th</w:t>
      </w:r>
      <w:r w:rsidRPr="0031562C">
        <w:rPr>
          <w:sz w:val="22"/>
          <w:szCs w:val="22"/>
        </w:rPr>
        <w:t xml:space="preserve"> so that certificates may be ordered. </w:t>
      </w:r>
    </w:p>
    <w:p w14:paraId="0979DBC5" w14:textId="77777777" w:rsidR="003C248C" w:rsidRDefault="003C248C" w:rsidP="00315DD7">
      <w:pPr>
        <w:pStyle w:val="NoSpacing"/>
        <w:rPr>
          <w:rFonts w:ascii="AR JULIAN" w:hAnsi="AR JULIAN"/>
          <w:sz w:val="28"/>
          <w:szCs w:val="22"/>
        </w:rPr>
      </w:pPr>
    </w:p>
    <w:p w14:paraId="22F0C0A0" w14:textId="77777777" w:rsidR="00751F03" w:rsidRPr="00303D75" w:rsidRDefault="00315DD7" w:rsidP="00751F03">
      <w:pPr>
        <w:pStyle w:val="NoSpacing"/>
        <w:rPr>
          <w:rFonts w:ascii="AR JULIAN" w:hAnsi="AR JULIAN"/>
          <w:sz w:val="28"/>
          <w:szCs w:val="22"/>
        </w:rPr>
      </w:pPr>
      <w:r w:rsidRPr="00315DD7">
        <w:rPr>
          <w:rFonts w:ascii="AR JULIAN" w:hAnsi="AR JULIAN"/>
          <w:sz w:val="28"/>
          <w:szCs w:val="22"/>
        </w:rPr>
        <w:t>Other Awards</w:t>
      </w:r>
    </w:p>
    <w:p w14:paraId="091A8C7A" w14:textId="77777777" w:rsidR="00751F03" w:rsidRPr="0031562C" w:rsidRDefault="00315DD7" w:rsidP="00751F03">
      <w:pPr>
        <w:pStyle w:val="NoSpacing"/>
        <w:rPr>
          <w:sz w:val="22"/>
          <w:szCs w:val="22"/>
        </w:rPr>
      </w:pPr>
      <w:r>
        <w:rPr>
          <w:sz w:val="22"/>
          <w:szCs w:val="22"/>
        </w:rPr>
        <w:t xml:space="preserve">At times, teachers may include other academic awards for which students have qualified.  </w:t>
      </w:r>
      <w:r w:rsidR="00751F03" w:rsidRPr="0031562C">
        <w:rPr>
          <w:sz w:val="22"/>
          <w:szCs w:val="22"/>
        </w:rPr>
        <w:t xml:space="preserve">Students are encouraged to participate in additional events (Knights of Columbus, Missouri Conservation, VFW, etc.) for the opportunity to expand their talents and participation in the community. </w:t>
      </w:r>
    </w:p>
    <w:p w14:paraId="5A8BC955" w14:textId="77777777" w:rsidR="00850D84" w:rsidRDefault="00F54DA7" w:rsidP="00751F03">
      <w:pPr>
        <w:pStyle w:val="NoSpacing"/>
      </w:pPr>
      <w:r>
        <w:rPr>
          <w:noProof/>
        </w:rPr>
        <w:drawing>
          <wp:anchor distT="0" distB="0" distL="114300" distR="114300" simplePos="0" relativeHeight="251648512" behindDoc="1" locked="0" layoutInCell="1" allowOverlap="1" wp14:anchorId="5D5795E4" wp14:editId="041E41FE">
            <wp:simplePos x="0" y="0"/>
            <wp:positionH relativeFrom="column">
              <wp:posOffset>2479040</wp:posOffset>
            </wp:positionH>
            <wp:positionV relativeFrom="paragraph">
              <wp:posOffset>120650</wp:posOffset>
            </wp:positionV>
            <wp:extent cx="965200" cy="965200"/>
            <wp:effectExtent l="0" t="0" r="0" b="0"/>
            <wp:wrapNone/>
            <wp:docPr id="78" name="Picture 78" descr="awar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wards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pic:spPr>
                </pic:pic>
              </a:graphicData>
            </a:graphic>
            <wp14:sizeRelH relativeFrom="page">
              <wp14:pctWidth>0</wp14:pctWidth>
            </wp14:sizeRelH>
            <wp14:sizeRelV relativeFrom="page">
              <wp14:pctHeight>0</wp14:pctHeight>
            </wp14:sizeRelV>
          </wp:anchor>
        </w:drawing>
      </w:r>
    </w:p>
    <w:p w14:paraId="3FB7B7BE" w14:textId="77777777" w:rsidR="009B088C" w:rsidRDefault="009B088C" w:rsidP="0062072A">
      <w:pPr>
        <w:pStyle w:val="NoSpacing"/>
        <w:jc w:val="center"/>
        <w:rPr>
          <w:rFonts w:ascii="AR JULIAN" w:hAnsi="AR JULIAN"/>
          <w:sz w:val="28"/>
          <w:szCs w:val="28"/>
        </w:rPr>
      </w:pPr>
    </w:p>
    <w:p w14:paraId="0610C327" w14:textId="77777777" w:rsidR="00C000C5" w:rsidRDefault="00C000C5" w:rsidP="00C000C5">
      <w:pPr>
        <w:pStyle w:val="NoSpacing"/>
        <w:rPr>
          <w:rFonts w:ascii="AR JULIAN" w:hAnsi="AR JULIAN"/>
          <w:sz w:val="28"/>
          <w:szCs w:val="28"/>
        </w:rPr>
      </w:pPr>
    </w:p>
    <w:p w14:paraId="4C1B5B73" w14:textId="77777777" w:rsidR="00C000C5" w:rsidRDefault="00C000C5" w:rsidP="0062072A">
      <w:pPr>
        <w:pStyle w:val="NoSpacing"/>
        <w:jc w:val="center"/>
        <w:rPr>
          <w:rFonts w:ascii="AR JULIAN" w:hAnsi="AR JULIAN"/>
          <w:sz w:val="28"/>
          <w:szCs w:val="28"/>
        </w:rPr>
      </w:pPr>
    </w:p>
    <w:p w14:paraId="50903207" w14:textId="77777777" w:rsidR="00C000C5" w:rsidRDefault="00C000C5" w:rsidP="00475A35">
      <w:pPr>
        <w:pStyle w:val="NoSpacing"/>
        <w:rPr>
          <w:rFonts w:ascii="AR JULIAN" w:hAnsi="AR JULIAN"/>
          <w:sz w:val="28"/>
          <w:szCs w:val="28"/>
        </w:rPr>
      </w:pPr>
    </w:p>
    <w:p w14:paraId="46DC1BEC" w14:textId="77777777" w:rsidR="005F4B2F" w:rsidRDefault="005F4B2F" w:rsidP="000914F1">
      <w:pPr>
        <w:pStyle w:val="NoSpacing"/>
        <w:jc w:val="center"/>
        <w:rPr>
          <w:rFonts w:ascii="AR JULIAN" w:hAnsi="AR JULIAN"/>
          <w:sz w:val="28"/>
          <w:szCs w:val="28"/>
        </w:rPr>
      </w:pPr>
    </w:p>
    <w:p w14:paraId="0527FD5C" w14:textId="77777777" w:rsidR="005F4B2F" w:rsidRDefault="005F4B2F" w:rsidP="000914F1">
      <w:pPr>
        <w:pStyle w:val="NoSpacing"/>
        <w:jc w:val="center"/>
        <w:rPr>
          <w:rFonts w:ascii="AR JULIAN" w:hAnsi="AR JULIAN"/>
          <w:sz w:val="28"/>
          <w:szCs w:val="28"/>
        </w:rPr>
      </w:pPr>
    </w:p>
    <w:p w14:paraId="6A2F76FB" w14:textId="77777777" w:rsidR="000914F1" w:rsidRPr="00A26E89" w:rsidRDefault="000914F1" w:rsidP="000914F1">
      <w:pPr>
        <w:pStyle w:val="NoSpacing"/>
        <w:jc w:val="center"/>
        <w:rPr>
          <w:rFonts w:ascii="AR JULIAN" w:hAnsi="AR JULIAN"/>
          <w:sz w:val="32"/>
          <w:szCs w:val="28"/>
        </w:rPr>
      </w:pPr>
      <w:r w:rsidRPr="00A26E89">
        <w:rPr>
          <w:rFonts w:ascii="AR JULIAN" w:hAnsi="AR JULIAN"/>
          <w:sz w:val="32"/>
          <w:szCs w:val="28"/>
        </w:rPr>
        <w:t>Homework</w:t>
      </w:r>
      <w:r w:rsidR="00CD17BE" w:rsidRPr="00A26E89">
        <w:rPr>
          <w:rFonts w:ascii="AR JULIAN" w:hAnsi="AR JULIAN"/>
          <w:sz w:val="32"/>
          <w:szCs w:val="28"/>
        </w:rPr>
        <w:t xml:space="preserve"> </w:t>
      </w:r>
      <w:r w:rsidR="00CD17BE" w:rsidRPr="00FE2761">
        <w:rPr>
          <w:rFonts w:ascii="AR JULIAN" w:hAnsi="AR JULIAN"/>
          <w:sz w:val="32"/>
          <w:szCs w:val="28"/>
        </w:rPr>
        <w:t>and Assignments</w:t>
      </w:r>
    </w:p>
    <w:p w14:paraId="39F45CBE" w14:textId="77777777" w:rsidR="000914F1" w:rsidRPr="00B36F14" w:rsidRDefault="000914F1" w:rsidP="000914F1">
      <w:pPr>
        <w:pStyle w:val="NoSpacing"/>
        <w:rPr>
          <w:sz w:val="16"/>
          <w:szCs w:val="16"/>
        </w:rPr>
      </w:pPr>
    </w:p>
    <w:p w14:paraId="6E96AB87" w14:textId="77777777" w:rsidR="00357B1E" w:rsidRDefault="00357B1E" w:rsidP="00357B1E">
      <w:r>
        <w:t>We value your role as primary educators of your children.  We are here to support you in the education of your child and we believe that there must be communication between home and school for this to happen.  One of the ways this occurs is with homework.  Most homework is meant to be done so that the student may:</w:t>
      </w:r>
    </w:p>
    <w:p w14:paraId="253F5753" w14:textId="77777777" w:rsidR="00357B1E" w:rsidRDefault="00357B1E" w:rsidP="000A50DB">
      <w:pPr>
        <w:numPr>
          <w:ilvl w:val="0"/>
          <w:numId w:val="56"/>
        </w:numPr>
      </w:pPr>
      <w:r>
        <w:t xml:space="preserve">practice or attempt a skill independently, </w:t>
      </w:r>
    </w:p>
    <w:p w14:paraId="0A05D99B" w14:textId="77777777" w:rsidR="00357B1E" w:rsidRDefault="00357B1E" w:rsidP="000A50DB">
      <w:pPr>
        <w:numPr>
          <w:ilvl w:val="0"/>
          <w:numId w:val="56"/>
        </w:numPr>
      </w:pPr>
      <w:r>
        <w:t xml:space="preserve">allow you, the parent, to be aware of what is being taught in the classroom, </w:t>
      </w:r>
    </w:p>
    <w:p w14:paraId="1D79C99B" w14:textId="77777777" w:rsidR="00357B1E" w:rsidRDefault="00357B1E" w:rsidP="000A50DB">
      <w:pPr>
        <w:numPr>
          <w:ilvl w:val="0"/>
          <w:numId w:val="56"/>
        </w:numPr>
      </w:pPr>
      <w:r>
        <w:t xml:space="preserve">give the child an opportunity to complete work that he or she was unable to finish in school and </w:t>
      </w:r>
    </w:p>
    <w:p w14:paraId="6437FEEC" w14:textId="77777777" w:rsidR="00357B1E" w:rsidRDefault="00357B1E" w:rsidP="000A50DB">
      <w:pPr>
        <w:numPr>
          <w:ilvl w:val="0"/>
          <w:numId w:val="56"/>
        </w:numPr>
      </w:pPr>
      <w:r>
        <w:t xml:space="preserve">give you, the parent, insight about any challenges your child is experiencing.  You can then communicate with the teacher regarding any concerns that you may have. </w:t>
      </w:r>
    </w:p>
    <w:p w14:paraId="533B85BD" w14:textId="77777777" w:rsidR="00357B1E" w:rsidRDefault="00357B1E" w:rsidP="00357B1E">
      <w:r>
        <w:t xml:space="preserve">For the most part, homework is the student's responsibility and should be done with little interference or help from the parent.  Studying for tests or listening to oral reading </w:t>
      </w:r>
      <w:r w:rsidR="000341D3">
        <w:t>are</w:t>
      </w:r>
      <w:r>
        <w:t xml:space="preserve"> some of the exceptions.  </w:t>
      </w:r>
    </w:p>
    <w:p w14:paraId="2D8693FB" w14:textId="77777777" w:rsidR="000914F1" w:rsidRDefault="000914F1" w:rsidP="00357B1E">
      <w:pPr>
        <w:pStyle w:val="NoSpacing"/>
        <w:ind w:left="720"/>
        <w:rPr>
          <w:sz w:val="22"/>
          <w:szCs w:val="22"/>
        </w:rPr>
      </w:pPr>
    </w:p>
    <w:p w14:paraId="1EE7C260" w14:textId="77777777" w:rsidR="00315DD7" w:rsidRPr="00315DD7" w:rsidRDefault="00315DD7" w:rsidP="00315DD7">
      <w:pPr>
        <w:pStyle w:val="NoSpacing"/>
        <w:rPr>
          <w:sz w:val="22"/>
          <w:szCs w:val="22"/>
        </w:rPr>
      </w:pPr>
    </w:p>
    <w:p w14:paraId="3C18AD93" w14:textId="066551BA" w:rsidR="000914F1" w:rsidRDefault="00CD17BE" w:rsidP="00601CF1">
      <w:pPr>
        <w:pStyle w:val="NoSpacing"/>
        <w:rPr>
          <w:sz w:val="22"/>
          <w:szCs w:val="22"/>
        </w:rPr>
      </w:pPr>
      <w:r>
        <w:rPr>
          <w:sz w:val="22"/>
          <w:szCs w:val="22"/>
        </w:rPr>
        <w:t>Assignments</w:t>
      </w:r>
      <w:r w:rsidR="000914F1" w:rsidRPr="00B36F14">
        <w:rPr>
          <w:sz w:val="22"/>
          <w:szCs w:val="22"/>
        </w:rPr>
        <w:t xml:space="preserve"> may be daily or long range, and may be written or non-written, but, each assignment has a definite purpose and is designed to foster a habit of independent study. Teachers, students and parents have a responsibility in this regard: </w:t>
      </w:r>
    </w:p>
    <w:p w14:paraId="77FCF28E" w14:textId="77777777" w:rsidR="002C30FB" w:rsidRPr="00B36F14" w:rsidRDefault="002C30FB" w:rsidP="00601CF1">
      <w:pPr>
        <w:pStyle w:val="NoSpacing"/>
        <w:rPr>
          <w:sz w:val="22"/>
          <w:szCs w:val="22"/>
        </w:rPr>
      </w:pPr>
    </w:p>
    <w:p w14:paraId="19C7ABEF" w14:textId="77777777" w:rsidR="000914F1" w:rsidRPr="00B36F14" w:rsidRDefault="000914F1" w:rsidP="000A50DB">
      <w:pPr>
        <w:pStyle w:val="NoSpacing"/>
        <w:numPr>
          <w:ilvl w:val="0"/>
          <w:numId w:val="26"/>
        </w:numPr>
        <w:rPr>
          <w:sz w:val="22"/>
          <w:szCs w:val="22"/>
        </w:rPr>
      </w:pPr>
      <w:r w:rsidRPr="00B36F14">
        <w:rPr>
          <w:sz w:val="22"/>
          <w:szCs w:val="22"/>
        </w:rPr>
        <w:t>Teachers write the assignments on the board.</w:t>
      </w:r>
    </w:p>
    <w:p w14:paraId="1C1BA6E6" w14:textId="77777777" w:rsidR="000914F1" w:rsidRPr="00B36F14" w:rsidRDefault="000914F1" w:rsidP="000A50DB">
      <w:pPr>
        <w:pStyle w:val="NoSpacing"/>
        <w:numPr>
          <w:ilvl w:val="0"/>
          <w:numId w:val="26"/>
        </w:numPr>
        <w:rPr>
          <w:sz w:val="22"/>
          <w:szCs w:val="22"/>
        </w:rPr>
      </w:pPr>
      <w:r w:rsidRPr="00B36F14">
        <w:rPr>
          <w:sz w:val="22"/>
          <w:szCs w:val="22"/>
        </w:rPr>
        <w:t xml:space="preserve">Students (grades 3 – 8) copy all assignments in an assignment notebook and note the due date. </w:t>
      </w:r>
    </w:p>
    <w:p w14:paraId="6BDE8C6F" w14:textId="77777777" w:rsidR="000914F1" w:rsidRPr="00B36F14" w:rsidRDefault="000914F1" w:rsidP="000A50DB">
      <w:pPr>
        <w:pStyle w:val="NoSpacing"/>
        <w:numPr>
          <w:ilvl w:val="0"/>
          <w:numId w:val="26"/>
        </w:numPr>
        <w:rPr>
          <w:sz w:val="22"/>
          <w:szCs w:val="22"/>
        </w:rPr>
      </w:pPr>
      <w:r w:rsidRPr="00B36F14">
        <w:rPr>
          <w:sz w:val="22"/>
          <w:szCs w:val="22"/>
        </w:rPr>
        <w:t>Missing assignments, due to illness, should be completed in the same number of days as the number of days absent (ex.: 1 day absent=1 day to make up the work)</w:t>
      </w:r>
    </w:p>
    <w:p w14:paraId="53BE7815" w14:textId="77777777" w:rsidR="000914F1" w:rsidRPr="00B36F14" w:rsidRDefault="000914F1" w:rsidP="000A50DB">
      <w:pPr>
        <w:pStyle w:val="NoSpacing"/>
        <w:numPr>
          <w:ilvl w:val="0"/>
          <w:numId w:val="26"/>
        </w:numPr>
        <w:rPr>
          <w:sz w:val="22"/>
          <w:szCs w:val="22"/>
        </w:rPr>
      </w:pPr>
      <w:r w:rsidRPr="00B36F14">
        <w:rPr>
          <w:sz w:val="22"/>
          <w:szCs w:val="22"/>
        </w:rPr>
        <w:t>Assignments must be completed as directed by the teacher.</w:t>
      </w:r>
    </w:p>
    <w:p w14:paraId="4D119DE9" w14:textId="77777777" w:rsidR="000914F1" w:rsidRPr="00B36F14" w:rsidRDefault="000914F1" w:rsidP="000A50DB">
      <w:pPr>
        <w:pStyle w:val="NoSpacing"/>
        <w:numPr>
          <w:ilvl w:val="0"/>
          <w:numId w:val="26"/>
        </w:numPr>
        <w:rPr>
          <w:sz w:val="22"/>
          <w:szCs w:val="22"/>
        </w:rPr>
      </w:pPr>
      <w:r w:rsidRPr="00B36F14">
        <w:rPr>
          <w:sz w:val="22"/>
          <w:szCs w:val="22"/>
        </w:rPr>
        <w:t xml:space="preserve">Work must be neat and have the proper heading on the paper. </w:t>
      </w:r>
    </w:p>
    <w:p w14:paraId="37E3DD25" w14:textId="77777777" w:rsidR="000914F1" w:rsidRPr="00FE2761" w:rsidRDefault="00CD17BE" w:rsidP="000A50DB">
      <w:pPr>
        <w:pStyle w:val="NoSpacing"/>
        <w:numPr>
          <w:ilvl w:val="0"/>
          <w:numId w:val="26"/>
        </w:numPr>
        <w:rPr>
          <w:sz w:val="22"/>
          <w:szCs w:val="22"/>
        </w:rPr>
      </w:pPr>
      <w:r w:rsidRPr="00FE2761">
        <w:rPr>
          <w:sz w:val="22"/>
          <w:szCs w:val="22"/>
        </w:rPr>
        <w:t>Assignments must be turned in o</w:t>
      </w:r>
      <w:r w:rsidR="000914F1" w:rsidRPr="00FE2761">
        <w:rPr>
          <w:sz w:val="22"/>
          <w:szCs w:val="22"/>
        </w:rPr>
        <w:t xml:space="preserve">n time. </w:t>
      </w:r>
    </w:p>
    <w:p w14:paraId="3BA7A4B1" w14:textId="77777777" w:rsidR="00664F76" w:rsidRPr="00E925D9" w:rsidRDefault="00664F76" w:rsidP="00664F76">
      <w:pPr>
        <w:pStyle w:val="NoSpacing"/>
        <w:ind w:left="720"/>
        <w:rPr>
          <w:sz w:val="16"/>
          <w:szCs w:val="16"/>
        </w:rPr>
      </w:pPr>
    </w:p>
    <w:p w14:paraId="2965E262" w14:textId="35364605" w:rsidR="000914F1" w:rsidRDefault="000914F1" w:rsidP="000914F1">
      <w:pPr>
        <w:pStyle w:val="NoSpacing"/>
        <w:rPr>
          <w:sz w:val="22"/>
          <w:szCs w:val="22"/>
        </w:rPr>
      </w:pPr>
      <w:r w:rsidRPr="00B36F14">
        <w:rPr>
          <w:sz w:val="22"/>
          <w:szCs w:val="22"/>
        </w:rPr>
        <w:t>Some homework may require parental direction and looking over homework can give you, the parents, an idea of your child’s progress in school. Parents also play an important role in their children’s homework. They should:</w:t>
      </w:r>
    </w:p>
    <w:p w14:paraId="7E290302" w14:textId="77777777" w:rsidR="002C30FB" w:rsidRPr="00B36F14" w:rsidRDefault="002C30FB" w:rsidP="000914F1">
      <w:pPr>
        <w:pStyle w:val="NoSpacing"/>
        <w:rPr>
          <w:sz w:val="22"/>
          <w:szCs w:val="22"/>
        </w:rPr>
      </w:pPr>
    </w:p>
    <w:p w14:paraId="44AA9966" w14:textId="77777777" w:rsidR="000914F1" w:rsidRPr="00B36F14" w:rsidRDefault="000914F1" w:rsidP="000A50DB">
      <w:pPr>
        <w:pStyle w:val="NoSpacing"/>
        <w:numPr>
          <w:ilvl w:val="0"/>
          <w:numId w:val="27"/>
        </w:numPr>
        <w:rPr>
          <w:sz w:val="22"/>
          <w:szCs w:val="22"/>
        </w:rPr>
      </w:pPr>
      <w:r w:rsidRPr="00B36F14">
        <w:rPr>
          <w:sz w:val="22"/>
          <w:szCs w:val="22"/>
        </w:rPr>
        <w:t xml:space="preserve">Establish homework as a top priority for their children. </w:t>
      </w:r>
    </w:p>
    <w:p w14:paraId="5FCBC90D" w14:textId="77777777" w:rsidR="000914F1" w:rsidRPr="00B36F14" w:rsidRDefault="000914F1" w:rsidP="000A50DB">
      <w:pPr>
        <w:pStyle w:val="NoSpacing"/>
        <w:numPr>
          <w:ilvl w:val="0"/>
          <w:numId w:val="27"/>
        </w:numPr>
        <w:rPr>
          <w:sz w:val="22"/>
          <w:szCs w:val="22"/>
        </w:rPr>
      </w:pPr>
      <w:r w:rsidRPr="00B36F14">
        <w:rPr>
          <w:sz w:val="22"/>
          <w:szCs w:val="22"/>
        </w:rPr>
        <w:t xml:space="preserve">Provide a regular time and quiet space for students to complete homework each day. </w:t>
      </w:r>
    </w:p>
    <w:p w14:paraId="27ECE040" w14:textId="46B69D1C" w:rsidR="000914F1" w:rsidRPr="00B36F14" w:rsidRDefault="000914F1" w:rsidP="000A50DB">
      <w:pPr>
        <w:pStyle w:val="NoSpacing"/>
        <w:numPr>
          <w:ilvl w:val="0"/>
          <w:numId w:val="27"/>
        </w:numPr>
        <w:rPr>
          <w:sz w:val="22"/>
          <w:szCs w:val="22"/>
        </w:rPr>
      </w:pPr>
      <w:r w:rsidRPr="00B36F14">
        <w:rPr>
          <w:sz w:val="22"/>
          <w:szCs w:val="22"/>
        </w:rPr>
        <w:t xml:space="preserve">Assist children with homework, </w:t>
      </w:r>
      <w:r w:rsidR="00C9124C" w:rsidRPr="00B36F14">
        <w:rPr>
          <w:sz w:val="22"/>
          <w:szCs w:val="22"/>
        </w:rPr>
        <w:t>but</w:t>
      </w:r>
      <w:r w:rsidRPr="00B36F14">
        <w:rPr>
          <w:sz w:val="22"/>
          <w:szCs w:val="22"/>
        </w:rPr>
        <w:t xml:space="preserve"> it is a disadvantage to the student if the parent does the work for the child. </w:t>
      </w:r>
    </w:p>
    <w:p w14:paraId="4563B9A3" w14:textId="77777777" w:rsidR="000914F1" w:rsidRPr="00E925D9" w:rsidRDefault="000914F1" w:rsidP="000914F1">
      <w:pPr>
        <w:pStyle w:val="NoSpacing"/>
        <w:rPr>
          <w:sz w:val="16"/>
          <w:szCs w:val="16"/>
        </w:rPr>
      </w:pPr>
    </w:p>
    <w:p w14:paraId="1DD57982" w14:textId="77777777" w:rsidR="000914F1" w:rsidRPr="00B36F14" w:rsidRDefault="000914F1" w:rsidP="000914F1">
      <w:pPr>
        <w:pStyle w:val="NoSpacing"/>
        <w:rPr>
          <w:sz w:val="22"/>
          <w:szCs w:val="22"/>
        </w:rPr>
      </w:pPr>
      <w:r w:rsidRPr="00B36F14">
        <w:rPr>
          <w:sz w:val="22"/>
          <w:szCs w:val="22"/>
        </w:rPr>
        <w:lastRenderedPageBreak/>
        <w:t>The following has been established as a guide to follow in determining the amount of time your child should spend doing homework.</w:t>
      </w:r>
    </w:p>
    <w:p w14:paraId="21A33B28" w14:textId="77777777" w:rsidR="000914F1" w:rsidRPr="0068095F" w:rsidRDefault="000914F1" w:rsidP="000914F1">
      <w:pPr>
        <w:pStyle w:val="NoSpacing"/>
        <w:rPr>
          <w:sz w:val="16"/>
          <w:szCs w:val="16"/>
        </w:rPr>
      </w:pPr>
    </w:p>
    <w:p w14:paraId="0E213996" w14:textId="77777777" w:rsidR="000914F1" w:rsidRPr="00B36F14" w:rsidRDefault="000914F1" w:rsidP="000914F1">
      <w:pPr>
        <w:pStyle w:val="NoSpacing"/>
        <w:ind w:firstLine="720"/>
        <w:rPr>
          <w:sz w:val="22"/>
          <w:szCs w:val="22"/>
        </w:rPr>
      </w:pPr>
      <w:r w:rsidRPr="00B36F14">
        <w:rPr>
          <w:sz w:val="22"/>
          <w:szCs w:val="22"/>
        </w:rPr>
        <w:t>Kindergarten:</w:t>
      </w:r>
      <w:r w:rsidRPr="00B36F14">
        <w:rPr>
          <w:sz w:val="22"/>
          <w:szCs w:val="22"/>
        </w:rPr>
        <w:tab/>
        <w:t>10-15 minutes</w:t>
      </w:r>
      <w:r w:rsidRPr="00B36F14">
        <w:rPr>
          <w:sz w:val="22"/>
          <w:szCs w:val="22"/>
        </w:rPr>
        <w:tab/>
      </w:r>
      <w:r w:rsidRPr="00B36F14">
        <w:rPr>
          <w:sz w:val="22"/>
          <w:szCs w:val="22"/>
        </w:rPr>
        <w:tab/>
        <w:t xml:space="preserve">Grades 5 &amp; 6: </w:t>
      </w:r>
      <w:r w:rsidRPr="00B36F14">
        <w:rPr>
          <w:sz w:val="22"/>
          <w:szCs w:val="22"/>
        </w:rPr>
        <w:tab/>
        <w:t xml:space="preserve">45-60 minutes </w:t>
      </w:r>
    </w:p>
    <w:p w14:paraId="2BAAF0FB" w14:textId="77777777" w:rsidR="000914F1" w:rsidRPr="00B36F14" w:rsidRDefault="000914F1" w:rsidP="000914F1">
      <w:pPr>
        <w:pStyle w:val="NoSpacing"/>
        <w:ind w:firstLine="720"/>
        <w:rPr>
          <w:sz w:val="22"/>
          <w:szCs w:val="22"/>
        </w:rPr>
      </w:pPr>
      <w:r w:rsidRPr="00B36F14">
        <w:rPr>
          <w:sz w:val="22"/>
          <w:szCs w:val="22"/>
        </w:rPr>
        <w:t>Grades 1 &amp; 2:</w:t>
      </w:r>
      <w:r w:rsidRPr="00B36F14">
        <w:rPr>
          <w:sz w:val="22"/>
          <w:szCs w:val="22"/>
        </w:rPr>
        <w:tab/>
        <w:t>20-30 minutes</w:t>
      </w:r>
      <w:r w:rsidRPr="00B36F14">
        <w:rPr>
          <w:sz w:val="22"/>
          <w:szCs w:val="22"/>
        </w:rPr>
        <w:tab/>
      </w:r>
      <w:r w:rsidRPr="00B36F14">
        <w:rPr>
          <w:sz w:val="22"/>
          <w:szCs w:val="22"/>
        </w:rPr>
        <w:tab/>
        <w:t xml:space="preserve">Grades 7 &amp; 8: </w:t>
      </w:r>
      <w:r w:rsidRPr="00B36F14">
        <w:rPr>
          <w:sz w:val="22"/>
          <w:szCs w:val="22"/>
        </w:rPr>
        <w:tab/>
        <w:t>60-75 minutes</w:t>
      </w:r>
    </w:p>
    <w:p w14:paraId="57EB9D95" w14:textId="77777777" w:rsidR="000914F1" w:rsidRPr="00B36F14" w:rsidRDefault="000914F1" w:rsidP="000914F1">
      <w:pPr>
        <w:pStyle w:val="NoSpacing"/>
        <w:ind w:firstLine="720"/>
        <w:rPr>
          <w:sz w:val="22"/>
          <w:szCs w:val="22"/>
        </w:rPr>
      </w:pPr>
      <w:r w:rsidRPr="00B36F14">
        <w:rPr>
          <w:sz w:val="22"/>
          <w:szCs w:val="22"/>
        </w:rPr>
        <w:t>Grades 3 &amp; 4:</w:t>
      </w:r>
      <w:r w:rsidRPr="00B36F14">
        <w:rPr>
          <w:sz w:val="22"/>
          <w:szCs w:val="22"/>
        </w:rPr>
        <w:tab/>
        <w:t>30-45 minutes</w:t>
      </w:r>
    </w:p>
    <w:p w14:paraId="05093327" w14:textId="77777777" w:rsidR="000914F1" w:rsidRPr="0068095F" w:rsidRDefault="000914F1" w:rsidP="000914F1">
      <w:pPr>
        <w:pStyle w:val="NoSpacing"/>
        <w:rPr>
          <w:sz w:val="16"/>
          <w:szCs w:val="16"/>
        </w:rPr>
      </w:pPr>
    </w:p>
    <w:p w14:paraId="4CFC005C" w14:textId="50167421" w:rsidR="000914F1" w:rsidRPr="00B36F14" w:rsidRDefault="000914F1" w:rsidP="000914F1">
      <w:pPr>
        <w:pStyle w:val="NoSpacing"/>
        <w:rPr>
          <w:sz w:val="22"/>
          <w:szCs w:val="22"/>
        </w:rPr>
      </w:pPr>
      <w:r w:rsidRPr="00B36F14">
        <w:rPr>
          <w:sz w:val="22"/>
          <w:szCs w:val="22"/>
        </w:rPr>
        <w:t>If</w:t>
      </w:r>
      <w:r w:rsidR="00CD17BE">
        <w:rPr>
          <w:sz w:val="22"/>
          <w:szCs w:val="22"/>
        </w:rPr>
        <w:t>, on a regular basis,</w:t>
      </w:r>
      <w:r w:rsidRPr="00B36F14">
        <w:rPr>
          <w:sz w:val="22"/>
          <w:szCs w:val="22"/>
        </w:rPr>
        <w:t xml:space="preserve"> assigned work takes your child more time than the </w:t>
      </w:r>
      <w:r w:rsidR="00C9124C" w:rsidRPr="00B36F14">
        <w:rPr>
          <w:sz w:val="22"/>
          <w:szCs w:val="22"/>
        </w:rPr>
        <w:t>above-mentioned</w:t>
      </w:r>
      <w:r w:rsidR="002C30FB">
        <w:rPr>
          <w:sz w:val="22"/>
          <w:szCs w:val="22"/>
        </w:rPr>
        <w:t xml:space="preserve"> </w:t>
      </w:r>
      <w:r w:rsidR="002C30FB" w:rsidRPr="00B36F14">
        <w:rPr>
          <w:sz w:val="22"/>
          <w:szCs w:val="22"/>
        </w:rPr>
        <w:t>amount</w:t>
      </w:r>
      <w:r w:rsidRPr="00B36F14">
        <w:rPr>
          <w:sz w:val="22"/>
          <w:szCs w:val="22"/>
        </w:rPr>
        <w:t xml:space="preserve"> of time, please do not hesitate to consult your child’s teacher.</w:t>
      </w:r>
    </w:p>
    <w:p w14:paraId="3E5F087A" w14:textId="77777777" w:rsidR="00601CF1" w:rsidRDefault="00601CF1" w:rsidP="0062072A">
      <w:pPr>
        <w:pStyle w:val="NoSpacing"/>
        <w:jc w:val="center"/>
        <w:rPr>
          <w:rFonts w:ascii="AR JULIAN" w:hAnsi="AR JULIAN"/>
          <w:sz w:val="28"/>
          <w:szCs w:val="28"/>
        </w:rPr>
      </w:pPr>
    </w:p>
    <w:p w14:paraId="5ED514DF" w14:textId="77777777" w:rsidR="00850D84" w:rsidRPr="00A26E89" w:rsidRDefault="00850D84" w:rsidP="0062072A">
      <w:pPr>
        <w:pStyle w:val="NoSpacing"/>
        <w:jc w:val="center"/>
        <w:rPr>
          <w:rFonts w:ascii="AR JULIAN" w:hAnsi="AR JULIAN"/>
          <w:sz w:val="32"/>
          <w:szCs w:val="28"/>
        </w:rPr>
      </w:pPr>
      <w:r w:rsidRPr="00A26E89">
        <w:rPr>
          <w:rFonts w:ascii="AR JULIAN" w:hAnsi="AR JULIAN"/>
          <w:sz w:val="32"/>
          <w:szCs w:val="28"/>
        </w:rPr>
        <w:t>Assessment</w:t>
      </w:r>
    </w:p>
    <w:p w14:paraId="2F8EA613" w14:textId="77777777" w:rsidR="00850D84" w:rsidRPr="0031562C" w:rsidRDefault="00850D84" w:rsidP="00850D84">
      <w:pPr>
        <w:pStyle w:val="NoSpacing"/>
        <w:rPr>
          <w:sz w:val="16"/>
          <w:szCs w:val="16"/>
        </w:rPr>
      </w:pPr>
    </w:p>
    <w:p w14:paraId="0E85F26F" w14:textId="77777777" w:rsidR="00850D84" w:rsidRPr="009B088C" w:rsidRDefault="009B088C" w:rsidP="00850D84">
      <w:pPr>
        <w:pStyle w:val="NoSpacing"/>
        <w:rPr>
          <w:rFonts w:ascii="AR JULIAN" w:hAnsi="AR JULIAN"/>
          <w:sz w:val="28"/>
          <w:szCs w:val="28"/>
        </w:rPr>
      </w:pPr>
      <w:r>
        <w:rPr>
          <w:rFonts w:ascii="AR JULIAN" w:hAnsi="AR JULIAN"/>
          <w:sz w:val="28"/>
          <w:szCs w:val="28"/>
        </w:rPr>
        <w:t>Report Card</w:t>
      </w:r>
      <w:r w:rsidR="00CD17BE">
        <w:rPr>
          <w:rFonts w:ascii="AR JULIAN" w:hAnsi="AR JULIAN"/>
          <w:sz w:val="28"/>
          <w:szCs w:val="28"/>
        </w:rPr>
        <w:t>s</w:t>
      </w:r>
    </w:p>
    <w:p w14:paraId="43B24366" w14:textId="77777777" w:rsidR="0031562C" w:rsidRDefault="00850D84" w:rsidP="00850D84">
      <w:pPr>
        <w:pStyle w:val="NoSpacing"/>
        <w:rPr>
          <w:sz w:val="22"/>
          <w:szCs w:val="22"/>
        </w:rPr>
      </w:pPr>
      <w:r w:rsidRPr="0031562C">
        <w:rPr>
          <w:sz w:val="22"/>
          <w:szCs w:val="22"/>
        </w:rPr>
        <w:t xml:space="preserve">Reports Cards are issued at the end of each grading period to inform students and parents/guardians of progress. Ordinarily the academic year is divided into four grading periods. Each local school develops its own system of evaluating, recording, and reporting student academic achievement. </w:t>
      </w:r>
    </w:p>
    <w:p w14:paraId="28D066F0" w14:textId="77777777" w:rsidR="00DF4C9F" w:rsidRDefault="00DF4C9F" w:rsidP="0031562C">
      <w:pPr>
        <w:pStyle w:val="NoSpacing"/>
        <w:rPr>
          <w:rFonts w:ascii="AR JULIAN" w:hAnsi="AR JULIAN"/>
          <w:sz w:val="28"/>
          <w:szCs w:val="28"/>
        </w:rPr>
      </w:pPr>
    </w:p>
    <w:p w14:paraId="5E09D895" w14:textId="147BCCEE" w:rsidR="0031562C" w:rsidRPr="00614AE8" w:rsidRDefault="00692035" w:rsidP="0031562C">
      <w:pPr>
        <w:pStyle w:val="NoSpacing"/>
        <w:rPr>
          <w:rFonts w:ascii="AR JULIAN" w:hAnsi="AR JULIAN"/>
          <w:sz w:val="28"/>
          <w:szCs w:val="28"/>
        </w:rPr>
      </w:pPr>
      <w:bookmarkStart w:id="3" w:name="_Hlk134530870"/>
      <w:r w:rsidRPr="00FE2761">
        <w:rPr>
          <w:rFonts w:ascii="AR JULIAN" w:hAnsi="AR JULIAN"/>
          <w:sz w:val="28"/>
          <w:szCs w:val="28"/>
        </w:rPr>
        <w:t>Online Grade System</w:t>
      </w:r>
    </w:p>
    <w:p w14:paraId="3AC6AC56" w14:textId="77777777" w:rsidR="0031562C" w:rsidRDefault="0031562C" w:rsidP="00850D84">
      <w:pPr>
        <w:pStyle w:val="NoSpacing"/>
        <w:rPr>
          <w:sz w:val="22"/>
          <w:szCs w:val="22"/>
        </w:rPr>
      </w:pPr>
      <w:r w:rsidRPr="00FE2761">
        <w:rPr>
          <w:sz w:val="22"/>
          <w:szCs w:val="22"/>
        </w:rPr>
        <w:t xml:space="preserve">All parents who have children in Grades 1-8 are expected to check their child’s academic progress </w:t>
      </w:r>
      <w:r w:rsidR="00CD17BE" w:rsidRPr="00FE2761">
        <w:rPr>
          <w:sz w:val="22"/>
          <w:szCs w:val="22"/>
        </w:rPr>
        <w:t xml:space="preserve">through the school's </w:t>
      </w:r>
      <w:r w:rsidR="00FE2761" w:rsidRPr="00FE2761">
        <w:rPr>
          <w:sz w:val="22"/>
          <w:szCs w:val="22"/>
        </w:rPr>
        <w:t xml:space="preserve">chosen </w:t>
      </w:r>
      <w:r w:rsidR="00CD17BE" w:rsidRPr="00FE2761">
        <w:rPr>
          <w:sz w:val="22"/>
          <w:szCs w:val="22"/>
        </w:rPr>
        <w:t>online grading system.</w:t>
      </w:r>
      <w:r w:rsidRPr="00FE2761">
        <w:rPr>
          <w:sz w:val="22"/>
          <w:szCs w:val="22"/>
        </w:rPr>
        <w:t xml:space="preserve">  All grades will be updated by Monday of any given </w:t>
      </w:r>
      <w:r w:rsidRPr="00614AE8">
        <w:rPr>
          <w:sz w:val="22"/>
          <w:szCs w:val="22"/>
        </w:rPr>
        <w:t>week</w:t>
      </w:r>
      <w:r w:rsidR="00614AE8" w:rsidRPr="00614AE8">
        <w:rPr>
          <w:sz w:val="22"/>
          <w:szCs w:val="22"/>
        </w:rPr>
        <w:t>.</w:t>
      </w:r>
      <w:r w:rsidR="00614AE8">
        <w:rPr>
          <w:sz w:val="22"/>
          <w:szCs w:val="22"/>
        </w:rPr>
        <w:t xml:space="preserve">  </w:t>
      </w:r>
      <w:r w:rsidR="007F2FD4" w:rsidRPr="00FE2761">
        <w:rPr>
          <w:sz w:val="22"/>
          <w:szCs w:val="22"/>
        </w:rPr>
        <w:t>Access codes for each student are distributed at the beginning of the year.  Contact your child's teacher if you need a duplicate.</w:t>
      </w:r>
    </w:p>
    <w:p w14:paraId="72CE41C5" w14:textId="77777777" w:rsidR="00FE2761" w:rsidRDefault="00FE2761" w:rsidP="00850D84">
      <w:pPr>
        <w:pStyle w:val="NoSpacing"/>
        <w:rPr>
          <w:sz w:val="22"/>
          <w:szCs w:val="22"/>
        </w:rPr>
      </w:pPr>
    </w:p>
    <w:bookmarkEnd w:id="3"/>
    <w:p w14:paraId="37B5D859" w14:textId="77777777" w:rsidR="00511D4C" w:rsidRPr="00FD065E" w:rsidRDefault="00511D4C" w:rsidP="00850D84">
      <w:pPr>
        <w:pStyle w:val="NoSpacing"/>
      </w:pPr>
    </w:p>
    <w:p w14:paraId="5639A64C" w14:textId="77777777" w:rsidR="00850D84" w:rsidRPr="009B088C" w:rsidRDefault="00850D84" w:rsidP="00850D84">
      <w:pPr>
        <w:pStyle w:val="NoSpacing"/>
        <w:rPr>
          <w:rFonts w:ascii="AR JULIAN" w:hAnsi="AR JULIAN"/>
          <w:sz w:val="28"/>
          <w:szCs w:val="28"/>
        </w:rPr>
      </w:pPr>
      <w:r>
        <w:rPr>
          <w:rFonts w:ascii="AR JULIAN" w:hAnsi="AR JULIAN"/>
          <w:sz w:val="28"/>
          <w:szCs w:val="28"/>
        </w:rPr>
        <w:t>Reporting Student Conduct</w:t>
      </w:r>
    </w:p>
    <w:p w14:paraId="7CAD94E3" w14:textId="77777777" w:rsidR="00EE6369" w:rsidRPr="00190242" w:rsidRDefault="00850D84" w:rsidP="00850D84">
      <w:pPr>
        <w:pStyle w:val="NoSpacing"/>
        <w:rPr>
          <w:sz w:val="22"/>
          <w:szCs w:val="22"/>
        </w:rPr>
      </w:pPr>
      <w:r w:rsidRPr="0031562C">
        <w:rPr>
          <w:sz w:val="22"/>
          <w:szCs w:val="22"/>
        </w:rPr>
        <w:t>The teacher in every subject area should report evaluation of conduct to parents/guardians. There should be some uniformity of standards among teachers in evaluating conduct. These standards should be clearly communicated to parents/guardians and students.</w:t>
      </w:r>
    </w:p>
    <w:p w14:paraId="6582F37D" w14:textId="77777777" w:rsidR="0027572A" w:rsidRDefault="0027572A" w:rsidP="00850D84">
      <w:pPr>
        <w:pStyle w:val="NoSpacing"/>
        <w:rPr>
          <w:rFonts w:ascii="AR JULIAN" w:hAnsi="AR JULIAN"/>
          <w:sz w:val="28"/>
          <w:szCs w:val="28"/>
        </w:rPr>
      </w:pPr>
    </w:p>
    <w:p w14:paraId="58074A15" w14:textId="77777777" w:rsidR="00791428" w:rsidRDefault="00791428" w:rsidP="00850D84">
      <w:pPr>
        <w:pStyle w:val="NoSpacing"/>
        <w:rPr>
          <w:rFonts w:ascii="AR JULIAN" w:hAnsi="AR JULIAN"/>
          <w:sz w:val="28"/>
          <w:szCs w:val="28"/>
        </w:rPr>
      </w:pPr>
    </w:p>
    <w:p w14:paraId="6A800F63" w14:textId="77777777" w:rsidR="0062072A" w:rsidRPr="009B088C" w:rsidRDefault="00850D84" w:rsidP="00850D84">
      <w:pPr>
        <w:pStyle w:val="NoSpacing"/>
        <w:rPr>
          <w:rFonts w:ascii="AR JULIAN" w:hAnsi="AR JULIAN"/>
          <w:sz w:val="28"/>
          <w:szCs w:val="28"/>
        </w:rPr>
      </w:pPr>
      <w:r>
        <w:rPr>
          <w:rFonts w:ascii="AR JULIAN" w:hAnsi="AR JULIAN"/>
          <w:sz w:val="28"/>
          <w:szCs w:val="28"/>
        </w:rPr>
        <w:t xml:space="preserve">Withholding </w:t>
      </w:r>
      <w:r w:rsidR="00886ED0">
        <w:rPr>
          <w:rFonts w:ascii="AR JULIAN" w:hAnsi="AR JULIAN"/>
          <w:sz w:val="28"/>
          <w:szCs w:val="28"/>
        </w:rPr>
        <w:t>Student Reports</w:t>
      </w:r>
    </w:p>
    <w:p w14:paraId="4DDB4665" w14:textId="77777777" w:rsidR="00BB3292" w:rsidRPr="008E7720" w:rsidRDefault="00850D84" w:rsidP="00BB3292">
      <w:pPr>
        <w:pStyle w:val="NoSpacing"/>
        <w:rPr>
          <w:sz w:val="22"/>
          <w:szCs w:val="22"/>
        </w:rPr>
      </w:pPr>
      <w:r w:rsidRPr="00C000C5">
        <w:rPr>
          <w:sz w:val="22"/>
          <w:szCs w:val="22"/>
        </w:rPr>
        <w:t xml:space="preserve">The school may withhold reports of student progress </w:t>
      </w:r>
      <w:r w:rsidR="00EE6369" w:rsidRPr="00614AE8">
        <w:rPr>
          <w:sz w:val="22"/>
          <w:szCs w:val="22"/>
        </w:rPr>
        <w:t>(both paper reports and online access)</w:t>
      </w:r>
      <w:r w:rsidR="00EE6369">
        <w:rPr>
          <w:sz w:val="22"/>
          <w:szCs w:val="22"/>
        </w:rPr>
        <w:t xml:space="preserve"> </w:t>
      </w:r>
      <w:r w:rsidRPr="00C000C5">
        <w:rPr>
          <w:sz w:val="22"/>
          <w:szCs w:val="22"/>
        </w:rPr>
        <w:t>if obligations (financial or otherwise) of the parents/guardians have not been fulfilled</w:t>
      </w:r>
      <w:r w:rsidR="006C5032">
        <w:rPr>
          <w:sz w:val="22"/>
          <w:szCs w:val="22"/>
        </w:rPr>
        <w:t xml:space="preserve">.  </w:t>
      </w:r>
      <w:r w:rsidR="00BB3292" w:rsidRPr="008E7720">
        <w:rPr>
          <w:sz w:val="22"/>
          <w:szCs w:val="22"/>
        </w:rPr>
        <w:t xml:space="preserve">Payment in full must be made for all financial obligations to the school before the day of graduation. </w:t>
      </w:r>
    </w:p>
    <w:p w14:paraId="70286D13" w14:textId="77777777" w:rsidR="006C5032" w:rsidRDefault="006C5032" w:rsidP="004D5096">
      <w:pPr>
        <w:pStyle w:val="NoSpacing"/>
        <w:rPr>
          <w:sz w:val="22"/>
          <w:szCs w:val="22"/>
        </w:rPr>
      </w:pPr>
    </w:p>
    <w:p w14:paraId="59ED70AE" w14:textId="77777777" w:rsidR="006C5032" w:rsidRPr="00A26E89" w:rsidRDefault="00A26E89" w:rsidP="006C5032">
      <w:pPr>
        <w:jc w:val="center"/>
        <w:outlineLvl w:val="0"/>
        <w:rPr>
          <w:rFonts w:ascii="AR JULIAN" w:hAnsi="AR JULIAN"/>
          <w:sz w:val="32"/>
          <w:szCs w:val="28"/>
        </w:rPr>
      </w:pPr>
      <w:r w:rsidRPr="00A26E89">
        <w:rPr>
          <w:rFonts w:ascii="AR JULIAN" w:hAnsi="AR JULIAN"/>
          <w:sz w:val="32"/>
          <w:szCs w:val="28"/>
        </w:rPr>
        <w:t>Grading</w:t>
      </w:r>
    </w:p>
    <w:p w14:paraId="0508A9F1" w14:textId="77777777" w:rsidR="006C5032" w:rsidRPr="00B36F14" w:rsidRDefault="006C5032" w:rsidP="006C5032">
      <w:pPr>
        <w:outlineLvl w:val="0"/>
        <w:rPr>
          <w:rFonts w:ascii="AR JULIAN" w:hAnsi="AR JULIAN"/>
          <w:sz w:val="22"/>
          <w:szCs w:val="22"/>
        </w:rPr>
      </w:pPr>
    </w:p>
    <w:p w14:paraId="386C3727" w14:textId="77777777" w:rsidR="006C5032" w:rsidRDefault="006C5032" w:rsidP="006C5032">
      <w:pPr>
        <w:pStyle w:val="BodyText"/>
        <w:rPr>
          <w:sz w:val="22"/>
          <w:szCs w:val="22"/>
        </w:rPr>
      </w:pPr>
      <w:r w:rsidRPr="00B36F14">
        <w:rPr>
          <w:sz w:val="22"/>
          <w:szCs w:val="22"/>
        </w:rPr>
        <w:t>Grade</w:t>
      </w:r>
      <w:r w:rsidR="00A26E89">
        <w:rPr>
          <w:sz w:val="22"/>
          <w:szCs w:val="22"/>
        </w:rPr>
        <w:t xml:space="preserve">s are used as a tool to indicate the level of proficiency in a subject area </w:t>
      </w:r>
      <w:r w:rsidRPr="00B36F14">
        <w:rPr>
          <w:sz w:val="22"/>
          <w:szCs w:val="22"/>
        </w:rPr>
        <w:t xml:space="preserve">in a subject area.  Student progress is reported to parents several times throughout the year.  </w:t>
      </w:r>
    </w:p>
    <w:p w14:paraId="2A8C9A47" w14:textId="77777777" w:rsidR="00A26E89" w:rsidRPr="00B36F14" w:rsidRDefault="00A26E89" w:rsidP="006C5032">
      <w:pPr>
        <w:pStyle w:val="BodyText"/>
        <w:rPr>
          <w:sz w:val="22"/>
          <w:szCs w:val="22"/>
        </w:rPr>
      </w:pPr>
    </w:p>
    <w:p w14:paraId="6F0757BA" w14:textId="77777777" w:rsidR="006C5032" w:rsidRPr="00B36F14" w:rsidRDefault="006C5032" w:rsidP="006C5032">
      <w:pPr>
        <w:pStyle w:val="BodyText"/>
        <w:numPr>
          <w:ilvl w:val="0"/>
          <w:numId w:val="5"/>
        </w:numPr>
        <w:rPr>
          <w:sz w:val="22"/>
          <w:szCs w:val="22"/>
        </w:rPr>
      </w:pPr>
      <w:r w:rsidRPr="00B36F14">
        <w:rPr>
          <w:sz w:val="22"/>
          <w:szCs w:val="22"/>
        </w:rPr>
        <w:t xml:space="preserve">Progress reports are available at the midway point of each quarter online.  A paper copy is available upon request. Parents/guardians should sign the paper copy and return them to school. </w:t>
      </w:r>
    </w:p>
    <w:p w14:paraId="07BD74C8" w14:textId="77777777" w:rsidR="006C5032" w:rsidRPr="00B36F14" w:rsidRDefault="006C5032" w:rsidP="006C5032">
      <w:pPr>
        <w:pStyle w:val="BodyText"/>
        <w:numPr>
          <w:ilvl w:val="0"/>
          <w:numId w:val="5"/>
        </w:numPr>
        <w:rPr>
          <w:sz w:val="22"/>
          <w:szCs w:val="22"/>
        </w:rPr>
      </w:pPr>
      <w:r w:rsidRPr="00B36F14">
        <w:rPr>
          <w:sz w:val="22"/>
          <w:szCs w:val="22"/>
        </w:rPr>
        <w:t>Report cards are issued at the end of each quarter.  Parents/guardians should sign them and return them to school.  Academic progress will be reported in the major subject areas according to the following scale:</w:t>
      </w:r>
    </w:p>
    <w:p w14:paraId="6077357E" w14:textId="77777777" w:rsidR="000831AC" w:rsidRDefault="000831AC" w:rsidP="006C5032">
      <w:pPr>
        <w:pStyle w:val="BodyText"/>
        <w:ind w:left="270"/>
        <w:rPr>
          <w:sz w:val="24"/>
          <w:szCs w:val="24"/>
        </w:rPr>
      </w:pPr>
    </w:p>
    <w:p w14:paraId="7A543498" w14:textId="77777777" w:rsidR="000831AC" w:rsidRDefault="000831AC" w:rsidP="006C5032">
      <w:pPr>
        <w:pStyle w:val="BodyText"/>
        <w:ind w:left="270"/>
        <w:rPr>
          <w:sz w:val="24"/>
          <w:szCs w:val="24"/>
        </w:rPr>
      </w:pPr>
    </w:p>
    <w:p w14:paraId="494F5E2C" w14:textId="77777777" w:rsidR="000831AC" w:rsidRDefault="000831AC" w:rsidP="006C5032">
      <w:pPr>
        <w:pStyle w:val="BodyText"/>
        <w:ind w:left="270"/>
        <w:rPr>
          <w:sz w:val="24"/>
          <w:szCs w:val="24"/>
        </w:rPr>
      </w:pPr>
    </w:p>
    <w:p w14:paraId="1BCDC171" w14:textId="77777777" w:rsidR="000831AC" w:rsidRDefault="000831AC" w:rsidP="006C5032">
      <w:pPr>
        <w:pStyle w:val="BodyText"/>
        <w:ind w:left="270"/>
        <w:rPr>
          <w:sz w:val="24"/>
          <w:szCs w:val="24"/>
        </w:rPr>
      </w:pPr>
    </w:p>
    <w:p w14:paraId="07D56B3B" w14:textId="77777777" w:rsidR="00791428" w:rsidRDefault="00791428" w:rsidP="006C5032">
      <w:pPr>
        <w:pStyle w:val="BodyText"/>
        <w:ind w:left="270"/>
        <w:rPr>
          <w:sz w:val="24"/>
          <w:szCs w:val="24"/>
        </w:rPr>
      </w:pPr>
    </w:p>
    <w:p w14:paraId="0A35DA07" w14:textId="04DC8B04" w:rsidR="006C5032" w:rsidRPr="00FD065E" w:rsidRDefault="006C5032" w:rsidP="006C5032">
      <w:pPr>
        <w:pStyle w:val="BodyText"/>
        <w:ind w:left="270"/>
        <w:rPr>
          <w:sz w:val="24"/>
          <w:szCs w:val="24"/>
        </w:rPr>
      </w:pPr>
      <w:r w:rsidRPr="00FD065E">
        <w:rPr>
          <w:sz w:val="24"/>
          <w:szCs w:val="24"/>
        </w:rPr>
        <w:tab/>
      </w:r>
      <w:r w:rsidRPr="00FD065E">
        <w:rPr>
          <w:sz w:val="24"/>
          <w:szCs w:val="24"/>
        </w:rPr>
        <w:tab/>
      </w:r>
      <w:r w:rsidRPr="00FD065E">
        <w:rPr>
          <w:sz w:val="24"/>
          <w:szCs w:val="24"/>
        </w:rPr>
        <w:tab/>
      </w:r>
      <w:r w:rsidRPr="00FD065E">
        <w:rPr>
          <w:sz w:val="24"/>
          <w:szCs w:val="24"/>
        </w:rPr>
        <w:tab/>
      </w:r>
      <w:r w:rsidRPr="00FD065E">
        <w:rPr>
          <w:sz w:val="24"/>
          <w:szCs w:val="24"/>
        </w:rPr>
        <w:tab/>
      </w:r>
    </w:p>
    <w:p w14:paraId="4EF9E8F4" w14:textId="77777777" w:rsidR="006C5032" w:rsidRPr="007A39CF" w:rsidRDefault="006C5032" w:rsidP="00E87D88">
      <w:pPr>
        <w:pStyle w:val="BodyText"/>
        <w:ind w:left="270"/>
        <w:rPr>
          <w:rFonts w:ascii="AR JULIAN" w:hAnsi="AR JULIAN"/>
          <w:szCs w:val="28"/>
        </w:rPr>
      </w:pPr>
      <w:r w:rsidRPr="00E87D88">
        <w:rPr>
          <w:rFonts w:ascii="AR JULIAN" w:hAnsi="AR JULIAN"/>
          <w:szCs w:val="28"/>
        </w:rPr>
        <w:lastRenderedPageBreak/>
        <w:t>Grading Scale</w:t>
      </w:r>
    </w:p>
    <w:p w14:paraId="646AAB23" w14:textId="77777777" w:rsidR="006C5032" w:rsidRPr="00FD065E" w:rsidRDefault="006C5032" w:rsidP="006C5032">
      <w:pPr>
        <w:pStyle w:val="BodyText"/>
        <w:jc w:val="center"/>
        <w:rPr>
          <w:b/>
          <w:sz w:val="24"/>
          <w:szCs w:val="24"/>
        </w:rPr>
      </w:pPr>
    </w:p>
    <w:tbl>
      <w:tblPr>
        <w:tblW w:w="0" w:type="auto"/>
        <w:jc w:val="center"/>
        <w:tblLayout w:type="fixed"/>
        <w:tblCellMar>
          <w:left w:w="180" w:type="dxa"/>
          <w:right w:w="180" w:type="dxa"/>
        </w:tblCellMar>
        <w:tblLook w:val="0000" w:firstRow="0" w:lastRow="0" w:firstColumn="0" w:lastColumn="0" w:noHBand="0" w:noVBand="0"/>
      </w:tblPr>
      <w:tblGrid>
        <w:gridCol w:w="1538"/>
        <w:gridCol w:w="1655"/>
        <w:gridCol w:w="1588"/>
        <w:gridCol w:w="1891"/>
      </w:tblGrid>
      <w:tr w:rsidR="006C5032" w:rsidRPr="00FD065E" w14:paraId="70F051EF" w14:textId="77777777" w:rsidTr="000A4A10">
        <w:trPr>
          <w:trHeight w:val="328"/>
          <w:jc w:val="center"/>
        </w:trPr>
        <w:tc>
          <w:tcPr>
            <w:tcW w:w="1538" w:type="dxa"/>
            <w:tcBorders>
              <w:top w:val="single" w:sz="4" w:space="0" w:color="auto"/>
              <w:left w:val="single" w:sz="4" w:space="0" w:color="auto"/>
              <w:bottom w:val="single" w:sz="4" w:space="0" w:color="auto"/>
              <w:right w:val="single" w:sz="4" w:space="0" w:color="auto"/>
            </w:tcBorders>
            <w:vAlign w:val="bottom"/>
          </w:tcPr>
          <w:p w14:paraId="6B343707" w14:textId="77777777" w:rsidR="006C5032" w:rsidRPr="00FD065E" w:rsidRDefault="006C5032" w:rsidP="000A4A10">
            <w:pPr>
              <w:autoSpaceDE w:val="0"/>
              <w:autoSpaceDN w:val="0"/>
              <w:adjustRightInd w:val="0"/>
            </w:pPr>
            <w:r w:rsidRPr="00FD065E">
              <w:t>A+</w:t>
            </w:r>
          </w:p>
        </w:tc>
        <w:tc>
          <w:tcPr>
            <w:tcW w:w="1655" w:type="dxa"/>
            <w:tcBorders>
              <w:top w:val="single" w:sz="4" w:space="0" w:color="auto"/>
              <w:left w:val="single" w:sz="4" w:space="0" w:color="auto"/>
              <w:bottom w:val="single" w:sz="4" w:space="0" w:color="auto"/>
              <w:right w:val="single" w:sz="4" w:space="0" w:color="auto"/>
            </w:tcBorders>
            <w:vAlign w:val="bottom"/>
          </w:tcPr>
          <w:p w14:paraId="4D2FF52A" w14:textId="77777777" w:rsidR="006C5032" w:rsidRPr="00FD065E" w:rsidRDefault="006C5032" w:rsidP="000A4A10">
            <w:pPr>
              <w:autoSpaceDE w:val="0"/>
              <w:autoSpaceDN w:val="0"/>
              <w:adjustRightInd w:val="0"/>
              <w:jc w:val="center"/>
            </w:pPr>
            <w:r w:rsidRPr="00FD065E">
              <w:t>99-100</w:t>
            </w:r>
          </w:p>
        </w:tc>
        <w:tc>
          <w:tcPr>
            <w:tcW w:w="1588" w:type="dxa"/>
            <w:tcBorders>
              <w:top w:val="single" w:sz="4" w:space="0" w:color="auto"/>
              <w:left w:val="single" w:sz="4" w:space="0" w:color="auto"/>
              <w:bottom w:val="single" w:sz="4" w:space="0" w:color="auto"/>
              <w:right w:val="single" w:sz="4" w:space="0" w:color="auto"/>
            </w:tcBorders>
            <w:vAlign w:val="bottom"/>
          </w:tcPr>
          <w:p w14:paraId="43DD1C35" w14:textId="77777777" w:rsidR="006C5032" w:rsidRPr="00FD065E" w:rsidRDefault="006C5032" w:rsidP="000A4A10">
            <w:pPr>
              <w:autoSpaceDE w:val="0"/>
              <w:autoSpaceDN w:val="0"/>
              <w:adjustRightInd w:val="0"/>
            </w:pPr>
            <w:r w:rsidRPr="00FD065E">
              <w:t>C+</w:t>
            </w:r>
          </w:p>
        </w:tc>
        <w:tc>
          <w:tcPr>
            <w:tcW w:w="1891" w:type="dxa"/>
            <w:tcBorders>
              <w:top w:val="single" w:sz="4" w:space="0" w:color="auto"/>
              <w:left w:val="single" w:sz="4" w:space="0" w:color="auto"/>
              <w:bottom w:val="single" w:sz="4" w:space="0" w:color="auto"/>
              <w:right w:val="single" w:sz="4" w:space="0" w:color="auto"/>
            </w:tcBorders>
            <w:vAlign w:val="bottom"/>
          </w:tcPr>
          <w:p w14:paraId="148FEFD4" w14:textId="77777777" w:rsidR="006C5032" w:rsidRPr="00FD065E" w:rsidRDefault="006C5032" w:rsidP="000A4A10">
            <w:pPr>
              <w:autoSpaceDE w:val="0"/>
              <w:autoSpaceDN w:val="0"/>
              <w:adjustRightInd w:val="0"/>
              <w:jc w:val="center"/>
            </w:pPr>
            <w:r w:rsidRPr="00FD065E">
              <w:t>83-84</w:t>
            </w:r>
          </w:p>
        </w:tc>
      </w:tr>
      <w:tr w:rsidR="006C5032" w:rsidRPr="00FD065E" w14:paraId="0340DA9D" w14:textId="77777777" w:rsidTr="000A4A10">
        <w:trPr>
          <w:trHeight w:val="328"/>
          <w:jc w:val="center"/>
        </w:trPr>
        <w:tc>
          <w:tcPr>
            <w:tcW w:w="1538" w:type="dxa"/>
            <w:tcBorders>
              <w:top w:val="single" w:sz="4" w:space="0" w:color="auto"/>
              <w:left w:val="single" w:sz="4" w:space="0" w:color="auto"/>
              <w:bottom w:val="single" w:sz="4" w:space="0" w:color="auto"/>
              <w:right w:val="single" w:sz="4" w:space="0" w:color="auto"/>
            </w:tcBorders>
            <w:vAlign w:val="bottom"/>
          </w:tcPr>
          <w:p w14:paraId="4E842753" w14:textId="77777777" w:rsidR="006C5032" w:rsidRPr="00FD065E" w:rsidRDefault="006C5032" w:rsidP="000A4A10">
            <w:pPr>
              <w:autoSpaceDE w:val="0"/>
              <w:autoSpaceDN w:val="0"/>
              <w:adjustRightInd w:val="0"/>
            </w:pPr>
            <w:r w:rsidRPr="00FD065E">
              <w:t>A</w:t>
            </w:r>
          </w:p>
        </w:tc>
        <w:tc>
          <w:tcPr>
            <w:tcW w:w="1655" w:type="dxa"/>
            <w:tcBorders>
              <w:top w:val="single" w:sz="4" w:space="0" w:color="auto"/>
              <w:left w:val="single" w:sz="4" w:space="0" w:color="auto"/>
              <w:bottom w:val="single" w:sz="4" w:space="0" w:color="auto"/>
              <w:right w:val="single" w:sz="4" w:space="0" w:color="auto"/>
            </w:tcBorders>
            <w:vAlign w:val="bottom"/>
          </w:tcPr>
          <w:p w14:paraId="3EE56B67" w14:textId="77777777" w:rsidR="006C5032" w:rsidRPr="00FD065E" w:rsidRDefault="006C5032" w:rsidP="000A4A10">
            <w:pPr>
              <w:autoSpaceDE w:val="0"/>
              <w:autoSpaceDN w:val="0"/>
              <w:adjustRightInd w:val="0"/>
              <w:jc w:val="center"/>
            </w:pPr>
            <w:r w:rsidRPr="00FD065E">
              <w:t>95-98</w:t>
            </w:r>
          </w:p>
        </w:tc>
        <w:tc>
          <w:tcPr>
            <w:tcW w:w="1588" w:type="dxa"/>
            <w:tcBorders>
              <w:top w:val="single" w:sz="4" w:space="0" w:color="auto"/>
              <w:left w:val="single" w:sz="4" w:space="0" w:color="auto"/>
              <w:bottom w:val="single" w:sz="4" w:space="0" w:color="auto"/>
              <w:right w:val="single" w:sz="4" w:space="0" w:color="auto"/>
            </w:tcBorders>
            <w:vAlign w:val="bottom"/>
          </w:tcPr>
          <w:p w14:paraId="02561681" w14:textId="77777777" w:rsidR="006C5032" w:rsidRPr="00FD065E" w:rsidRDefault="006C5032" w:rsidP="000A4A10">
            <w:pPr>
              <w:autoSpaceDE w:val="0"/>
              <w:autoSpaceDN w:val="0"/>
              <w:adjustRightInd w:val="0"/>
            </w:pPr>
            <w:r w:rsidRPr="00FD065E">
              <w:t>C</w:t>
            </w:r>
          </w:p>
        </w:tc>
        <w:tc>
          <w:tcPr>
            <w:tcW w:w="1891" w:type="dxa"/>
            <w:tcBorders>
              <w:top w:val="single" w:sz="4" w:space="0" w:color="auto"/>
              <w:left w:val="single" w:sz="4" w:space="0" w:color="auto"/>
              <w:bottom w:val="single" w:sz="4" w:space="0" w:color="auto"/>
              <w:right w:val="single" w:sz="4" w:space="0" w:color="auto"/>
            </w:tcBorders>
            <w:vAlign w:val="bottom"/>
          </w:tcPr>
          <w:p w14:paraId="3BA9FC4D" w14:textId="77777777" w:rsidR="006C5032" w:rsidRPr="00FD065E" w:rsidRDefault="006C5032" w:rsidP="000A4A10">
            <w:pPr>
              <w:autoSpaceDE w:val="0"/>
              <w:autoSpaceDN w:val="0"/>
              <w:adjustRightInd w:val="0"/>
              <w:jc w:val="center"/>
            </w:pPr>
            <w:r w:rsidRPr="00FD065E">
              <w:t>79-82</w:t>
            </w:r>
          </w:p>
        </w:tc>
      </w:tr>
      <w:tr w:rsidR="006C5032" w:rsidRPr="00FD065E" w14:paraId="0840E4A2" w14:textId="77777777" w:rsidTr="000A4A10">
        <w:trPr>
          <w:trHeight w:val="328"/>
          <w:jc w:val="center"/>
        </w:trPr>
        <w:tc>
          <w:tcPr>
            <w:tcW w:w="1538" w:type="dxa"/>
            <w:tcBorders>
              <w:top w:val="single" w:sz="4" w:space="0" w:color="auto"/>
              <w:left w:val="single" w:sz="4" w:space="0" w:color="auto"/>
              <w:bottom w:val="single" w:sz="4" w:space="0" w:color="auto"/>
              <w:right w:val="single" w:sz="4" w:space="0" w:color="auto"/>
            </w:tcBorders>
            <w:vAlign w:val="bottom"/>
          </w:tcPr>
          <w:p w14:paraId="6A0F6BD6" w14:textId="77777777" w:rsidR="006C5032" w:rsidRPr="00FD065E" w:rsidRDefault="006C5032" w:rsidP="000A4A10">
            <w:pPr>
              <w:autoSpaceDE w:val="0"/>
              <w:autoSpaceDN w:val="0"/>
              <w:adjustRightInd w:val="0"/>
            </w:pPr>
            <w:r w:rsidRPr="00FD065E">
              <w:t>A-</w:t>
            </w:r>
          </w:p>
        </w:tc>
        <w:tc>
          <w:tcPr>
            <w:tcW w:w="1655" w:type="dxa"/>
            <w:tcBorders>
              <w:top w:val="single" w:sz="4" w:space="0" w:color="auto"/>
              <w:left w:val="single" w:sz="4" w:space="0" w:color="auto"/>
              <w:bottom w:val="single" w:sz="4" w:space="0" w:color="auto"/>
              <w:right w:val="single" w:sz="4" w:space="0" w:color="auto"/>
            </w:tcBorders>
            <w:vAlign w:val="bottom"/>
          </w:tcPr>
          <w:p w14:paraId="6CA8D06D" w14:textId="77777777" w:rsidR="006C5032" w:rsidRPr="00FD065E" w:rsidRDefault="006C5032" w:rsidP="000A4A10">
            <w:pPr>
              <w:autoSpaceDE w:val="0"/>
              <w:autoSpaceDN w:val="0"/>
              <w:adjustRightInd w:val="0"/>
              <w:jc w:val="center"/>
            </w:pPr>
            <w:r w:rsidRPr="00FD065E">
              <w:t>93-94</w:t>
            </w:r>
          </w:p>
        </w:tc>
        <w:tc>
          <w:tcPr>
            <w:tcW w:w="1588" w:type="dxa"/>
            <w:tcBorders>
              <w:top w:val="single" w:sz="4" w:space="0" w:color="auto"/>
              <w:left w:val="single" w:sz="4" w:space="0" w:color="auto"/>
              <w:bottom w:val="single" w:sz="4" w:space="0" w:color="auto"/>
              <w:right w:val="single" w:sz="4" w:space="0" w:color="auto"/>
            </w:tcBorders>
            <w:vAlign w:val="bottom"/>
          </w:tcPr>
          <w:p w14:paraId="2350D4B8" w14:textId="77777777" w:rsidR="006C5032" w:rsidRPr="00FD065E" w:rsidRDefault="006C5032" w:rsidP="000A4A10">
            <w:pPr>
              <w:autoSpaceDE w:val="0"/>
              <w:autoSpaceDN w:val="0"/>
              <w:adjustRightInd w:val="0"/>
            </w:pPr>
            <w:r w:rsidRPr="00FD065E">
              <w:t>C-</w:t>
            </w:r>
          </w:p>
        </w:tc>
        <w:tc>
          <w:tcPr>
            <w:tcW w:w="1891" w:type="dxa"/>
            <w:tcBorders>
              <w:top w:val="single" w:sz="4" w:space="0" w:color="auto"/>
              <w:left w:val="single" w:sz="4" w:space="0" w:color="auto"/>
              <w:bottom w:val="single" w:sz="4" w:space="0" w:color="auto"/>
              <w:right w:val="single" w:sz="4" w:space="0" w:color="auto"/>
            </w:tcBorders>
            <w:vAlign w:val="bottom"/>
          </w:tcPr>
          <w:p w14:paraId="6EFD58B4" w14:textId="77777777" w:rsidR="006C5032" w:rsidRPr="00FD065E" w:rsidRDefault="006C5032" w:rsidP="000A4A10">
            <w:pPr>
              <w:autoSpaceDE w:val="0"/>
              <w:autoSpaceDN w:val="0"/>
              <w:adjustRightInd w:val="0"/>
              <w:jc w:val="center"/>
            </w:pPr>
            <w:r w:rsidRPr="00FD065E">
              <w:t>77-78</w:t>
            </w:r>
          </w:p>
        </w:tc>
      </w:tr>
      <w:tr w:rsidR="006C5032" w:rsidRPr="00FD065E" w14:paraId="20609685" w14:textId="77777777" w:rsidTr="000A4A10">
        <w:trPr>
          <w:trHeight w:val="328"/>
          <w:jc w:val="center"/>
        </w:trPr>
        <w:tc>
          <w:tcPr>
            <w:tcW w:w="1538" w:type="dxa"/>
            <w:tcBorders>
              <w:top w:val="single" w:sz="4" w:space="0" w:color="auto"/>
              <w:left w:val="single" w:sz="4" w:space="0" w:color="auto"/>
              <w:bottom w:val="single" w:sz="4" w:space="0" w:color="auto"/>
              <w:right w:val="single" w:sz="4" w:space="0" w:color="auto"/>
            </w:tcBorders>
            <w:vAlign w:val="bottom"/>
          </w:tcPr>
          <w:p w14:paraId="3C8FDC6A" w14:textId="77777777" w:rsidR="006C5032" w:rsidRPr="00FD065E" w:rsidRDefault="006C5032" w:rsidP="000A4A10">
            <w:pPr>
              <w:autoSpaceDE w:val="0"/>
              <w:autoSpaceDN w:val="0"/>
              <w:adjustRightInd w:val="0"/>
            </w:pPr>
            <w:r w:rsidRPr="00FD065E">
              <w:t>B+</w:t>
            </w:r>
          </w:p>
        </w:tc>
        <w:tc>
          <w:tcPr>
            <w:tcW w:w="1655" w:type="dxa"/>
            <w:tcBorders>
              <w:top w:val="single" w:sz="4" w:space="0" w:color="auto"/>
              <w:left w:val="single" w:sz="4" w:space="0" w:color="auto"/>
              <w:bottom w:val="single" w:sz="4" w:space="0" w:color="auto"/>
              <w:right w:val="single" w:sz="4" w:space="0" w:color="auto"/>
            </w:tcBorders>
            <w:vAlign w:val="bottom"/>
          </w:tcPr>
          <w:p w14:paraId="7607A5DF" w14:textId="77777777" w:rsidR="006C5032" w:rsidRPr="00FD065E" w:rsidRDefault="006C5032" w:rsidP="000A4A10">
            <w:pPr>
              <w:autoSpaceDE w:val="0"/>
              <w:autoSpaceDN w:val="0"/>
              <w:adjustRightInd w:val="0"/>
              <w:jc w:val="center"/>
            </w:pPr>
            <w:r w:rsidRPr="00FD065E">
              <w:t>91-92</w:t>
            </w:r>
          </w:p>
        </w:tc>
        <w:tc>
          <w:tcPr>
            <w:tcW w:w="1588" w:type="dxa"/>
            <w:tcBorders>
              <w:top w:val="single" w:sz="4" w:space="0" w:color="auto"/>
              <w:left w:val="single" w:sz="4" w:space="0" w:color="auto"/>
              <w:bottom w:val="single" w:sz="4" w:space="0" w:color="auto"/>
              <w:right w:val="single" w:sz="4" w:space="0" w:color="auto"/>
            </w:tcBorders>
            <w:vAlign w:val="bottom"/>
          </w:tcPr>
          <w:p w14:paraId="1E735446" w14:textId="77777777" w:rsidR="006C5032" w:rsidRPr="00FD065E" w:rsidRDefault="006C5032" w:rsidP="000A4A10">
            <w:pPr>
              <w:autoSpaceDE w:val="0"/>
              <w:autoSpaceDN w:val="0"/>
              <w:adjustRightInd w:val="0"/>
            </w:pPr>
            <w:r w:rsidRPr="00FD065E">
              <w:t>D+</w:t>
            </w:r>
          </w:p>
        </w:tc>
        <w:tc>
          <w:tcPr>
            <w:tcW w:w="1891" w:type="dxa"/>
            <w:tcBorders>
              <w:top w:val="single" w:sz="4" w:space="0" w:color="auto"/>
              <w:left w:val="single" w:sz="4" w:space="0" w:color="auto"/>
              <w:bottom w:val="single" w:sz="4" w:space="0" w:color="auto"/>
              <w:right w:val="single" w:sz="4" w:space="0" w:color="auto"/>
            </w:tcBorders>
            <w:vAlign w:val="bottom"/>
          </w:tcPr>
          <w:p w14:paraId="4974C96F" w14:textId="77777777" w:rsidR="006C5032" w:rsidRPr="00FD065E" w:rsidRDefault="006C5032" w:rsidP="000A4A10">
            <w:pPr>
              <w:autoSpaceDE w:val="0"/>
              <w:autoSpaceDN w:val="0"/>
              <w:adjustRightInd w:val="0"/>
              <w:jc w:val="center"/>
            </w:pPr>
            <w:r w:rsidRPr="00FD065E">
              <w:t>75-76</w:t>
            </w:r>
          </w:p>
        </w:tc>
      </w:tr>
      <w:tr w:rsidR="006C5032" w:rsidRPr="00FD065E" w14:paraId="43F5BD2B" w14:textId="77777777" w:rsidTr="000A4A10">
        <w:trPr>
          <w:trHeight w:val="299"/>
          <w:jc w:val="center"/>
        </w:trPr>
        <w:tc>
          <w:tcPr>
            <w:tcW w:w="1538" w:type="dxa"/>
            <w:tcBorders>
              <w:top w:val="single" w:sz="4" w:space="0" w:color="auto"/>
              <w:left w:val="single" w:sz="4" w:space="0" w:color="auto"/>
              <w:bottom w:val="single" w:sz="4" w:space="0" w:color="auto"/>
              <w:right w:val="single" w:sz="4" w:space="0" w:color="auto"/>
            </w:tcBorders>
            <w:vAlign w:val="bottom"/>
          </w:tcPr>
          <w:p w14:paraId="347B3513" w14:textId="77777777" w:rsidR="006C5032" w:rsidRPr="00FD065E" w:rsidRDefault="006C5032" w:rsidP="000A4A10">
            <w:pPr>
              <w:autoSpaceDE w:val="0"/>
              <w:autoSpaceDN w:val="0"/>
              <w:adjustRightInd w:val="0"/>
            </w:pPr>
            <w:r w:rsidRPr="00FD065E">
              <w:t>B</w:t>
            </w:r>
          </w:p>
        </w:tc>
        <w:tc>
          <w:tcPr>
            <w:tcW w:w="1655" w:type="dxa"/>
            <w:tcBorders>
              <w:top w:val="single" w:sz="4" w:space="0" w:color="auto"/>
              <w:left w:val="single" w:sz="4" w:space="0" w:color="auto"/>
              <w:bottom w:val="single" w:sz="4" w:space="0" w:color="auto"/>
              <w:right w:val="single" w:sz="4" w:space="0" w:color="auto"/>
            </w:tcBorders>
            <w:vAlign w:val="bottom"/>
          </w:tcPr>
          <w:p w14:paraId="75AFDBB0" w14:textId="77777777" w:rsidR="006C5032" w:rsidRPr="00FD065E" w:rsidRDefault="006C5032" w:rsidP="000A4A10">
            <w:pPr>
              <w:autoSpaceDE w:val="0"/>
              <w:autoSpaceDN w:val="0"/>
              <w:adjustRightInd w:val="0"/>
              <w:jc w:val="center"/>
            </w:pPr>
            <w:r w:rsidRPr="00FD065E">
              <w:t>87-90</w:t>
            </w:r>
          </w:p>
        </w:tc>
        <w:tc>
          <w:tcPr>
            <w:tcW w:w="1588" w:type="dxa"/>
            <w:tcBorders>
              <w:top w:val="single" w:sz="4" w:space="0" w:color="auto"/>
              <w:left w:val="single" w:sz="4" w:space="0" w:color="auto"/>
              <w:bottom w:val="single" w:sz="4" w:space="0" w:color="auto"/>
              <w:right w:val="single" w:sz="4" w:space="0" w:color="auto"/>
            </w:tcBorders>
            <w:vAlign w:val="bottom"/>
          </w:tcPr>
          <w:p w14:paraId="768BDB35" w14:textId="77777777" w:rsidR="006C5032" w:rsidRPr="00FD065E" w:rsidRDefault="006C5032" w:rsidP="000A4A10">
            <w:pPr>
              <w:autoSpaceDE w:val="0"/>
              <w:autoSpaceDN w:val="0"/>
              <w:adjustRightInd w:val="0"/>
            </w:pPr>
            <w:r w:rsidRPr="00FD065E">
              <w:t>D</w:t>
            </w:r>
          </w:p>
        </w:tc>
        <w:tc>
          <w:tcPr>
            <w:tcW w:w="1891" w:type="dxa"/>
            <w:tcBorders>
              <w:top w:val="single" w:sz="4" w:space="0" w:color="auto"/>
              <w:left w:val="single" w:sz="4" w:space="0" w:color="auto"/>
              <w:bottom w:val="single" w:sz="4" w:space="0" w:color="auto"/>
              <w:right w:val="single" w:sz="4" w:space="0" w:color="auto"/>
            </w:tcBorders>
            <w:vAlign w:val="bottom"/>
          </w:tcPr>
          <w:p w14:paraId="6E656C39" w14:textId="77777777" w:rsidR="006C5032" w:rsidRPr="00FD065E" w:rsidRDefault="006C5032" w:rsidP="000A4A10">
            <w:pPr>
              <w:autoSpaceDE w:val="0"/>
              <w:autoSpaceDN w:val="0"/>
              <w:adjustRightInd w:val="0"/>
              <w:jc w:val="center"/>
            </w:pPr>
            <w:r w:rsidRPr="00FD065E">
              <w:t>72-74</w:t>
            </w:r>
          </w:p>
        </w:tc>
      </w:tr>
      <w:tr w:rsidR="006C5032" w:rsidRPr="00FD065E" w14:paraId="6409143E" w14:textId="77777777" w:rsidTr="000A4A10">
        <w:trPr>
          <w:trHeight w:val="328"/>
          <w:jc w:val="center"/>
        </w:trPr>
        <w:tc>
          <w:tcPr>
            <w:tcW w:w="1538" w:type="dxa"/>
            <w:tcBorders>
              <w:top w:val="single" w:sz="4" w:space="0" w:color="auto"/>
              <w:left w:val="single" w:sz="4" w:space="0" w:color="auto"/>
              <w:bottom w:val="single" w:sz="4" w:space="0" w:color="auto"/>
              <w:right w:val="single" w:sz="4" w:space="0" w:color="auto"/>
            </w:tcBorders>
            <w:vAlign w:val="bottom"/>
          </w:tcPr>
          <w:p w14:paraId="4566FB34" w14:textId="77777777" w:rsidR="006C5032" w:rsidRPr="00FD065E" w:rsidRDefault="006C5032" w:rsidP="000A4A10">
            <w:pPr>
              <w:autoSpaceDE w:val="0"/>
              <w:autoSpaceDN w:val="0"/>
              <w:adjustRightInd w:val="0"/>
            </w:pPr>
            <w:r w:rsidRPr="00FD065E">
              <w:t>B-</w:t>
            </w:r>
          </w:p>
        </w:tc>
        <w:tc>
          <w:tcPr>
            <w:tcW w:w="1655" w:type="dxa"/>
            <w:tcBorders>
              <w:top w:val="single" w:sz="4" w:space="0" w:color="auto"/>
              <w:left w:val="single" w:sz="4" w:space="0" w:color="auto"/>
              <w:bottom w:val="single" w:sz="4" w:space="0" w:color="auto"/>
              <w:right w:val="single" w:sz="4" w:space="0" w:color="auto"/>
            </w:tcBorders>
            <w:vAlign w:val="bottom"/>
          </w:tcPr>
          <w:p w14:paraId="1ABFD8E7" w14:textId="77777777" w:rsidR="006C5032" w:rsidRPr="00FD065E" w:rsidRDefault="006C5032" w:rsidP="000A4A10">
            <w:pPr>
              <w:autoSpaceDE w:val="0"/>
              <w:autoSpaceDN w:val="0"/>
              <w:adjustRightInd w:val="0"/>
              <w:jc w:val="center"/>
            </w:pPr>
            <w:r w:rsidRPr="00FD065E">
              <w:t>85-86</w:t>
            </w:r>
          </w:p>
        </w:tc>
        <w:tc>
          <w:tcPr>
            <w:tcW w:w="1588" w:type="dxa"/>
            <w:tcBorders>
              <w:top w:val="single" w:sz="4" w:space="0" w:color="auto"/>
              <w:left w:val="single" w:sz="4" w:space="0" w:color="auto"/>
              <w:bottom w:val="single" w:sz="4" w:space="0" w:color="auto"/>
              <w:right w:val="single" w:sz="4" w:space="0" w:color="auto"/>
            </w:tcBorders>
            <w:vAlign w:val="bottom"/>
          </w:tcPr>
          <w:p w14:paraId="4CF0D5AE" w14:textId="77777777" w:rsidR="006C5032" w:rsidRPr="00FD065E" w:rsidRDefault="006C5032" w:rsidP="000A4A10">
            <w:pPr>
              <w:autoSpaceDE w:val="0"/>
              <w:autoSpaceDN w:val="0"/>
              <w:adjustRightInd w:val="0"/>
            </w:pPr>
            <w:r w:rsidRPr="00FD065E">
              <w:t>D-</w:t>
            </w:r>
          </w:p>
        </w:tc>
        <w:tc>
          <w:tcPr>
            <w:tcW w:w="1891" w:type="dxa"/>
            <w:tcBorders>
              <w:top w:val="single" w:sz="4" w:space="0" w:color="auto"/>
              <w:left w:val="single" w:sz="4" w:space="0" w:color="auto"/>
              <w:bottom w:val="single" w:sz="4" w:space="0" w:color="auto"/>
              <w:right w:val="single" w:sz="4" w:space="0" w:color="auto"/>
            </w:tcBorders>
            <w:vAlign w:val="bottom"/>
          </w:tcPr>
          <w:p w14:paraId="4E426427" w14:textId="77777777" w:rsidR="006C5032" w:rsidRPr="00FD065E" w:rsidRDefault="006C5032" w:rsidP="000A4A10">
            <w:pPr>
              <w:autoSpaceDE w:val="0"/>
              <w:autoSpaceDN w:val="0"/>
              <w:adjustRightInd w:val="0"/>
              <w:jc w:val="center"/>
            </w:pPr>
            <w:r w:rsidRPr="00FD065E">
              <w:t>70-71</w:t>
            </w:r>
          </w:p>
        </w:tc>
      </w:tr>
      <w:tr w:rsidR="006C5032" w:rsidRPr="00FD065E" w14:paraId="6D61A514" w14:textId="77777777" w:rsidTr="000A4A10">
        <w:trPr>
          <w:trHeight w:val="328"/>
          <w:jc w:val="center"/>
        </w:trPr>
        <w:tc>
          <w:tcPr>
            <w:tcW w:w="1538" w:type="dxa"/>
            <w:tcBorders>
              <w:top w:val="single" w:sz="4" w:space="0" w:color="auto"/>
              <w:left w:val="single" w:sz="4" w:space="0" w:color="auto"/>
              <w:bottom w:val="single" w:sz="4" w:space="0" w:color="auto"/>
              <w:right w:val="single" w:sz="4" w:space="0" w:color="auto"/>
            </w:tcBorders>
            <w:vAlign w:val="bottom"/>
          </w:tcPr>
          <w:p w14:paraId="4B5A73D3" w14:textId="77777777" w:rsidR="006C5032" w:rsidRPr="00FD065E" w:rsidRDefault="006C5032" w:rsidP="000A4A10">
            <w:pPr>
              <w:autoSpaceDE w:val="0"/>
              <w:autoSpaceDN w:val="0"/>
              <w:adjustRightInd w:val="0"/>
            </w:pPr>
          </w:p>
        </w:tc>
        <w:tc>
          <w:tcPr>
            <w:tcW w:w="1655" w:type="dxa"/>
            <w:tcBorders>
              <w:top w:val="single" w:sz="4" w:space="0" w:color="auto"/>
              <w:left w:val="single" w:sz="4" w:space="0" w:color="auto"/>
              <w:bottom w:val="single" w:sz="4" w:space="0" w:color="auto"/>
              <w:right w:val="single" w:sz="4" w:space="0" w:color="auto"/>
            </w:tcBorders>
            <w:vAlign w:val="bottom"/>
          </w:tcPr>
          <w:p w14:paraId="681A55AB" w14:textId="77777777" w:rsidR="006C5032" w:rsidRPr="00FD065E" w:rsidRDefault="006C5032" w:rsidP="000A4A10">
            <w:pPr>
              <w:autoSpaceDE w:val="0"/>
              <w:autoSpaceDN w:val="0"/>
              <w:adjustRightInd w:val="0"/>
              <w:jc w:val="center"/>
            </w:pPr>
          </w:p>
        </w:tc>
        <w:tc>
          <w:tcPr>
            <w:tcW w:w="1588" w:type="dxa"/>
            <w:tcBorders>
              <w:top w:val="single" w:sz="4" w:space="0" w:color="auto"/>
              <w:left w:val="single" w:sz="4" w:space="0" w:color="auto"/>
              <w:bottom w:val="single" w:sz="4" w:space="0" w:color="auto"/>
              <w:right w:val="single" w:sz="4" w:space="0" w:color="auto"/>
            </w:tcBorders>
            <w:vAlign w:val="bottom"/>
          </w:tcPr>
          <w:p w14:paraId="5555702A" w14:textId="77777777" w:rsidR="006C5032" w:rsidRPr="00FD065E" w:rsidRDefault="006C5032" w:rsidP="000A4A10">
            <w:pPr>
              <w:autoSpaceDE w:val="0"/>
              <w:autoSpaceDN w:val="0"/>
              <w:adjustRightInd w:val="0"/>
            </w:pPr>
            <w:r w:rsidRPr="00FD065E">
              <w:t>F</w:t>
            </w:r>
          </w:p>
        </w:tc>
        <w:tc>
          <w:tcPr>
            <w:tcW w:w="1891" w:type="dxa"/>
            <w:tcBorders>
              <w:top w:val="single" w:sz="4" w:space="0" w:color="auto"/>
              <w:left w:val="single" w:sz="4" w:space="0" w:color="auto"/>
              <w:bottom w:val="single" w:sz="4" w:space="0" w:color="auto"/>
              <w:right w:val="single" w:sz="4" w:space="0" w:color="auto"/>
            </w:tcBorders>
            <w:vAlign w:val="bottom"/>
          </w:tcPr>
          <w:p w14:paraId="49BCDC71" w14:textId="77777777" w:rsidR="006C5032" w:rsidRPr="00FD065E" w:rsidRDefault="006C5032" w:rsidP="000A4A10">
            <w:pPr>
              <w:autoSpaceDE w:val="0"/>
              <w:autoSpaceDN w:val="0"/>
              <w:adjustRightInd w:val="0"/>
              <w:jc w:val="center"/>
            </w:pPr>
            <w:r w:rsidRPr="00FD065E">
              <w:t>69 and below</w:t>
            </w:r>
          </w:p>
        </w:tc>
      </w:tr>
    </w:tbl>
    <w:p w14:paraId="712A9166" w14:textId="0918F42A" w:rsidR="001B1007" w:rsidRDefault="001B1007" w:rsidP="006C5032">
      <w:pPr>
        <w:pStyle w:val="BodyText"/>
        <w:rPr>
          <w:sz w:val="22"/>
          <w:szCs w:val="22"/>
        </w:rPr>
      </w:pPr>
    </w:p>
    <w:p w14:paraId="1D5B9759" w14:textId="77777777" w:rsidR="001B1007" w:rsidRDefault="001B1007" w:rsidP="006C5032">
      <w:pPr>
        <w:pStyle w:val="BodyText"/>
        <w:rPr>
          <w:sz w:val="22"/>
          <w:szCs w:val="22"/>
        </w:rPr>
      </w:pPr>
    </w:p>
    <w:p w14:paraId="23159FE0" w14:textId="0C785C5B" w:rsidR="006C5032" w:rsidRPr="00B36F14" w:rsidRDefault="006C5032" w:rsidP="006C5032">
      <w:pPr>
        <w:pStyle w:val="BodyText"/>
        <w:rPr>
          <w:sz w:val="22"/>
          <w:szCs w:val="22"/>
        </w:rPr>
      </w:pPr>
      <w:r w:rsidRPr="00B36F14">
        <w:rPr>
          <w:sz w:val="22"/>
          <w:szCs w:val="22"/>
        </w:rPr>
        <w:t>Progress in special classes (Art, Computers, Music, and Physical Education</w:t>
      </w:r>
      <w:r w:rsidR="002C30FB">
        <w:rPr>
          <w:sz w:val="22"/>
          <w:szCs w:val="22"/>
        </w:rPr>
        <w:t>, etc.</w:t>
      </w:r>
      <w:r w:rsidRPr="00B36F14">
        <w:rPr>
          <w:sz w:val="22"/>
          <w:szCs w:val="22"/>
        </w:rPr>
        <w:t>) and conduct will be reported a</w:t>
      </w:r>
      <w:r w:rsidR="007F2FD4">
        <w:rPr>
          <w:sz w:val="22"/>
          <w:szCs w:val="22"/>
        </w:rPr>
        <w:t>ccording to the following codes:</w:t>
      </w:r>
    </w:p>
    <w:p w14:paraId="0FA30708" w14:textId="77777777" w:rsidR="006C5032" w:rsidRDefault="006C5032" w:rsidP="006C5032">
      <w:pPr>
        <w:pStyle w:val="BodyText"/>
        <w:rPr>
          <w:sz w:val="22"/>
          <w:szCs w:val="22"/>
        </w:rPr>
      </w:pPr>
    </w:p>
    <w:p w14:paraId="7C516949" w14:textId="77777777" w:rsidR="007F2FD4" w:rsidRPr="007F2FD4" w:rsidRDefault="007F2FD4" w:rsidP="006C5032">
      <w:pPr>
        <w:pStyle w:val="BodyText"/>
        <w:rPr>
          <w:b/>
          <w:sz w:val="22"/>
          <w:szCs w:val="22"/>
        </w:rPr>
      </w:pPr>
      <w:r>
        <w:rPr>
          <w:sz w:val="22"/>
          <w:szCs w:val="22"/>
        </w:rPr>
        <w:tab/>
      </w:r>
      <w:r>
        <w:rPr>
          <w:sz w:val="22"/>
          <w:szCs w:val="22"/>
        </w:rPr>
        <w:tab/>
      </w:r>
      <w:r>
        <w:rPr>
          <w:sz w:val="22"/>
          <w:szCs w:val="22"/>
        </w:rPr>
        <w:tab/>
      </w:r>
      <w:r>
        <w:rPr>
          <w:sz w:val="22"/>
          <w:szCs w:val="22"/>
        </w:rPr>
        <w:tab/>
      </w:r>
      <w:r>
        <w:rPr>
          <w:sz w:val="22"/>
          <w:szCs w:val="22"/>
        </w:rPr>
        <w:tab/>
      </w:r>
      <w:r w:rsidRPr="007F2FD4">
        <w:rPr>
          <w:b/>
          <w:sz w:val="22"/>
          <w:szCs w:val="22"/>
        </w:rPr>
        <w:t>O</w:t>
      </w:r>
      <w:r w:rsidRPr="007F2FD4">
        <w:rPr>
          <w:b/>
          <w:sz w:val="22"/>
          <w:szCs w:val="22"/>
        </w:rPr>
        <w:tab/>
        <w:t>Outstanding</w:t>
      </w:r>
    </w:p>
    <w:p w14:paraId="5A411C3D" w14:textId="77777777" w:rsidR="007F2FD4" w:rsidRPr="007F2FD4" w:rsidRDefault="007F2FD4" w:rsidP="006C5032">
      <w:pPr>
        <w:pStyle w:val="BodyText"/>
        <w:rPr>
          <w:b/>
          <w:sz w:val="22"/>
          <w:szCs w:val="22"/>
        </w:rPr>
      </w:pPr>
      <w:r w:rsidRPr="007F2FD4">
        <w:rPr>
          <w:b/>
          <w:sz w:val="22"/>
          <w:szCs w:val="22"/>
        </w:rPr>
        <w:tab/>
      </w:r>
      <w:r w:rsidRPr="007F2FD4">
        <w:rPr>
          <w:b/>
          <w:sz w:val="22"/>
          <w:szCs w:val="22"/>
        </w:rPr>
        <w:tab/>
      </w:r>
      <w:r w:rsidRPr="007F2FD4">
        <w:rPr>
          <w:b/>
          <w:sz w:val="22"/>
          <w:szCs w:val="22"/>
        </w:rPr>
        <w:tab/>
      </w:r>
      <w:r w:rsidRPr="007F2FD4">
        <w:rPr>
          <w:b/>
          <w:sz w:val="22"/>
          <w:szCs w:val="22"/>
        </w:rPr>
        <w:tab/>
      </w:r>
      <w:r w:rsidRPr="007F2FD4">
        <w:rPr>
          <w:b/>
          <w:sz w:val="22"/>
          <w:szCs w:val="22"/>
        </w:rPr>
        <w:tab/>
        <w:t>VG</w:t>
      </w:r>
      <w:r w:rsidRPr="007F2FD4">
        <w:rPr>
          <w:b/>
          <w:sz w:val="22"/>
          <w:szCs w:val="22"/>
        </w:rPr>
        <w:tab/>
        <w:t>Very Good</w:t>
      </w:r>
    </w:p>
    <w:p w14:paraId="0EE540C8" w14:textId="77777777" w:rsidR="006C5032" w:rsidRPr="007F2FD4" w:rsidRDefault="006C5032" w:rsidP="006C5032">
      <w:pPr>
        <w:pStyle w:val="BodyText"/>
        <w:ind w:left="2880" w:firstLine="720"/>
        <w:rPr>
          <w:b/>
          <w:sz w:val="22"/>
          <w:szCs w:val="22"/>
        </w:rPr>
      </w:pPr>
      <w:r w:rsidRPr="007F2FD4">
        <w:rPr>
          <w:b/>
          <w:sz w:val="22"/>
          <w:szCs w:val="22"/>
        </w:rPr>
        <w:t>S</w:t>
      </w:r>
      <w:r w:rsidRPr="007F2FD4">
        <w:rPr>
          <w:b/>
          <w:sz w:val="22"/>
          <w:szCs w:val="22"/>
        </w:rPr>
        <w:tab/>
        <w:t>Satisfactory</w:t>
      </w:r>
    </w:p>
    <w:p w14:paraId="0BF2EC5C" w14:textId="77777777" w:rsidR="006C5032" w:rsidRPr="007F2FD4" w:rsidRDefault="006C5032" w:rsidP="006C5032">
      <w:pPr>
        <w:pStyle w:val="BodyText"/>
        <w:ind w:left="2880" w:firstLine="720"/>
        <w:rPr>
          <w:b/>
          <w:sz w:val="22"/>
          <w:szCs w:val="22"/>
        </w:rPr>
      </w:pPr>
      <w:r w:rsidRPr="007F2FD4">
        <w:rPr>
          <w:b/>
          <w:sz w:val="22"/>
          <w:szCs w:val="22"/>
        </w:rPr>
        <w:t>NI</w:t>
      </w:r>
      <w:r w:rsidRPr="007F2FD4">
        <w:rPr>
          <w:b/>
          <w:sz w:val="22"/>
          <w:szCs w:val="22"/>
        </w:rPr>
        <w:tab/>
        <w:t>Needs Improvement</w:t>
      </w:r>
    </w:p>
    <w:p w14:paraId="016245A4" w14:textId="77777777" w:rsidR="006C5032" w:rsidRPr="00B36F14" w:rsidRDefault="006C5032" w:rsidP="006C5032">
      <w:pPr>
        <w:pStyle w:val="BodyText"/>
        <w:ind w:left="2880" w:firstLine="720"/>
        <w:rPr>
          <w:b/>
          <w:sz w:val="22"/>
          <w:szCs w:val="22"/>
        </w:rPr>
      </w:pPr>
      <w:r w:rsidRPr="007F2FD4">
        <w:rPr>
          <w:b/>
          <w:sz w:val="22"/>
          <w:szCs w:val="22"/>
        </w:rPr>
        <w:t xml:space="preserve">U </w:t>
      </w:r>
      <w:r w:rsidRPr="007F2FD4">
        <w:rPr>
          <w:b/>
          <w:sz w:val="22"/>
          <w:szCs w:val="22"/>
        </w:rPr>
        <w:tab/>
        <w:t>Unsatisfactory</w:t>
      </w:r>
    </w:p>
    <w:p w14:paraId="32164B3E" w14:textId="77777777" w:rsidR="006C5032" w:rsidRPr="00B36F14" w:rsidRDefault="006C5032" w:rsidP="006C5032">
      <w:pPr>
        <w:pStyle w:val="BodyText"/>
        <w:rPr>
          <w:sz w:val="22"/>
          <w:szCs w:val="22"/>
        </w:rPr>
      </w:pPr>
    </w:p>
    <w:p w14:paraId="1C5158E0" w14:textId="77777777" w:rsidR="006C5032" w:rsidRPr="00B36F14" w:rsidRDefault="006C5032" w:rsidP="006C5032">
      <w:pPr>
        <w:pStyle w:val="BodyText"/>
        <w:rPr>
          <w:sz w:val="22"/>
          <w:szCs w:val="22"/>
        </w:rPr>
      </w:pPr>
      <w:r w:rsidRPr="00B36F14">
        <w:rPr>
          <w:sz w:val="22"/>
          <w:szCs w:val="22"/>
        </w:rPr>
        <w:t xml:space="preserve">Grades earned by the student reflect written work and classroom participation.  Parents are encouraged to contact the classroom teacher when a student is having difficulty with any subject area.    </w:t>
      </w:r>
    </w:p>
    <w:p w14:paraId="77CB5610" w14:textId="77777777" w:rsidR="006C5032" w:rsidRPr="00B36F14" w:rsidRDefault="006C5032" w:rsidP="006C5032">
      <w:pPr>
        <w:pStyle w:val="BodyText"/>
        <w:rPr>
          <w:sz w:val="22"/>
          <w:szCs w:val="22"/>
        </w:rPr>
      </w:pPr>
    </w:p>
    <w:p w14:paraId="2938B88B" w14:textId="77777777" w:rsidR="002C30FB" w:rsidRDefault="002C30FB" w:rsidP="00A26E89">
      <w:pPr>
        <w:pStyle w:val="BodyText"/>
        <w:outlineLvl w:val="0"/>
        <w:rPr>
          <w:rFonts w:ascii="AR JULIAN" w:hAnsi="AR JULIAN"/>
          <w:szCs w:val="22"/>
        </w:rPr>
      </w:pPr>
    </w:p>
    <w:p w14:paraId="4EB18D59" w14:textId="44DBA21E" w:rsidR="00A26E89" w:rsidRPr="0027572A" w:rsidRDefault="00A20938" w:rsidP="00A26E89">
      <w:pPr>
        <w:pStyle w:val="BodyText"/>
        <w:outlineLvl w:val="0"/>
        <w:rPr>
          <w:rFonts w:ascii="AR JULIAN" w:hAnsi="AR JULIAN"/>
          <w:szCs w:val="22"/>
        </w:rPr>
      </w:pPr>
      <w:r w:rsidRPr="0027572A">
        <w:rPr>
          <w:rFonts w:ascii="AR JULIAN" w:hAnsi="AR JULIAN"/>
          <w:szCs w:val="22"/>
        </w:rPr>
        <w:t>Missing or</w:t>
      </w:r>
      <w:r w:rsidR="006C5032" w:rsidRPr="0027572A">
        <w:rPr>
          <w:rFonts w:ascii="AR JULIAN" w:hAnsi="AR JULIAN"/>
          <w:szCs w:val="22"/>
        </w:rPr>
        <w:t xml:space="preserve"> Incomplete </w:t>
      </w:r>
      <w:r w:rsidR="00A26E89" w:rsidRPr="0027572A">
        <w:rPr>
          <w:rFonts w:ascii="AR JULIAN" w:hAnsi="AR JULIAN"/>
          <w:szCs w:val="22"/>
        </w:rPr>
        <w:t>W</w:t>
      </w:r>
      <w:r w:rsidR="006C5032" w:rsidRPr="0027572A">
        <w:rPr>
          <w:rFonts w:ascii="AR JULIAN" w:hAnsi="AR JULIAN"/>
          <w:szCs w:val="22"/>
        </w:rPr>
        <w:t xml:space="preserve">ork </w:t>
      </w:r>
    </w:p>
    <w:p w14:paraId="6A3177E5" w14:textId="6D5985DC" w:rsidR="007F2FD4" w:rsidRDefault="006C5032" w:rsidP="00A20938">
      <w:pPr>
        <w:pStyle w:val="BodyText"/>
        <w:outlineLvl w:val="0"/>
        <w:rPr>
          <w:rFonts w:ascii="AR JULIAN" w:hAnsi="AR JULIAN"/>
          <w:szCs w:val="28"/>
        </w:rPr>
      </w:pPr>
      <w:bookmarkStart w:id="4" w:name="_Hlk134530983"/>
      <w:r w:rsidRPr="0027572A">
        <w:rPr>
          <w:sz w:val="22"/>
          <w:szCs w:val="22"/>
        </w:rPr>
        <w:t>An “I” for incomplete work</w:t>
      </w:r>
      <w:r w:rsidR="00A26E89" w:rsidRPr="0027572A">
        <w:rPr>
          <w:sz w:val="22"/>
          <w:szCs w:val="22"/>
        </w:rPr>
        <w:t xml:space="preserve"> due to excess absences</w:t>
      </w:r>
      <w:r w:rsidRPr="0027572A">
        <w:rPr>
          <w:sz w:val="22"/>
          <w:szCs w:val="22"/>
        </w:rPr>
        <w:t xml:space="preserve"> will be given on a progress report or report card in a subject area until all the work is submitted.  </w:t>
      </w:r>
      <w:r w:rsidR="001602C9" w:rsidRPr="0027572A">
        <w:rPr>
          <w:sz w:val="22"/>
        </w:rPr>
        <w:t xml:space="preserve">Students who have missed school </w:t>
      </w:r>
      <w:r w:rsidR="002C30FB" w:rsidRPr="0027572A">
        <w:rPr>
          <w:sz w:val="22"/>
        </w:rPr>
        <w:t>should arrange a time to get missed instruction.  They should complete missed work within the allotted timeframe</w:t>
      </w:r>
      <w:r w:rsidR="001602C9" w:rsidRPr="0027572A">
        <w:rPr>
          <w:sz w:val="22"/>
        </w:rPr>
        <w:t xml:space="preserve"> or they </w:t>
      </w:r>
      <w:r w:rsidR="002C30FB" w:rsidRPr="0027572A">
        <w:rPr>
          <w:sz w:val="22"/>
        </w:rPr>
        <w:t>may</w:t>
      </w:r>
      <w:r w:rsidR="001602C9" w:rsidRPr="0027572A">
        <w:rPr>
          <w:sz w:val="22"/>
        </w:rPr>
        <w:t xml:space="preserve"> receive a score of "0" on their missing work.</w:t>
      </w:r>
      <w:r w:rsidR="00A20938" w:rsidRPr="0027572A">
        <w:rPr>
          <w:sz w:val="22"/>
        </w:rPr>
        <w:t xml:space="preserve">  The allotted timeframe is equal to the number of school days that a student is ill.  For example, if a student misses 3 school days, they are allowed three school days to get instructions and complete missing work.  All missed work must be turned in on the fourth school day after they return from their absence.  Weekends do not count as “school days.”</w:t>
      </w:r>
      <w:r w:rsidR="00A20938">
        <w:rPr>
          <w:sz w:val="22"/>
        </w:rPr>
        <w:t xml:space="preserve">  </w:t>
      </w:r>
    </w:p>
    <w:bookmarkEnd w:id="4"/>
    <w:p w14:paraId="597150D7" w14:textId="6B372145" w:rsidR="00DE070C" w:rsidRDefault="00DE070C" w:rsidP="000914F1">
      <w:pPr>
        <w:pStyle w:val="NoSpacing"/>
        <w:jc w:val="center"/>
        <w:rPr>
          <w:rFonts w:ascii="AR JULIAN" w:hAnsi="AR JULIAN"/>
          <w:sz w:val="28"/>
          <w:szCs w:val="28"/>
        </w:rPr>
      </w:pPr>
    </w:p>
    <w:p w14:paraId="3D0433C0" w14:textId="654224F0" w:rsidR="00DE070C" w:rsidRDefault="00DE070C" w:rsidP="000914F1">
      <w:pPr>
        <w:pStyle w:val="NoSpacing"/>
        <w:jc w:val="center"/>
        <w:rPr>
          <w:rFonts w:ascii="AR JULIAN" w:hAnsi="AR JULIAN"/>
          <w:sz w:val="28"/>
          <w:szCs w:val="28"/>
        </w:rPr>
      </w:pPr>
    </w:p>
    <w:p w14:paraId="35900360" w14:textId="77777777" w:rsidR="00DE070C" w:rsidRDefault="00DE070C" w:rsidP="000914F1">
      <w:pPr>
        <w:pStyle w:val="NoSpacing"/>
        <w:jc w:val="center"/>
        <w:rPr>
          <w:rFonts w:ascii="AR JULIAN" w:hAnsi="AR JULIAN"/>
          <w:sz w:val="28"/>
          <w:szCs w:val="28"/>
        </w:rPr>
      </w:pPr>
    </w:p>
    <w:p w14:paraId="06D1692E" w14:textId="77777777" w:rsidR="00A26E89" w:rsidRPr="00E87D88" w:rsidRDefault="00A26E89" w:rsidP="00A26E89">
      <w:pPr>
        <w:pStyle w:val="NoSpacing"/>
        <w:jc w:val="center"/>
        <w:rPr>
          <w:rFonts w:ascii="AR JULIAN" w:hAnsi="AR JULIAN"/>
          <w:sz w:val="32"/>
          <w:szCs w:val="28"/>
        </w:rPr>
      </w:pPr>
      <w:r w:rsidRPr="00E87D88">
        <w:rPr>
          <w:rFonts w:ascii="AR JULIAN" w:hAnsi="AR JULIAN"/>
          <w:sz w:val="32"/>
          <w:szCs w:val="28"/>
        </w:rPr>
        <w:t>Testing and Guidance</w:t>
      </w:r>
    </w:p>
    <w:p w14:paraId="2ABCCD26" w14:textId="77777777" w:rsidR="00A26E89" w:rsidRPr="00B41A31" w:rsidRDefault="00A26E89" w:rsidP="00A26E89">
      <w:pPr>
        <w:pStyle w:val="NoSpacing"/>
        <w:rPr>
          <w:sz w:val="16"/>
          <w:szCs w:val="16"/>
        </w:rPr>
      </w:pPr>
    </w:p>
    <w:p w14:paraId="2816F091" w14:textId="77777777" w:rsidR="00A26E89" w:rsidRPr="00DC148C" w:rsidRDefault="00A26E89" w:rsidP="00A26E89">
      <w:pPr>
        <w:pStyle w:val="NoSpacing"/>
        <w:rPr>
          <w:sz w:val="22"/>
          <w:szCs w:val="22"/>
        </w:rPr>
      </w:pPr>
      <w:r w:rsidRPr="00DC148C">
        <w:rPr>
          <w:sz w:val="22"/>
          <w:szCs w:val="22"/>
        </w:rPr>
        <w:t>Standardized testing will be administered according to Archdiocesan and state directives.  Referrals for individual evaluation may be made for students portraying academic or behavioral concerns.  The following tests will be administered to the students:</w:t>
      </w:r>
    </w:p>
    <w:p w14:paraId="1317A247" w14:textId="77777777" w:rsidR="00A26E89" w:rsidRPr="00DC148C" w:rsidRDefault="00A26E89" w:rsidP="00A26E89">
      <w:pPr>
        <w:pStyle w:val="NoSpacing"/>
        <w:rPr>
          <w:sz w:val="22"/>
          <w:szCs w:val="22"/>
        </w:rPr>
      </w:pPr>
    </w:p>
    <w:p w14:paraId="365C447B" w14:textId="20220AE1" w:rsidR="00A26E89" w:rsidRPr="00B11233" w:rsidRDefault="00A26E89" w:rsidP="00B11233">
      <w:pPr>
        <w:pStyle w:val="NoSpacing"/>
        <w:numPr>
          <w:ilvl w:val="0"/>
          <w:numId w:val="10"/>
        </w:numPr>
        <w:rPr>
          <w:sz w:val="22"/>
          <w:szCs w:val="22"/>
        </w:rPr>
      </w:pPr>
      <w:r w:rsidRPr="00DC148C">
        <w:rPr>
          <w:sz w:val="22"/>
          <w:szCs w:val="22"/>
        </w:rPr>
        <w:t>Kindergarten screening</w:t>
      </w:r>
    </w:p>
    <w:p w14:paraId="0CBC0584" w14:textId="1A2B9161" w:rsidR="00A26E89" w:rsidRPr="007F2FD4" w:rsidRDefault="000466F3" w:rsidP="00A84F73">
      <w:pPr>
        <w:pStyle w:val="NoSpacing"/>
        <w:numPr>
          <w:ilvl w:val="0"/>
          <w:numId w:val="10"/>
        </w:numPr>
        <w:rPr>
          <w:sz w:val="22"/>
          <w:szCs w:val="22"/>
        </w:rPr>
      </w:pPr>
      <w:r>
        <w:rPr>
          <w:sz w:val="22"/>
          <w:szCs w:val="22"/>
        </w:rPr>
        <w:t xml:space="preserve">NWEA (Grades </w:t>
      </w:r>
      <w:r w:rsidR="00B11233">
        <w:rPr>
          <w:sz w:val="22"/>
          <w:szCs w:val="22"/>
        </w:rPr>
        <w:t>K-8</w:t>
      </w:r>
      <w:r>
        <w:rPr>
          <w:sz w:val="22"/>
          <w:szCs w:val="22"/>
        </w:rPr>
        <w:t>)</w:t>
      </w:r>
    </w:p>
    <w:p w14:paraId="242C62D6" w14:textId="1474E7EB" w:rsidR="00A26E89" w:rsidRPr="00DC148C" w:rsidRDefault="00A26E89" w:rsidP="00B11233">
      <w:pPr>
        <w:pStyle w:val="NoSpacing"/>
        <w:ind w:left="720"/>
        <w:rPr>
          <w:sz w:val="22"/>
          <w:szCs w:val="22"/>
        </w:rPr>
      </w:pPr>
    </w:p>
    <w:p w14:paraId="6959728C" w14:textId="77777777" w:rsidR="003C248C" w:rsidRDefault="003C248C" w:rsidP="000914F1">
      <w:pPr>
        <w:pStyle w:val="NoSpacing"/>
        <w:jc w:val="center"/>
        <w:rPr>
          <w:rFonts w:ascii="AR JULIAN" w:hAnsi="AR JULIAN"/>
          <w:sz w:val="28"/>
          <w:szCs w:val="28"/>
        </w:rPr>
      </w:pPr>
    </w:p>
    <w:p w14:paraId="1808780D" w14:textId="77777777" w:rsidR="000831AC" w:rsidRDefault="000831AC" w:rsidP="000914F1">
      <w:pPr>
        <w:pStyle w:val="NoSpacing"/>
        <w:jc w:val="center"/>
        <w:rPr>
          <w:rFonts w:ascii="AR JULIAN" w:hAnsi="AR JULIAN"/>
          <w:sz w:val="28"/>
          <w:szCs w:val="28"/>
        </w:rPr>
      </w:pPr>
    </w:p>
    <w:p w14:paraId="452EC658" w14:textId="77777777" w:rsidR="000831AC" w:rsidRDefault="000831AC" w:rsidP="000914F1">
      <w:pPr>
        <w:pStyle w:val="NoSpacing"/>
        <w:jc w:val="center"/>
        <w:rPr>
          <w:rFonts w:ascii="AR JULIAN" w:hAnsi="AR JULIAN"/>
          <w:sz w:val="28"/>
          <w:szCs w:val="28"/>
        </w:rPr>
      </w:pPr>
    </w:p>
    <w:p w14:paraId="278C5661" w14:textId="77777777" w:rsidR="003C248C" w:rsidRDefault="003C248C" w:rsidP="000914F1">
      <w:pPr>
        <w:pStyle w:val="NoSpacing"/>
        <w:jc w:val="center"/>
        <w:rPr>
          <w:rFonts w:ascii="AR JULIAN" w:hAnsi="AR JULIAN"/>
          <w:sz w:val="28"/>
          <w:szCs w:val="28"/>
        </w:rPr>
      </w:pPr>
    </w:p>
    <w:p w14:paraId="4DDA81D5" w14:textId="77777777" w:rsidR="000914F1" w:rsidRPr="00296F2A" w:rsidRDefault="000914F1" w:rsidP="000914F1">
      <w:pPr>
        <w:pStyle w:val="NoSpacing"/>
        <w:jc w:val="center"/>
        <w:rPr>
          <w:rFonts w:ascii="AR JULIAN" w:hAnsi="AR JULIAN"/>
          <w:sz w:val="28"/>
          <w:szCs w:val="28"/>
        </w:rPr>
      </w:pPr>
      <w:r w:rsidRPr="00E87D88">
        <w:rPr>
          <w:rFonts w:ascii="AR JULIAN" w:hAnsi="AR JULIAN"/>
          <w:sz w:val="32"/>
          <w:szCs w:val="28"/>
        </w:rPr>
        <w:lastRenderedPageBreak/>
        <w:t>Promotion and Retention</w:t>
      </w:r>
    </w:p>
    <w:p w14:paraId="52B3A3DE" w14:textId="77777777" w:rsidR="000914F1" w:rsidRPr="00296F2A" w:rsidRDefault="000914F1" w:rsidP="000914F1">
      <w:pPr>
        <w:pStyle w:val="NoSpacing"/>
        <w:rPr>
          <w:sz w:val="16"/>
          <w:szCs w:val="16"/>
        </w:rPr>
      </w:pPr>
    </w:p>
    <w:p w14:paraId="50A24D2B" w14:textId="77777777" w:rsidR="000914F1" w:rsidRPr="003237DB" w:rsidRDefault="000914F1" w:rsidP="000914F1">
      <w:pPr>
        <w:pStyle w:val="NoSpacing"/>
        <w:rPr>
          <w:rFonts w:ascii="AR JULIAN" w:hAnsi="AR JULIAN"/>
          <w:sz w:val="28"/>
          <w:szCs w:val="28"/>
        </w:rPr>
      </w:pPr>
      <w:r w:rsidRPr="003237DB">
        <w:rPr>
          <w:rFonts w:ascii="AR JULIAN" w:hAnsi="AR JULIAN"/>
          <w:sz w:val="28"/>
          <w:szCs w:val="28"/>
        </w:rPr>
        <w:t>Promotion</w:t>
      </w:r>
    </w:p>
    <w:p w14:paraId="7D775C6F" w14:textId="5F559B1D" w:rsidR="000914F1" w:rsidRPr="00BF3312" w:rsidRDefault="000914F1" w:rsidP="000914F1">
      <w:pPr>
        <w:pStyle w:val="NoSpacing"/>
        <w:rPr>
          <w:sz w:val="22"/>
          <w:szCs w:val="22"/>
        </w:rPr>
      </w:pPr>
      <w:r w:rsidRPr="00BF3312">
        <w:rPr>
          <w:sz w:val="22"/>
          <w:szCs w:val="22"/>
        </w:rPr>
        <w:t xml:space="preserve">The philosophy of St. Anthony School emphasizes and recognizes student effort; but the responsibility of a successful academic experience is the </w:t>
      </w:r>
      <w:r w:rsidR="006532D0" w:rsidRPr="00BF3312">
        <w:rPr>
          <w:sz w:val="22"/>
          <w:szCs w:val="22"/>
        </w:rPr>
        <w:t>students</w:t>
      </w:r>
      <w:r w:rsidRPr="00BF3312">
        <w:rPr>
          <w:sz w:val="22"/>
          <w:szCs w:val="22"/>
        </w:rPr>
        <w:t xml:space="preserve">. Students are promoted to each succeeding grade upon satisfactory completion of the work required for the preceding grade.  </w:t>
      </w:r>
    </w:p>
    <w:p w14:paraId="67220B27" w14:textId="77777777" w:rsidR="000914F1" w:rsidRPr="00B55271" w:rsidRDefault="000914F1" w:rsidP="000914F1">
      <w:pPr>
        <w:pStyle w:val="NoSpacing"/>
        <w:rPr>
          <w:sz w:val="16"/>
          <w:szCs w:val="16"/>
        </w:rPr>
      </w:pPr>
    </w:p>
    <w:p w14:paraId="2012C8B0" w14:textId="77777777" w:rsidR="000914F1" w:rsidRPr="003237DB" w:rsidRDefault="000914F1" w:rsidP="000914F1">
      <w:pPr>
        <w:pStyle w:val="NoSpacing"/>
        <w:rPr>
          <w:rFonts w:ascii="AR JULIAN" w:hAnsi="AR JULIAN"/>
          <w:sz w:val="28"/>
          <w:szCs w:val="28"/>
        </w:rPr>
      </w:pPr>
      <w:r w:rsidRPr="003237DB">
        <w:rPr>
          <w:rFonts w:ascii="AR JULIAN" w:hAnsi="AR JULIAN"/>
          <w:sz w:val="28"/>
          <w:szCs w:val="28"/>
        </w:rPr>
        <w:t>Retention</w:t>
      </w:r>
    </w:p>
    <w:p w14:paraId="0BA9C289" w14:textId="77777777" w:rsidR="000914F1" w:rsidRPr="00BF3312" w:rsidRDefault="000914F1" w:rsidP="000914F1">
      <w:pPr>
        <w:pStyle w:val="NoSpacing"/>
        <w:rPr>
          <w:sz w:val="22"/>
          <w:szCs w:val="22"/>
        </w:rPr>
      </w:pPr>
      <w:r w:rsidRPr="00BF3312">
        <w:rPr>
          <w:sz w:val="22"/>
          <w:szCs w:val="22"/>
        </w:rPr>
        <w:t>The decision to retain a student should be based on the following criteria:</w:t>
      </w:r>
    </w:p>
    <w:p w14:paraId="0A98B6E6" w14:textId="77777777" w:rsidR="000914F1" w:rsidRPr="00BF3312" w:rsidRDefault="000914F1" w:rsidP="000A50DB">
      <w:pPr>
        <w:pStyle w:val="NoSpacing"/>
        <w:numPr>
          <w:ilvl w:val="0"/>
          <w:numId w:val="28"/>
        </w:numPr>
        <w:rPr>
          <w:sz w:val="22"/>
          <w:szCs w:val="22"/>
        </w:rPr>
      </w:pPr>
      <w:r w:rsidRPr="00BF3312">
        <w:rPr>
          <w:sz w:val="22"/>
          <w:szCs w:val="22"/>
        </w:rPr>
        <w:t>Academic readiness</w:t>
      </w:r>
    </w:p>
    <w:p w14:paraId="1FAD40B7" w14:textId="77777777" w:rsidR="000914F1" w:rsidRPr="00BF3312" w:rsidRDefault="000914F1" w:rsidP="000A50DB">
      <w:pPr>
        <w:pStyle w:val="NoSpacing"/>
        <w:numPr>
          <w:ilvl w:val="0"/>
          <w:numId w:val="28"/>
        </w:numPr>
        <w:rPr>
          <w:sz w:val="22"/>
          <w:szCs w:val="22"/>
        </w:rPr>
      </w:pPr>
      <w:r w:rsidRPr="00BF3312">
        <w:rPr>
          <w:sz w:val="22"/>
          <w:szCs w:val="22"/>
        </w:rPr>
        <w:t>Social and/or emotional readiness</w:t>
      </w:r>
    </w:p>
    <w:p w14:paraId="549877EF" w14:textId="77777777" w:rsidR="000914F1" w:rsidRPr="00BF3312" w:rsidRDefault="000914F1" w:rsidP="000A50DB">
      <w:pPr>
        <w:pStyle w:val="NoSpacing"/>
        <w:numPr>
          <w:ilvl w:val="0"/>
          <w:numId w:val="28"/>
        </w:numPr>
        <w:rPr>
          <w:sz w:val="22"/>
          <w:szCs w:val="22"/>
        </w:rPr>
      </w:pPr>
      <w:r w:rsidRPr="00BF3312">
        <w:rPr>
          <w:sz w:val="22"/>
          <w:szCs w:val="22"/>
        </w:rPr>
        <w:t>Absenteeism/tardiness (See Attendance policies)</w:t>
      </w:r>
    </w:p>
    <w:p w14:paraId="783DE24A" w14:textId="77777777" w:rsidR="000914F1" w:rsidRPr="00B55271" w:rsidRDefault="000914F1" w:rsidP="000914F1">
      <w:pPr>
        <w:pStyle w:val="NoSpacing"/>
        <w:rPr>
          <w:sz w:val="16"/>
          <w:szCs w:val="16"/>
        </w:rPr>
      </w:pPr>
    </w:p>
    <w:p w14:paraId="791F223F" w14:textId="722C92C1" w:rsidR="000914F1" w:rsidRPr="00BF3312" w:rsidRDefault="000914F1" w:rsidP="000914F1">
      <w:pPr>
        <w:pStyle w:val="NoSpacing"/>
        <w:rPr>
          <w:color w:val="000000"/>
          <w:sz w:val="22"/>
          <w:szCs w:val="22"/>
        </w:rPr>
      </w:pPr>
      <w:r w:rsidRPr="00BF3312">
        <w:rPr>
          <w:color w:val="000000"/>
          <w:sz w:val="22"/>
          <w:szCs w:val="22"/>
        </w:rPr>
        <w:t>The school will confer with the parents before the end of the 3</w:t>
      </w:r>
      <w:r w:rsidRPr="00BF3312">
        <w:rPr>
          <w:color w:val="000000"/>
          <w:sz w:val="22"/>
          <w:szCs w:val="22"/>
          <w:vertAlign w:val="superscript"/>
        </w:rPr>
        <w:t>rd</w:t>
      </w:r>
      <w:r w:rsidRPr="00BF3312">
        <w:rPr>
          <w:color w:val="000000"/>
          <w:sz w:val="22"/>
          <w:szCs w:val="22"/>
        </w:rPr>
        <w:t xml:space="preserve"> quarter so the best decision can be made for the child. Retention of a student in the intermediate and upper grades is not always the most advantageous situation. Alternatives to retention such as individualized instruction, tutorial programs, and summer programs are encouraged. However, in specific cases more time on a particular grade level may be needed for some student to acquire the skills ordinarily assigned to that grade level.  </w:t>
      </w:r>
      <w:r w:rsidRPr="00BF3312">
        <w:rPr>
          <w:sz w:val="22"/>
          <w:szCs w:val="22"/>
        </w:rPr>
        <w:t xml:space="preserve">Final average of two “Fs” in major subjects (Religion, Reading, English/language arts, Math, Social Studies, and Science) is criteria for retention. Teachers will maintain close communication with parents concerning these matters. </w:t>
      </w:r>
    </w:p>
    <w:p w14:paraId="3A71C459" w14:textId="77777777" w:rsidR="000914F1" w:rsidRPr="00B55271" w:rsidRDefault="000914F1" w:rsidP="000914F1">
      <w:pPr>
        <w:pStyle w:val="NoSpacing"/>
        <w:rPr>
          <w:sz w:val="16"/>
          <w:szCs w:val="16"/>
        </w:rPr>
      </w:pPr>
    </w:p>
    <w:p w14:paraId="7A4B396A" w14:textId="5DC9EBA0" w:rsidR="00511D4C" w:rsidRDefault="000914F1" w:rsidP="000914F1">
      <w:pPr>
        <w:pStyle w:val="NoSpacing"/>
        <w:rPr>
          <w:sz w:val="22"/>
          <w:szCs w:val="22"/>
        </w:rPr>
      </w:pPr>
      <w:r w:rsidRPr="00BF3312">
        <w:rPr>
          <w:sz w:val="22"/>
          <w:szCs w:val="22"/>
        </w:rPr>
        <w:t>In some cases, a child in a primary grade may not be considered mature enough or has not mastered the content and skills sufficiently to advance to the next grade. Sometimes it is beneficial for the child to stay a longer time in a particular grade until he/she has acquired the skills to advance to the next grade. Close communication between the home and school provides the constant support and the reinforcement needed by the child. The school will confer with the parents before the end of the 3</w:t>
      </w:r>
      <w:r w:rsidRPr="00BF3312">
        <w:rPr>
          <w:sz w:val="22"/>
          <w:szCs w:val="22"/>
          <w:vertAlign w:val="superscript"/>
        </w:rPr>
        <w:t>rd</w:t>
      </w:r>
      <w:r w:rsidRPr="00BF3312">
        <w:rPr>
          <w:sz w:val="22"/>
          <w:szCs w:val="22"/>
        </w:rPr>
        <w:t xml:space="preserve"> quarter so the best decision can be made for the child.</w:t>
      </w:r>
    </w:p>
    <w:p w14:paraId="2C815948" w14:textId="77777777" w:rsidR="008E032F" w:rsidRDefault="008E032F" w:rsidP="00DE070C">
      <w:pPr>
        <w:pStyle w:val="NoSpacing"/>
        <w:rPr>
          <w:rFonts w:ascii="AR JULIAN" w:hAnsi="AR JULIAN"/>
          <w:sz w:val="28"/>
          <w:szCs w:val="28"/>
        </w:rPr>
      </w:pPr>
    </w:p>
    <w:p w14:paraId="14420C3C" w14:textId="22F8592A" w:rsidR="00935943" w:rsidRPr="00E25611" w:rsidRDefault="00935943" w:rsidP="00935943">
      <w:pPr>
        <w:pStyle w:val="NoSpacing"/>
        <w:jc w:val="center"/>
        <w:rPr>
          <w:rFonts w:ascii="AR JULIAN" w:hAnsi="AR JULIAN"/>
          <w:sz w:val="28"/>
          <w:szCs w:val="28"/>
        </w:rPr>
      </w:pPr>
      <w:r>
        <w:rPr>
          <w:rFonts w:ascii="AR JULIAN" w:hAnsi="AR JULIAN"/>
          <w:sz w:val="28"/>
          <w:szCs w:val="28"/>
        </w:rPr>
        <w:t>Library</w:t>
      </w:r>
    </w:p>
    <w:p w14:paraId="44DC0D1F" w14:textId="77777777" w:rsidR="00935943" w:rsidRPr="00B41A31" w:rsidRDefault="00935943" w:rsidP="00935943">
      <w:pPr>
        <w:pStyle w:val="NoSpacing"/>
        <w:rPr>
          <w:sz w:val="16"/>
          <w:szCs w:val="16"/>
        </w:rPr>
      </w:pPr>
    </w:p>
    <w:p w14:paraId="48F0485C" w14:textId="7F9015A0" w:rsidR="00935943" w:rsidRPr="00B36F14" w:rsidRDefault="00935943" w:rsidP="00935943">
      <w:pPr>
        <w:pStyle w:val="NoSpacing"/>
        <w:rPr>
          <w:sz w:val="22"/>
          <w:szCs w:val="22"/>
        </w:rPr>
      </w:pPr>
      <w:bookmarkStart w:id="5" w:name="_Hlk134531117"/>
      <w:r w:rsidRPr="00B36F14">
        <w:rPr>
          <w:sz w:val="22"/>
          <w:szCs w:val="22"/>
        </w:rPr>
        <w:t xml:space="preserve">Students will have a regularly scheduled library visit each </w:t>
      </w:r>
      <w:r w:rsidRPr="0027572A">
        <w:rPr>
          <w:sz w:val="22"/>
          <w:szCs w:val="22"/>
        </w:rPr>
        <w:t>week</w:t>
      </w:r>
      <w:r w:rsidR="00A20938" w:rsidRPr="0027572A">
        <w:rPr>
          <w:sz w:val="22"/>
          <w:szCs w:val="22"/>
        </w:rPr>
        <w:t xml:space="preserve"> when the library is manned</w:t>
      </w:r>
      <w:r w:rsidRPr="0027572A">
        <w:rPr>
          <w:sz w:val="22"/>
          <w:szCs w:val="22"/>
        </w:rPr>
        <w:t>.</w:t>
      </w:r>
      <w:r w:rsidRPr="00B36F14">
        <w:rPr>
          <w:sz w:val="22"/>
          <w:szCs w:val="22"/>
        </w:rPr>
        <w:t xml:space="preserve"> All library items will be due by the next scheduled library time. Students are issued library items according to the discretion of the librarian.</w:t>
      </w:r>
    </w:p>
    <w:bookmarkEnd w:id="5"/>
    <w:p w14:paraId="4514D30E" w14:textId="77777777" w:rsidR="00935943" w:rsidRDefault="00935943" w:rsidP="00935943">
      <w:pPr>
        <w:pStyle w:val="NoSpacing"/>
        <w:rPr>
          <w:sz w:val="22"/>
          <w:szCs w:val="22"/>
        </w:rPr>
      </w:pPr>
      <w:r w:rsidRPr="00B36F14">
        <w:rPr>
          <w:sz w:val="22"/>
          <w:szCs w:val="22"/>
        </w:rPr>
        <w:t>Books may be renewed but a student must bring the book to the library for it to be renewed</w:t>
      </w:r>
      <w:r>
        <w:rPr>
          <w:sz w:val="22"/>
          <w:szCs w:val="22"/>
        </w:rPr>
        <w:t xml:space="preserve">. </w:t>
      </w:r>
      <w:r w:rsidRPr="00B36F14">
        <w:rPr>
          <w:sz w:val="22"/>
          <w:szCs w:val="22"/>
        </w:rPr>
        <w:t xml:space="preserve">Students can lose library privileges if library items are </w:t>
      </w:r>
      <w:r>
        <w:rPr>
          <w:sz w:val="22"/>
          <w:szCs w:val="22"/>
        </w:rPr>
        <w:t xml:space="preserve">damaged.  Students will be fined the cost of a replacement book for lost or damaged books that he/she has borrowed.  Report cards will be held until the fees are paid.  </w:t>
      </w:r>
    </w:p>
    <w:p w14:paraId="4AF18D90" w14:textId="77777777" w:rsidR="00935943" w:rsidRDefault="00935943" w:rsidP="00935943">
      <w:pPr>
        <w:pStyle w:val="NoSpacing"/>
        <w:jc w:val="center"/>
        <w:rPr>
          <w:rFonts w:ascii="AR JULIAN" w:hAnsi="AR JULIAN"/>
          <w:sz w:val="28"/>
          <w:szCs w:val="28"/>
        </w:rPr>
      </w:pPr>
    </w:p>
    <w:p w14:paraId="2005B4E4" w14:textId="77777777" w:rsidR="00DE070C" w:rsidRDefault="00DE070C" w:rsidP="00935943">
      <w:pPr>
        <w:pStyle w:val="NoSpacing"/>
        <w:jc w:val="center"/>
        <w:rPr>
          <w:rFonts w:ascii="AR JULIAN" w:hAnsi="AR JULIAN"/>
          <w:sz w:val="28"/>
          <w:szCs w:val="28"/>
        </w:rPr>
      </w:pPr>
    </w:p>
    <w:p w14:paraId="2FD0A01C" w14:textId="77DACD5F" w:rsidR="00935943" w:rsidRPr="0015246A" w:rsidRDefault="00935943" w:rsidP="00935943">
      <w:pPr>
        <w:pStyle w:val="NoSpacing"/>
        <w:jc w:val="center"/>
        <w:rPr>
          <w:rFonts w:ascii="AR JULIAN" w:hAnsi="AR JULIAN"/>
          <w:sz w:val="28"/>
          <w:szCs w:val="28"/>
        </w:rPr>
      </w:pPr>
      <w:r>
        <w:rPr>
          <w:rFonts w:ascii="AR JULIAN" w:hAnsi="AR JULIAN"/>
          <w:sz w:val="28"/>
          <w:szCs w:val="28"/>
        </w:rPr>
        <w:t>Textb</w:t>
      </w:r>
      <w:r w:rsidRPr="0015246A">
        <w:rPr>
          <w:rFonts w:ascii="AR JULIAN" w:hAnsi="AR JULIAN"/>
          <w:sz w:val="28"/>
          <w:szCs w:val="28"/>
        </w:rPr>
        <w:t>ooks</w:t>
      </w:r>
      <w:r w:rsidR="009625B9">
        <w:rPr>
          <w:rFonts w:ascii="AR JULIAN" w:hAnsi="AR JULIAN"/>
          <w:sz w:val="28"/>
          <w:szCs w:val="28"/>
        </w:rPr>
        <w:t xml:space="preserve"> </w:t>
      </w:r>
      <w:r w:rsidR="009625B9" w:rsidRPr="001B1007">
        <w:rPr>
          <w:rFonts w:ascii="AR JULIAN" w:hAnsi="AR JULIAN"/>
          <w:sz w:val="28"/>
          <w:szCs w:val="28"/>
        </w:rPr>
        <w:t>and School Electronic Devices</w:t>
      </w:r>
    </w:p>
    <w:p w14:paraId="08CE929A" w14:textId="77777777" w:rsidR="00DE070C" w:rsidRPr="0015246A" w:rsidRDefault="00DE070C" w:rsidP="00935943">
      <w:pPr>
        <w:pStyle w:val="NoSpacing"/>
        <w:rPr>
          <w:sz w:val="16"/>
          <w:szCs w:val="16"/>
        </w:rPr>
      </w:pPr>
    </w:p>
    <w:p w14:paraId="674DB3C5" w14:textId="77777777" w:rsidR="00935943" w:rsidRPr="00DC148C" w:rsidRDefault="00935943" w:rsidP="00935943">
      <w:pPr>
        <w:pStyle w:val="NoSpacing"/>
        <w:rPr>
          <w:sz w:val="22"/>
          <w:szCs w:val="22"/>
        </w:rPr>
      </w:pPr>
      <w:r w:rsidRPr="009625B9">
        <w:rPr>
          <w:b/>
          <w:bCs/>
          <w:sz w:val="22"/>
          <w:szCs w:val="22"/>
        </w:rPr>
        <w:t>School-owned textbooks</w:t>
      </w:r>
      <w:r w:rsidRPr="00DC148C">
        <w:rPr>
          <w:sz w:val="22"/>
          <w:szCs w:val="22"/>
        </w:rPr>
        <w:t xml:space="preserve"> issued to students MUST BE COVERED AT ALL TIMES. </w:t>
      </w:r>
    </w:p>
    <w:p w14:paraId="2AF68461" w14:textId="77777777" w:rsidR="00935943" w:rsidRPr="00DC148C" w:rsidRDefault="00935943" w:rsidP="000A50DB">
      <w:pPr>
        <w:pStyle w:val="NoSpacing"/>
        <w:numPr>
          <w:ilvl w:val="0"/>
          <w:numId w:val="31"/>
        </w:numPr>
        <w:rPr>
          <w:sz w:val="22"/>
          <w:szCs w:val="22"/>
        </w:rPr>
      </w:pPr>
      <w:r w:rsidRPr="00DC148C">
        <w:rPr>
          <w:sz w:val="22"/>
          <w:szCs w:val="22"/>
        </w:rPr>
        <w:t>All books should be in a book bag or plastic type bag before going home with students.</w:t>
      </w:r>
    </w:p>
    <w:p w14:paraId="4E4141B9" w14:textId="77777777" w:rsidR="00935943" w:rsidRPr="00DC148C" w:rsidRDefault="00935943" w:rsidP="000A50DB">
      <w:pPr>
        <w:pStyle w:val="NoSpacing"/>
        <w:numPr>
          <w:ilvl w:val="0"/>
          <w:numId w:val="31"/>
        </w:numPr>
        <w:rPr>
          <w:sz w:val="22"/>
          <w:szCs w:val="22"/>
        </w:rPr>
      </w:pPr>
      <w:r w:rsidRPr="00DC148C">
        <w:rPr>
          <w:sz w:val="22"/>
          <w:szCs w:val="22"/>
        </w:rPr>
        <w:t>If a book is damaged, lost or stolen, the student in whose name the book was issued is responsible and must pay the charges set by the school.</w:t>
      </w:r>
    </w:p>
    <w:p w14:paraId="388330CC" w14:textId="77777777" w:rsidR="00935943" w:rsidRPr="00DC148C" w:rsidRDefault="00935943" w:rsidP="000A50DB">
      <w:pPr>
        <w:pStyle w:val="NoSpacing"/>
        <w:numPr>
          <w:ilvl w:val="0"/>
          <w:numId w:val="31"/>
        </w:numPr>
        <w:rPr>
          <w:sz w:val="22"/>
          <w:szCs w:val="22"/>
        </w:rPr>
      </w:pPr>
      <w:r w:rsidRPr="00DC148C">
        <w:rPr>
          <w:sz w:val="22"/>
          <w:szCs w:val="22"/>
        </w:rPr>
        <w:t>Students may not write in any hard-bound books.</w:t>
      </w:r>
    </w:p>
    <w:p w14:paraId="1BF3CCBE" w14:textId="54EE0D5C" w:rsidR="003C248C" w:rsidRDefault="00935943" w:rsidP="000A50DB">
      <w:pPr>
        <w:pStyle w:val="NoSpacing"/>
        <w:numPr>
          <w:ilvl w:val="0"/>
          <w:numId w:val="31"/>
        </w:numPr>
        <w:rPr>
          <w:sz w:val="22"/>
          <w:szCs w:val="22"/>
        </w:rPr>
      </w:pPr>
      <w:r w:rsidRPr="00DC148C">
        <w:rPr>
          <w:sz w:val="22"/>
          <w:szCs w:val="22"/>
        </w:rPr>
        <w:t xml:space="preserve">Teachers decide which workbooks the students may write in. </w:t>
      </w:r>
    </w:p>
    <w:p w14:paraId="4B8363C1" w14:textId="0A96BB15" w:rsidR="009625B9" w:rsidRDefault="009625B9" w:rsidP="009625B9">
      <w:pPr>
        <w:pStyle w:val="NoSpacing"/>
        <w:rPr>
          <w:sz w:val="22"/>
          <w:szCs w:val="22"/>
        </w:rPr>
      </w:pPr>
    </w:p>
    <w:p w14:paraId="3CDAC02D" w14:textId="1D072BE1" w:rsidR="009625B9" w:rsidRPr="001B1007" w:rsidRDefault="009625B9" w:rsidP="009625B9">
      <w:pPr>
        <w:pStyle w:val="NoSpacing"/>
        <w:rPr>
          <w:b/>
          <w:sz w:val="22"/>
          <w:szCs w:val="22"/>
        </w:rPr>
      </w:pPr>
      <w:r w:rsidRPr="001B1007">
        <w:rPr>
          <w:b/>
          <w:sz w:val="22"/>
          <w:szCs w:val="22"/>
        </w:rPr>
        <w:t>School owned Chrome books and iPads</w:t>
      </w:r>
    </w:p>
    <w:p w14:paraId="2F0B4289" w14:textId="7FC48F26" w:rsidR="009625B9" w:rsidRPr="009625B9" w:rsidRDefault="009625B9" w:rsidP="009625B9">
      <w:pPr>
        <w:pStyle w:val="NoSpacing"/>
        <w:ind w:firstLine="720"/>
        <w:rPr>
          <w:sz w:val="22"/>
          <w:szCs w:val="22"/>
        </w:rPr>
      </w:pPr>
      <w:r w:rsidRPr="001B1007">
        <w:rPr>
          <w:sz w:val="22"/>
          <w:szCs w:val="22"/>
        </w:rPr>
        <w:t xml:space="preserve">Students will be assigned a personal Chrome book (grades </w:t>
      </w:r>
      <w:r w:rsidR="00DF46CA">
        <w:rPr>
          <w:sz w:val="22"/>
          <w:szCs w:val="22"/>
        </w:rPr>
        <w:t>1</w:t>
      </w:r>
      <w:r w:rsidRPr="001B1007">
        <w:rPr>
          <w:sz w:val="22"/>
          <w:szCs w:val="22"/>
        </w:rPr>
        <w:t xml:space="preserve">-8) or iPad (grades K) for school use.  There is a separate handbook outlining the policies for the use of these devices.  Please refer to that handbook and read it carefully.  </w:t>
      </w:r>
      <w:r w:rsidRPr="001B1007">
        <w:rPr>
          <w:b/>
          <w:sz w:val="22"/>
          <w:szCs w:val="22"/>
        </w:rPr>
        <w:t>A Loan Agreement form and Acceptable Use form must be signed prior to the first day for distribution.</w:t>
      </w:r>
      <w:r w:rsidRPr="009625B9">
        <w:rPr>
          <w:sz w:val="22"/>
          <w:szCs w:val="22"/>
        </w:rPr>
        <w:t xml:space="preserve"> </w:t>
      </w:r>
    </w:p>
    <w:p w14:paraId="5393D18B" w14:textId="5E04407C" w:rsidR="009625B9" w:rsidRPr="009625B9" w:rsidRDefault="009625B9" w:rsidP="009625B9">
      <w:pPr>
        <w:pStyle w:val="NoSpacing"/>
        <w:rPr>
          <w:sz w:val="20"/>
          <w:szCs w:val="20"/>
        </w:rPr>
      </w:pPr>
      <w:r w:rsidRPr="009625B9">
        <w:rPr>
          <w:sz w:val="22"/>
          <w:szCs w:val="22"/>
        </w:rPr>
        <w:lastRenderedPageBreak/>
        <w:tab/>
      </w:r>
      <w:r w:rsidRPr="009625B9">
        <w:rPr>
          <w:sz w:val="22"/>
          <w:szCs w:val="22"/>
        </w:rPr>
        <w:tab/>
      </w:r>
      <w:r w:rsidRPr="009625B9">
        <w:rPr>
          <w:b/>
          <w:sz w:val="22"/>
          <w:szCs w:val="22"/>
        </w:rPr>
        <w:tab/>
      </w:r>
    </w:p>
    <w:p w14:paraId="73024533" w14:textId="77777777" w:rsidR="00935943" w:rsidRDefault="00935943" w:rsidP="00935943">
      <w:pPr>
        <w:pStyle w:val="NoSpacing"/>
        <w:rPr>
          <w:sz w:val="22"/>
          <w:szCs w:val="22"/>
        </w:rPr>
      </w:pPr>
    </w:p>
    <w:p w14:paraId="3925ADDD" w14:textId="77777777" w:rsidR="00935943" w:rsidRPr="00E87D88" w:rsidRDefault="00935943" w:rsidP="00935943">
      <w:pPr>
        <w:pStyle w:val="NoSpacing"/>
        <w:jc w:val="center"/>
        <w:rPr>
          <w:rFonts w:ascii="AR JULIAN" w:hAnsi="AR JULIAN"/>
          <w:sz w:val="32"/>
          <w:szCs w:val="28"/>
        </w:rPr>
      </w:pPr>
      <w:r w:rsidRPr="00E87D88">
        <w:rPr>
          <w:rFonts w:ascii="AR JULIAN" w:hAnsi="AR JULIAN"/>
          <w:sz w:val="32"/>
          <w:szCs w:val="28"/>
        </w:rPr>
        <w:t>Recess</w:t>
      </w:r>
    </w:p>
    <w:p w14:paraId="758BC655" w14:textId="77777777" w:rsidR="00935943" w:rsidRPr="00BF3312" w:rsidRDefault="00935943" w:rsidP="00935943">
      <w:pPr>
        <w:pStyle w:val="NoSpacing"/>
        <w:rPr>
          <w:sz w:val="16"/>
          <w:szCs w:val="16"/>
        </w:rPr>
      </w:pPr>
    </w:p>
    <w:p w14:paraId="0E449CEC" w14:textId="07FAEA55" w:rsidR="00935943" w:rsidRDefault="00935943" w:rsidP="00935943">
      <w:pPr>
        <w:pStyle w:val="NoSpacing"/>
        <w:rPr>
          <w:sz w:val="22"/>
          <w:szCs w:val="22"/>
        </w:rPr>
      </w:pPr>
      <w:r w:rsidRPr="00BF3312">
        <w:rPr>
          <w:sz w:val="22"/>
          <w:szCs w:val="22"/>
        </w:rPr>
        <w:t xml:space="preserve">Recess time is provided for students to socialize and exercise.  Lunch recess is offered to all students every day. Grades </w:t>
      </w:r>
      <w:r w:rsidR="00190242">
        <w:rPr>
          <w:sz w:val="22"/>
          <w:szCs w:val="22"/>
        </w:rPr>
        <w:t>P</w:t>
      </w:r>
      <w:r w:rsidRPr="00BF3312">
        <w:rPr>
          <w:sz w:val="22"/>
          <w:szCs w:val="22"/>
        </w:rPr>
        <w:t>K-</w:t>
      </w:r>
      <w:r w:rsidR="005F7D51">
        <w:rPr>
          <w:sz w:val="22"/>
          <w:szCs w:val="22"/>
        </w:rPr>
        <w:t>2</w:t>
      </w:r>
      <w:r w:rsidRPr="00BF3312">
        <w:rPr>
          <w:sz w:val="22"/>
          <w:szCs w:val="22"/>
        </w:rPr>
        <w:t xml:space="preserve"> will</w:t>
      </w:r>
      <w:r w:rsidR="00EE6369">
        <w:rPr>
          <w:sz w:val="22"/>
          <w:szCs w:val="22"/>
        </w:rPr>
        <w:t xml:space="preserve"> also </w:t>
      </w:r>
      <w:r w:rsidRPr="00BF3312">
        <w:rPr>
          <w:sz w:val="22"/>
          <w:szCs w:val="22"/>
        </w:rPr>
        <w:t xml:space="preserve">have a morning recess. </w:t>
      </w:r>
    </w:p>
    <w:p w14:paraId="7944CEE4" w14:textId="77777777" w:rsidR="00935943" w:rsidRDefault="00935943" w:rsidP="00935943">
      <w:pPr>
        <w:pStyle w:val="NoSpacing"/>
        <w:rPr>
          <w:sz w:val="22"/>
          <w:szCs w:val="22"/>
        </w:rPr>
      </w:pPr>
    </w:p>
    <w:p w14:paraId="5FC1F3C4" w14:textId="77777777" w:rsidR="005623B1" w:rsidRDefault="005623B1" w:rsidP="00935943">
      <w:pPr>
        <w:pStyle w:val="NoSpacing"/>
        <w:rPr>
          <w:rFonts w:ascii="AR JULIAN" w:hAnsi="AR JULIAN"/>
          <w:sz w:val="28"/>
          <w:szCs w:val="22"/>
        </w:rPr>
      </w:pPr>
    </w:p>
    <w:p w14:paraId="2EB1989F" w14:textId="77777777" w:rsidR="00935943" w:rsidRPr="00E87D88" w:rsidRDefault="00935943" w:rsidP="00935943">
      <w:pPr>
        <w:pStyle w:val="NoSpacing"/>
        <w:rPr>
          <w:rFonts w:ascii="AR JULIAN" w:hAnsi="AR JULIAN"/>
          <w:sz w:val="28"/>
          <w:szCs w:val="22"/>
        </w:rPr>
      </w:pPr>
      <w:r w:rsidRPr="00E87D88">
        <w:rPr>
          <w:rFonts w:ascii="AR JULIAN" w:hAnsi="AR JULIAN"/>
          <w:sz w:val="28"/>
          <w:szCs w:val="22"/>
        </w:rPr>
        <w:t>General Rules:</w:t>
      </w:r>
    </w:p>
    <w:p w14:paraId="6E38CD3F" w14:textId="77777777" w:rsidR="00935943" w:rsidRDefault="00935943" w:rsidP="000A50DB">
      <w:pPr>
        <w:pStyle w:val="NoSpacing"/>
        <w:numPr>
          <w:ilvl w:val="0"/>
          <w:numId w:val="49"/>
        </w:numPr>
        <w:rPr>
          <w:sz w:val="22"/>
          <w:szCs w:val="22"/>
        </w:rPr>
      </w:pPr>
      <w:r>
        <w:rPr>
          <w:sz w:val="22"/>
          <w:szCs w:val="22"/>
        </w:rPr>
        <w:t xml:space="preserve">Students will remain in </w:t>
      </w:r>
      <w:r w:rsidR="008811E1">
        <w:rPr>
          <w:sz w:val="22"/>
          <w:szCs w:val="22"/>
        </w:rPr>
        <w:t>their</w:t>
      </w:r>
      <w:r>
        <w:rPr>
          <w:sz w:val="22"/>
          <w:szCs w:val="22"/>
        </w:rPr>
        <w:t xml:space="preserve"> designated areas for safety reasons.</w:t>
      </w:r>
    </w:p>
    <w:p w14:paraId="1426E0A7" w14:textId="77777777" w:rsidR="00935943" w:rsidRDefault="00935943" w:rsidP="000A50DB">
      <w:pPr>
        <w:pStyle w:val="NoSpacing"/>
        <w:numPr>
          <w:ilvl w:val="0"/>
          <w:numId w:val="49"/>
        </w:numPr>
        <w:rPr>
          <w:sz w:val="22"/>
          <w:szCs w:val="22"/>
        </w:rPr>
      </w:pPr>
      <w:r>
        <w:rPr>
          <w:sz w:val="22"/>
          <w:szCs w:val="22"/>
        </w:rPr>
        <w:t>Students will avoid objects that can hurt other students (rocks, sticks, and gravel).</w:t>
      </w:r>
    </w:p>
    <w:p w14:paraId="32851666" w14:textId="77777777" w:rsidR="00935943" w:rsidRDefault="00935943" w:rsidP="000A50DB">
      <w:pPr>
        <w:pStyle w:val="NoSpacing"/>
        <w:numPr>
          <w:ilvl w:val="0"/>
          <w:numId w:val="49"/>
        </w:numPr>
        <w:rPr>
          <w:sz w:val="22"/>
          <w:szCs w:val="22"/>
        </w:rPr>
      </w:pPr>
      <w:r>
        <w:rPr>
          <w:sz w:val="22"/>
          <w:szCs w:val="22"/>
        </w:rPr>
        <w:t>Students will obey the playground supervisor.</w:t>
      </w:r>
    </w:p>
    <w:p w14:paraId="36B91595" w14:textId="77777777" w:rsidR="00935943" w:rsidRDefault="00935943" w:rsidP="000A50DB">
      <w:pPr>
        <w:pStyle w:val="NoSpacing"/>
        <w:numPr>
          <w:ilvl w:val="0"/>
          <w:numId w:val="49"/>
        </w:numPr>
        <w:rPr>
          <w:sz w:val="22"/>
          <w:szCs w:val="22"/>
        </w:rPr>
      </w:pPr>
      <w:r>
        <w:rPr>
          <w:sz w:val="22"/>
          <w:szCs w:val="22"/>
        </w:rPr>
        <w:t>Students will ask permission from the supervisor before leaving the area for any reason (bathroom, first aid, chase a ball, etc.).</w:t>
      </w:r>
    </w:p>
    <w:p w14:paraId="757DB663" w14:textId="77777777" w:rsidR="00935943" w:rsidRDefault="00935943" w:rsidP="000A50DB">
      <w:pPr>
        <w:pStyle w:val="NoSpacing"/>
        <w:numPr>
          <w:ilvl w:val="0"/>
          <w:numId w:val="49"/>
        </w:numPr>
        <w:rPr>
          <w:sz w:val="22"/>
          <w:szCs w:val="22"/>
        </w:rPr>
      </w:pPr>
      <w:r>
        <w:rPr>
          <w:sz w:val="22"/>
          <w:szCs w:val="22"/>
        </w:rPr>
        <w:t>Students will line up promptly and quietly when the whistle blows to end recess.</w:t>
      </w:r>
    </w:p>
    <w:p w14:paraId="72CAFC2F" w14:textId="77777777" w:rsidR="003D441B" w:rsidRDefault="00935943" w:rsidP="000A50DB">
      <w:pPr>
        <w:pStyle w:val="NoSpacing"/>
        <w:numPr>
          <w:ilvl w:val="0"/>
          <w:numId w:val="49"/>
        </w:numPr>
        <w:rPr>
          <w:sz w:val="22"/>
          <w:szCs w:val="22"/>
        </w:rPr>
      </w:pPr>
      <w:r>
        <w:rPr>
          <w:sz w:val="22"/>
          <w:szCs w:val="22"/>
        </w:rPr>
        <w:t>Students will walk on the blacktop when lining up and when going to and from the field.</w:t>
      </w:r>
    </w:p>
    <w:p w14:paraId="7039799A" w14:textId="77777777" w:rsidR="003D441B" w:rsidRDefault="00F54DA7" w:rsidP="003D441B">
      <w:pPr>
        <w:pStyle w:val="NoSpacing"/>
        <w:rPr>
          <w:sz w:val="22"/>
          <w:szCs w:val="22"/>
        </w:rPr>
      </w:pPr>
      <w:r>
        <w:rPr>
          <w:noProof/>
        </w:rPr>
        <w:drawing>
          <wp:anchor distT="0" distB="0" distL="114300" distR="114300" simplePos="0" relativeHeight="251666944" behindDoc="1" locked="0" layoutInCell="1" allowOverlap="1" wp14:anchorId="17D671E9" wp14:editId="18DCB9CF">
            <wp:simplePos x="0" y="0"/>
            <wp:positionH relativeFrom="column">
              <wp:posOffset>2047875</wp:posOffset>
            </wp:positionH>
            <wp:positionV relativeFrom="paragraph">
              <wp:posOffset>114935</wp:posOffset>
            </wp:positionV>
            <wp:extent cx="1780540" cy="923925"/>
            <wp:effectExtent l="0" t="0" r="0" b="0"/>
            <wp:wrapTight wrapText="bothSides">
              <wp:wrapPolygon edited="0">
                <wp:start x="16408" y="0"/>
                <wp:lineTo x="5315" y="4454"/>
                <wp:lineTo x="1618" y="6235"/>
                <wp:lineTo x="462" y="9798"/>
                <wp:lineTo x="0" y="11579"/>
                <wp:lineTo x="0" y="21377"/>
                <wp:lineTo x="21261" y="21377"/>
                <wp:lineTo x="21261" y="8016"/>
                <wp:lineTo x="19874" y="6680"/>
                <wp:lineTo x="18488" y="1336"/>
                <wp:lineTo x="17795" y="0"/>
                <wp:lineTo x="16408" y="0"/>
              </wp:wrapPolygon>
            </wp:wrapTight>
            <wp:docPr id="3048" name="Picture 3048" descr="CartoonKid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descr="CartoonKids[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80540" cy="923925"/>
                    </a:xfrm>
                    <a:prstGeom prst="rect">
                      <a:avLst/>
                    </a:prstGeom>
                    <a:noFill/>
                  </pic:spPr>
                </pic:pic>
              </a:graphicData>
            </a:graphic>
            <wp14:sizeRelH relativeFrom="page">
              <wp14:pctWidth>0</wp14:pctWidth>
            </wp14:sizeRelH>
            <wp14:sizeRelV relativeFrom="page">
              <wp14:pctHeight>0</wp14:pctHeight>
            </wp14:sizeRelV>
          </wp:anchor>
        </w:drawing>
      </w:r>
    </w:p>
    <w:p w14:paraId="67FB03C0" w14:textId="77777777" w:rsidR="003D441B" w:rsidRDefault="003D441B" w:rsidP="003D441B">
      <w:pPr>
        <w:pStyle w:val="NoSpacing"/>
        <w:rPr>
          <w:sz w:val="22"/>
          <w:szCs w:val="22"/>
        </w:rPr>
      </w:pPr>
    </w:p>
    <w:p w14:paraId="23CBD1DD" w14:textId="77777777" w:rsidR="003D441B" w:rsidRDefault="003D441B" w:rsidP="003D441B">
      <w:pPr>
        <w:pStyle w:val="NoSpacing"/>
        <w:rPr>
          <w:sz w:val="22"/>
          <w:szCs w:val="22"/>
        </w:rPr>
      </w:pPr>
    </w:p>
    <w:p w14:paraId="5D3EE174" w14:textId="77777777" w:rsidR="003D441B" w:rsidRDefault="003D441B" w:rsidP="003D441B">
      <w:pPr>
        <w:pStyle w:val="NoSpacing"/>
        <w:rPr>
          <w:sz w:val="22"/>
          <w:szCs w:val="22"/>
        </w:rPr>
      </w:pPr>
    </w:p>
    <w:p w14:paraId="505BF4A2" w14:textId="77777777" w:rsidR="003D441B" w:rsidRDefault="003D441B" w:rsidP="003D441B">
      <w:pPr>
        <w:pStyle w:val="NoSpacing"/>
        <w:rPr>
          <w:sz w:val="22"/>
          <w:szCs w:val="22"/>
        </w:rPr>
      </w:pPr>
    </w:p>
    <w:p w14:paraId="72C4CE5B" w14:textId="77777777" w:rsidR="003D441B" w:rsidRDefault="003D441B" w:rsidP="003D441B">
      <w:pPr>
        <w:pStyle w:val="NoSpacing"/>
        <w:rPr>
          <w:sz w:val="22"/>
          <w:szCs w:val="22"/>
        </w:rPr>
      </w:pPr>
    </w:p>
    <w:p w14:paraId="032D5B4B" w14:textId="77777777" w:rsidR="003D441B" w:rsidRPr="003D441B" w:rsidRDefault="003D441B" w:rsidP="003D441B">
      <w:pPr>
        <w:pStyle w:val="NoSpacing"/>
        <w:rPr>
          <w:sz w:val="22"/>
          <w:szCs w:val="22"/>
        </w:rPr>
      </w:pPr>
    </w:p>
    <w:p w14:paraId="7E1404D0" w14:textId="77777777" w:rsidR="00D46D82" w:rsidRDefault="00D46D82" w:rsidP="000914F1">
      <w:pPr>
        <w:pStyle w:val="NoSpacing"/>
        <w:rPr>
          <w:sz w:val="22"/>
          <w:szCs w:val="22"/>
        </w:rPr>
      </w:pPr>
    </w:p>
    <w:p w14:paraId="6109A516" w14:textId="77777777" w:rsidR="00D46D82" w:rsidRPr="005622D9" w:rsidRDefault="00D46D82" w:rsidP="00D46D82">
      <w:pPr>
        <w:pStyle w:val="NoSpacing"/>
        <w:jc w:val="center"/>
      </w:pPr>
      <w:r>
        <w:object w:dxaOrig="384" w:dyaOrig="437" w14:anchorId="66D0FC95">
          <v:shape id="_x0000_i1085" type="#_x0000_t75" style="width:12pt;height:18pt" o:ole="">
            <v:imagedata r:id="rId16" o:title=""/>
          </v:shape>
          <o:OLEObject Type="Embed" ProgID="Word.Picture.8" ShapeID="_x0000_i1085" DrawAspect="Content" ObjectID="_1847446277" r:id="rId79"/>
        </w:object>
      </w:r>
      <w:r>
        <w:object w:dxaOrig="384" w:dyaOrig="437" w14:anchorId="7A76DDC8">
          <v:shape id="_x0000_i1086" type="#_x0000_t75" style="width:12pt;height:18pt" o:ole="">
            <v:imagedata r:id="rId16" o:title=""/>
          </v:shape>
          <o:OLEObject Type="Embed" ProgID="Word.Picture.8" ShapeID="_x0000_i1086" DrawAspect="Content" ObjectID="_1847446278" r:id="rId80"/>
        </w:object>
      </w:r>
      <w:r>
        <w:object w:dxaOrig="384" w:dyaOrig="437" w14:anchorId="3D2732F3">
          <v:shape id="_x0000_i1087" type="#_x0000_t75" style="width:12pt;height:18pt" o:ole="">
            <v:imagedata r:id="rId16" o:title=""/>
          </v:shape>
          <o:OLEObject Type="Embed" ProgID="Word.Picture.8" ShapeID="_x0000_i1087" DrawAspect="Content" ObjectID="_1847446279" r:id="rId81"/>
        </w:object>
      </w:r>
      <w:r>
        <w:object w:dxaOrig="384" w:dyaOrig="437" w14:anchorId="23DA6055">
          <v:shape id="_x0000_i1088" type="#_x0000_t75" style="width:12pt;height:18pt" o:ole="">
            <v:imagedata r:id="rId16" o:title=""/>
          </v:shape>
          <o:OLEObject Type="Embed" ProgID="Word.Picture.8" ShapeID="_x0000_i1088" DrawAspect="Content" ObjectID="_1847446280" r:id="rId82"/>
        </w:object>
      </w:r>
      <w:r>
        <w:object w:dxaOrig="384" w:dyaOrig="437" w14:anchorId="0BAE5E5F">
          <v:shape id="_x0000_i1089" type="#_x0000_t75" style="width:12pt;height:18pt" o:ole="">
            <v:imagedata r:id="rId16" o:title=""/>
          </v:shape>
          <o:OLEObject Type="Embed" ProgID="Word.Picture.8" ShapeID="_x0000_i1089" DrawAspect="Content" ObjectID="_1847446281" r:id="rId83"/>
        </w:object>
      </w:r>
      <w:r>
        <w:object w:dxaOrig="384" w:dyaOrig="437" w14:anchorId="3B670C8C">
          <v:shape id="_x0000_i1090" type="#_x0000_t75" style="width:12pt;height:18pt" o:ole="">
            <v:imagedata r:id="rId16" o:title=""/>
          </v:shape>
          <o:OLEObject Type="Embed" ProgID="Word.Picture.8" ShapeID="_x0000_i1090" DrawAspect="Content" ObjectID="_1847446282" r:id="rId84"/>
        </w:object>
      </w:r>
      <w:r>
        <w:object w:dxaOrig="384" w:dyaOrig="437" w14:anchorId="7B592CE0">
          <v:shape id="_x0000_i1091" type="#_x0000_t75" style="width:12pt;height:18pt" o:ole="">
            <v:imagedata r:id="rId16" o:title=""/>
          </v:shape>
          <o:OLEObject Type="Embed" ProgID="Word.Picture.8" ShapeID="_x0000_i1091" DrawAspect="Content" ObjectID="_1847446283" r:id="rId85"/>
        </w:object>
      </w:r>
      <w:r>
        <w:object w:dxaOrig="384" w:dyaOrig="437" w14:anchorId="271B7B4C">
          <v:shape id="_x0000_i1092" type="#_x0000_t75" style="width:12pt;height:18pt" o:ole="">
            <v:imagedata r:id="rId16" o:title=""/>
          </v:shape>
          <o:OLEObject Type="Embed" ProgID="Word.Picture.8" ShapeID="_x0000_i1092" DrawAspect="Content" ObjectID="_1847446284" r:id="rId86"/>
        </w:object>
      </w:r>
      <w:r>
        <w:object w:dxaOrig="384" w:dyaOrig="437" w14:anchorId="6455D811">
          <v:shape id="_x0000_i1093" type="#_x0000_t75" style="width:12pt;height:18pt" o:ole="">
            <v:imagedata r:id="rId16" o:title=""/>
          </v:shape>
          <o:OLEObject Type="Embed" ProgID="Word.Picture.8" ShapeID="_x0000_i1093" DrawAspect="Content" ObjectID="_1847446285" r:id="rId87"/>
        </w:object>
      </w:r>
      <w:r>
        <w:object w:dxaOrig="384" w:dyaOrig="437" w14:anchorId="4C4EECA0">
          <v:shape id="_x0000_i1094" type="#_x0000_t75" style="width:12pt;height:18pt" o:ole="">
            <v:imagedata r:id="rId16" o:title=""/>
          </v:shape>
          <o:OLEObject Type="Embed" ProgID="Word.Picture.8" ShapeID="_x0000_i1094" DrawAspect="Content" ObjectID="_1847446286" r:id="rId88"/>
        </w:object>
      </w:r>
      <w:r>
        <w:object w:dxaOrig="384" w:dyaOrig="437" w14:anchorId="0AD897E9">
          <v:shape id="_x0000_i1095" type="#_x0000_t75" style="width:12pt;height:18pt" o:ole="">
            <v:imagedata r:id="rId16" o:title=""/>
          </v:shape>
          <o:OLEObject Type="Embed" ProgID="Word.Picture.8" ShapeID="_x0000_i1095" DrawAspect="Content" ObjectID="_1847446287" r:id="rId89"/>
        </w:object>
      </w:r>
      <w:r>
        <w:object w:dxaOrig="384" w:dyaOrig="437" w14:anchorId="32487AB2">
          <v:shape id="_x0000_i1096" type="#_x0000_t75" style="width:12pt;height:18pt" o:ole="">
            <v:imagedata r:id="rId16" o:title=""/>
          </v:shape>
          <o:OLEObject Type="Embed" ProgID="Word.Picture.8" ShapeID="_x0000_i1096" DrawAspect="Content" ObjectID="_1847446288" r:id="rId90"/>
        </w:object>
      </w:r>
      <w:r>
        <w:object w:dxaOrig="384" w:dyaOrig="437" w14:anchorId="2197C938">
          <v:shape id="_x0000_i1097" type="#_x0000_t75" style="width:12pt;height:18pt" o:ole="">
            <v:imagedata r:id="rId16" o:title=""/>
          </v:shape>
          <o:OLEObject Type="Embed" ProgID="Word.Picture.8" ShapeID="_x0000_i1097" DrawAspect="Content" ObjectID="_1847446289" r:id="rId91"/>
        </w:object>
      </w:r>
      <w:r>
        <w:object w:dxaOrig="384" w:dyaOrig="437" w14:anchorId="570F38EB">
          <v:shape id="_x0000_i1098" type="#_x0000_t75" style="width:12pt;height:18pt" o:ole="">
            <v:imagedata r:id="rId16" o:title=""/>
          </v:shape>
          <o:OLEObject Type="Embed" ProgID="Word.Picture.8" ShapeID="_x0000_i1098" DrawAspect="Content" ObjectID="_1847446290" r:id="rId92"/>
        </w:object>
      </w:r>
      <w:r>
        <w:object w:dxaOrig="384" w:dyaOrig="437" w14:anchorId="7E076576">
          <v:shape id="_x0000_i1099" type="#_x0000_t75" style="width:12pt;height:18pt" o:ole="">
            <v:imagedata r:id="rId16" o:title=""/>
          </v:shape>
          <o:OLEObject Type="Embed" ProgID="Word.Picture.8" ShapeID="_x0000_i1099" DrawAspect="Content" ObjectID="_1847446291" r:id="rId93"/>
        </w:object>
      </w:r>
      <w:r>
        <w:object w:dxaOrig="384" w:dyaOrig="437" w14:anchorId="7CCC54C0">
          <v:shape id="_x0000_i1100" type="#_x0000_t75" style="width:12pt;height:18pt" o:ole="">
            <v:imagedata r:id="rId16" o:title=""/>
          </v:shape>
          <o:OLEObject Type="Embed" ProgID="Word.Picture.8" ShapeID="_x0000_i1100" DrawAspect="Content" ObjectID="_1847446292" r:id="rId94"/>
        </w:object>
      </w:r>
      <w:r>
        <w:object w:dxaOrig="384" w:dyaOrig="437" w14:anchorId="45DC57BD">
          <v:shape id="_x0000_i1101" type="#_x0000_t75" style="width:12pt;height:18pt" o:ole="">
            <v:imagedata r:id="rId16" o:title=""/>
          </v:shape>
          <o:OLEObject Type="Embed" ProgID="Word.Picture.8" ShapeID="_x0000_i1101" DrawAspect="Content" ObjectID="_1847446293" r:id="rId95"/>
        </w:object>
      </w:r>
      <w:r>
        <w:object w:dxaOrig="384" w:dyaOrig="437" w14:anchorId="311ECF98">
          <v:shape id="_x0000_i1102" type="#_x0000_t75" style="width:12pt;height:18pt" o:ole="">
            <v:imagedata r:id="rId16" o:title=""/>
          </v:shape>
          <o:OLEObject Type="Embed" ProgID="Word.Picture.8" ShapeID="_x0000_i1102" DrawAspect="Content" ObjectID="_1847446294" r:id="rId96"/>
        </w:object>
      </w:r>
      <w:r>
        <w:object w:dxaOrig="384" w:dyaOrig="437" w14:anchorId="060EBD35">
          <v:shape id="_x0000_i1103" type="#_x0000_t75" style="width:12pt;height:18pt" o:ole="">
            <v:imagedata r:id="rId16" o:title=""/>
          </v:shape>
          <o:OLEObject Type="Embed" ProgID="Word.Picture.8" ShapeID="_x0000_i1103" DrawAspect="Content" ObjectID="_1847446295" r:id="rId97"/>
        </w:object>
      </w:r>
      <w:r>
        <w:object w:dxaOrig="384" w:dyaOrig="437" w14:anchorId="7E7D5C90">
          <v:shape id="_x0000_i1104" type="#_x0000_t75" style="width:12pt;height:18pt" o:ole="">
            <v:imagedata r:id="rId16" o:title=""/>
          </v:shape>
          <o:OLEObject Type="Embed" ProgID="Word.Picture.8" ShapeID="_x0000_i1104" DrawAspect="Content" ObjectID="_1847446296" r:id="rId98"/>
        </w:object>
      </w:r>
      <w:r>
        <w:object w:dxaOrig="384" w:dyaOrig="437" w14:anchorId="2A54F700">
          <v:shape id="_x0000_i1105" type="#_x0000_t75" style="width:12pt;height:18pt" o:ole="">
            <v:imagedata r:id="rId16" o:title=""/>
          </v:shape>
          <o:OLEObject Type="Embed" ProgID="Word.Picture.8" ShapeID="_x0000_i1105" DrawAspect="Content" ObjectID="_1847446297" r:id="rId99"/>
        </w:object>
      </w:r>
      <w:r>
        <w:object w:dxaOrig="384" w:dyaOrig="437" w14:anchorId="18948A0D">
          <v:shape id="_x0000_i1106" type="#_x0000_t75" style="width:12pt;height:18pt" o:ole="">
            <v:imagedata r:id="rId16" o:title=""/>
          </v:shape>
          <o:OLEObject Type="Embed" ProgID="Word.Picture.8" ShapeID="_x0000_i1106" DrawAspect="Content" ObjectID="_1847446298" r:id="rId100"/>
        </w:object>
      </w:r>
      <w:r>
        <w:object w:dxaOrig="384" w:dyaOrig="437" w14:anchorId="1580E067">
          <v:shape id="_x0000_i1107" type="#_x0000_t75" style="width:12pt;height:18pt" o:ole="">
            <v:imagedata r:id="rId16" o:title=""/>
          </v:shape>
          <o:OLEObject Type="Embed" ProgID="Word.Picture.8" ShapeID="_x0000_i1107" DrawAspect="Content" ObjectID="_1847446299" r:id="rId101"/>
        </w:object>
      </w:r>
      <w:r>
        <w:object w:dxaOrig="384" w:dyaOrig="437" w14:anchorId="0C2D946E">
          <v:shape id="_x0000_i1108" type="#_x0000_t75" style="width:12pt;height:18pt" o:ole="">
            <v:imagedata r:id="rId16" o:title=""/>
          </v:shape>
          <o:OLEObject Type="Embed" ProgID="Word.Picture.8" ShapeID="_x0000_i1108" DrawAspect="Content" ObjectID="_1847446300" r:id="rId102"/>
        </w:object>
      </w:r>
      <w:r>
        <w:object w:dxaOrig="384" w:dyaOrig="437" w14:anchorId="4BA3FE9A">
          <v:shape id="_x0000_i1109" type="#_x0000_t75" style="width:12pt;height:18pt" o:ole="">
            <v:imagedata r:id="rId16" o:title=""/>
          </v:shape>
          <o:OLEObject Type="Embed" ProgID="Word.Picture.8" ShapeID="_x0000_i1109" DrawAspect="Content" ObjectID="_1847446301" r:id="rId103"/>
        </w:object>
      </w:r>
      <w:r>
        <w:object w:dxaOrig="384" w:dyaOrig="437" w14:anchorId="6D6B2E16">
          <v:shape id="_x0000_i1110" type="#_x0000_t75" style="width:12pt;height:18pt" o:ole="">
            <v:imagedata r:id="rId16" o:title=""/>
          </v:shape>
          <o:OLEObject Type="Embed" ProgID="Word.Picture.8" ShapeID="_x0000_i1110" DrawAspect="Content" ObjectID="_1847446302" r:id="rId104"/>
        </w:object>
      </w:r>
      <w:r>
        <w:object w:dxaOrig="384" w:dyaOrig="437" w14:anchorId="43D40185">
          <v:shape id="_x0000_i1111" type="#_x0000_t75" style="width:12pt;height:18pt" o:ole="">
            <v:imagedata r:id="rId16" o:title=""/>
          </v:shape>
          <o:OLEObject Type="Embed" ProgID="Word.Picture.8" ShapeID="_x0000_i1111" DrawAspect="Content" ObjectID="_1847446303" r:id="rId105"/>
        </w:object>
      </w:r>
      <w:r>
        <w:object w:dxaOrig="384" w:dyaOrig="437" w14:anchorId="374B2B27">
          <v:shape id="_x0000_i1112" type="#_x0000_t75" style="width:12pt;height:18pt" o:ole="">
            <v:imagedata r:id="rId16" o:title=""/>
          </v:shape>
          <o:OLEObject Type="Embed" ProgID="Word.Picture.8" ShapeID="_x0000_i1112" DrawAspect="Content" ObjectID="_1847446304" r:id="rId106"/>
        </w:object>
      </w:r>
      <w:r>
        <w:object w:dxaOrig="384" w:dyaOrig="437" w14:anchorId="59C336DB">
          <v:shape id="_x0000_i1113" type="#_x0000_t75" style="width:12pt;height:18pt" o:ole="">
            <v:imagedata r:id="rId16" o:title=""/>
          </v:shape>
          <o:OLEObject Type="Embed" ProgID="Word.Picture.8" ShapeID="_x0000_i1113" DrawAspect="Content" ObjectID="_1847446305" r:id="rId107"/>
        </w:object>
      </w:r>
    </w:p>
    <w:p w14:paraId="18DEF76C" w14:textId="77777777" w:rsidR="008E032F" w:rsidRDefault="008E032F" w:rsidP="00D46D82">
      <w:pPr>
        <w:pStyle w:val="NoSpacing"/>
        <w:jc w:val="center"/>
        <w:rPr>
          <w:rFonts w:ascii="AR JULIAN" w:hAnsi="AR JULIAN"/>
          <w:sz w:val="36"/>
          <w:szCs w:val="22"/>
        </w:rPr>
      </w:pPr>
    </w:p>
    <w:p w14:paraId="359C1F26" w14:textId="255A6B9C" w:rsidR="00D46D82" w:rsidRPr="00D46D82" w:rsidRDefault="00D46D82" w:rsidP="00D46D82">
      <w:pPr>
        <w:pStyle w:val="NoSpacing"/>
        <w:jc w:val="center"/>
        <w:rPr>
          <w:rFonts w:ascii="AR JULIAN" w:hAnsi="AR JULIAN"/>
          <w:sz w:val="36"/>
          <w:szCs w:val="22"/>
        </w:rPr>
      </w:pPr>
      <w:r w:rsidRPr="00D46D82">
        <w:rPr>
          <w:rFonts w:ascii="AR JULIAN" w:hAnsi="AR JULIAN"/>
          <w:sz w:val="36"/>
          <w:szCs w:val="22"/>
        </w:rPr>
        <w:t>SPECIAL PROGRAMS</w:t>
      </w:r>
    </w:p>
    <w:p w14:paraId="4163D35D" w14:textId="77777777" w:rsidR="0076718E" w:rsidRPr="00D46D82" w:rsidRDefault="0076718E" w:rsidP="000914F1">
      <w:pPr>
        <w:pStyle w:val="NoSpacing"/>
        <w:rPr>
          <w:szCs w:val="22"/>
        </w:rPr>
      </w:pPr>
    </w:p>
    <w:p w14:paraId="2DB07978" w14:textId="77777777" w:rsidR="000914F1" w:rsidRPr="00D46D82" w:rsidRDefault="009B65E6" w:rsidP="000914F1">
      <w:pPr>
        <w:pStyle w:val="NoSpacing"/>
        <w:jc w:val="center"/>
        <w:rPr>
          <w:rFonts w:ascii="AR JULIAN" w:hAnsi="AR JULIAN"/>
          <w:sz w:val="32"/>
          <w:szCs w:val="28"/>
        </w:rPr>
      </w:pPr>
      <w:r w:rsidRPr="00D46D82">
        <w:rPr>
          <w:rFonts w:ascii="AR JULIAN" w:hAnsi="AR JULIAN"/>
          <w:sz w:val="32"/>
          <w:szCs w:val="28"/>
        </w:rPr>
        <w:t>S.A.G.E.</w:t>
      </w:r>
      <w:r>
        <w:rPr>
          <w:rFonts w:ascii="AR JULIAN" w:hAnsi="AR JULIAN"/>
          <w:sz w:val="32"/>
          <w:szCs w:val="28"/>
        </w:rPr>
        <w:t xml:space="preserve"> (</w:t>
      </w:r>
      <w:r w:rsidR="000914F1" w:rsidRPr="00D46D82">
        <w:rPr>
          <w:rFonts w:ascii="AR JULIAN" w:hAnsi="AR JULIAN"/>
          <w:sz w:val="32"/>
          <w:szCs w:val="28"/>
        </w:rPr>
        <w:t>Sullivan Area Gifted Education</w:t>
      </w:r>
      <w:r>
        <w:rPr>
          <w:rFonts w:ascii="AR JULIAN" w:hAnsi="AR JULIAN"/>
          <w:sz w:val="32"/>
          <w:szCs w:val="28"/>
        </w:rPr>
        <w:t>)</w:t>
      </w:r>
      <w:r w:rsidR="000914F1" w:rsidRPr="00D46D82">
        <w:rPr>
          <w:rFonts w:ascii="AR JULIAN" w:hAnsi="AR JULIAN"/>
          <w:sz w:val="32"/>
          <w:szCs w:val="28"/>
        </w:rPr>
        <w:t xml:space="preserve"> </w:t>
      </w:r>
    </w:p>
    <w:p w14:paraId="6630AC89" w14:textId="77777777" w:rsidR="000914F1" w:rsidRPr="00BF3312" w:rsidRDefault="000914F1" w:rsidP="000914F1">
      <w:pPr>
        <w:pStyle w:val="NoSpacing"/>
        <w:rPr>
          <w:b/>
          <w:sz w:val="16"/>
          <w:szCs w:val="16"/>
        </w:rPr>
      </w:pPr>
    </w:p>
    <w:p w14:paraId="7457E998" w14:textId="77777777" w:rsidR="000914F1" w:rsidRPr="00BF3312" w:rsidRDefault="000914F1" w:rsidP="000914F1">
      <w:pPr>
        <w:pStyle w:val="NoSpacing"/>
        <w:rPr>
          <w:sz w:val="22"/>
          <w:szCs w:val="22"/>
        </w:rPr>
      </w:pPr>
      <w:r w:rsidRPr="00BF3312">
        <w:rPr>
          <w:sz w:val="22"/>
          <w:szCs w:val="22"/>
        </w:rPr>
        <w:t xml:space="preserve">S.A.G.E. is a program sponsored by the Sullivan C-2 school district for students that display and possess accelerated abilities.  Individual students must meet certain academic and testing criteria to participate in the program at Sullivan C-2. </w:t>
      </w:r>
    </w:p>
    <w:p w14:paraId="1AFAC7C3" w14:textId="77777777" w:rsidR="00DE070C" w:rsidRDefault="00DE070C" w:rsidP="0076718E">
      <w:pPr>
        <w:pStyle w:val="NoSpacing"/>
        <w:jc w:val="center"/>
        <w:rPr>
          <w:rFonts w:ascii="AR JULIAN" w:hAnsi="AR JULIAN"/>
          <w:sz w:val="32"/>
          <w:szCs w:val="28"/>
        </w:rPr>
      </w:pPr>
    </w:p>
    <w:p w14:paraId="48524FE8" w14:textId="15F96094" w:rsidR="0076718E" w:rsidRPr="00D46D82" w:rsidRDefault="0076718E" w:rsidP="0076718E">
      <w:pPr>
        <w:pStyle w:val="NoSpacing"/>
        <w:jc w:val="center"/>
        <w:rPr>
          <w:rFonts w:ascii="AR JULIAN" w:hAnsi="AR JULIAN"/>
          <w:sz w:val="32"/>
          <w:szCs w:val="28"/>
        </w:rPr>
      </w:pPr>
      <w:r w:rsidRPr="00D46D82">
        <w:rPr>
          <w:rFonts w:ascii="AR JULIAN" w:hAnsi="AR JULIAN"/>
          <w:sz w:val="32"/>
          <w:szCs w:val="28"/>
        </w:rPr>
        <w:t>Title I</w:t>
      </w:r>
    </w:p>
    <w:p w14:paraId="18D04DC0" w14:textId="77777777" w:rsidR="0076718E" w:rsidRDefault="0076718E" w:rsidP="0076718E">
      <w:pPr>
        <w:pStyle w:val="NoSpacing"/>
        <w:rPr>
          <w:rFonts w:ascii="AR JULIAN" w:hAnsi="AR JULIAN"/>
          <w:b/>
          <w:sz w:val="16"/>
          <w:szCs w:val="16"/>
        </w:rPr>
      </w:pPr>
    </w:p>
    <w:p w14:paraId="0A4389C2" w14:textId="4DAA16C5" w:rsidR="0076718E" w:rsidRPr="000914F1" w:rsidRDefault="0076718E" w:rsidP="0076718E">
      <w:pPr>
        <w:pStyle w:val="NoSpacing"/>
        <w:rPr>
          <w:rFonts w:ascii="AR JULIAN" w:hAnsi="AR JULIAN"/>
          <w:b/>
          <w:sz w:val="16"/>
          <w:szCs w:val="16"/>
        </w:rPr>
      </w:pPr>
      <w:r w:rsidRPr="000914F1">
        <w:rPr>
          <w:sz w:val="22"/>
          <w:szCs w:val="22"/>
        </w:rPr>
        <w:t xml:space="preserve">St. Anthony School takes advantage of government funding that allows eligible students additional assistance in Mathematics and Language Arts.  This assistance is provided by state certified teachers from the Sullivan C-2 School District.  Students that qualify for the program will be notified during the </w:t>
      </w:r>
      <w:r w:rsidR="005E0679">
        <w:rPr>
          <w:sz w:val="22"/>
          <w:szCs w:val="22"/>
        </w:rPr>
        <w:t>f</w:t>
      </w:r>
      <w:r w:rsidRPr="000914F1">
        <w:rPr>
          <w:sz w:val="22"/>
          <w:szCs w:val="22"/>
        </w:rPr>
        <w:t xml:space="preserve">all </w:t>
      </w:r>
      <w:r w:rsidR="005E0679">
        <w:rPr>
          <w:sz w:val="22"/>
          <w:szCs w:val="22"/>
        </w:rPr>
        <w:t>s</w:t>
      </w:r>
      <w:r w:rsidRPr="000914F1">
        <w:rPr>
          <w:sz w:val="22"/>
          <w:szCs w:val="22"/>
        </w:rPr>
        <w:t>emester.  Tutoring sessions will be held on campus during school hours.</w:t>
      </w:r>
    </w:p>
    <w:p w14:paraId="5C088422" w14:textId="77777777" w:rsidR="0076718E" w:rsidRPr="00BF3312" w:rsidRDefault="0076718E" w:rsidP="000914F1">
      <w:pPr>
        <w:pStyle w:val="NoSpacing"/>
        <w:rPr>
          <w:sz w:val="22"/>
          <w:szCs w:val="22"/>
        </w:rPr>
      </w:pPr>
    </w:p>
    <w:p w14:paraId="4DC1F015" w14:textId="77777777" w:rsidR="000914F1" w:rsidRDefault="000914F1" w:rsidP="000914F1">
      <w:pPr>
        <w:pStyle w:val="NoSpacing"/>
      </w:pPr>
    </w:p>
    <w:p w14:paraId="24242667" w14:textId="77777777" w:rsidR="000914F1" w:rsidRPr="00D46D82" w:rsidRDefault="000914F1" w:rsidP="000914F1">
      <w:pPr>
        <w:pStyle w:val="NoSpacing"/>
        <w:jc w:val="center"/>
        <w:rPr>
          <w:rFonts w:ascii="AR JULIAN" w:hAnsi="AR JULIAN"/>
          <w:sz w:val="32"/>
          <w:szCs w:val="28"/>
        </w:rPr>
      </w:pPr>
      <w:r w:rsidRPr="00D46D82">
        <w:rPr>
          <w:rFonts w:ascii="AR JULIAN" w:hAnsi="AR JULIAN"/>
          <w:sz w:val="32"/>
          <w:szCs w:val="28"/>
        </w:rPr>
        <w:t>Students with Special Needs</w:t>
      </w:r>
    </w:p>
    <w:p w14:paraId="19E20FEB" w14:textId="77777777" w:rsidR="000914F1" w:rsidRPr="00BF3312" w:rsidRDefault="000914F1" w:rsidP="000914F1">
      <w:pPr>
        <w:pStyle w:val="NoSpacing"/>
        <w:rPr>
          <w:sz w:val="16"/>
          <w:szCs w:val="16"/>
        </w:rPr>
      </w:pPr>
    </w:p>
    <w:p w14:paraId="10895D53" w14:textId="77777777" w:rsidR="000914F1" w:rsidRPr="00BF3312" w:rsidRDefault="000914F1" w:rsidP="000914F1">
      <w:pPr>
        <w:pStyle w:val="NoSpacing"/>
        <w:rPr>
          <w:sz w:val="22"/>
          <w:szCs w:val="22"/>
        </w:rPr>
      </w:pPr>
      <w:r w:rsidRPr="00BF3312">
        <w:rPr>
          <w:sz w:val="22"/>
          <w:szCs w:val="22"/>
        </w:rPr>
        <w:t>St. Anthony School will attempt to address the special learning needs of students to the greatest possible extent within the parameters of the schools’ financial and human resources. To do less than can be done in this regard is to be exclusive in a faith that is called to be universal. We will fairly evaluate each student special needs and their own capabilities of addressing those needs. The goal of all efforts to address students’ special learning needs will be successful mastery of the regular curriculum in the regular setting.</w:t>
      </w:r>
    </w:p>
    <w:p w14:paraId="367663E4" w14:textId="77777777" w:rsidR="00D46D82" w:rsidRDefault="00D46D82" w:rsidP="000914F1">
      <w:pPr>
        <w:pStyle w:val="NoSpacing"/>
      </w:pPr>
    </w:p>
    <w:p w14:paraId="76E2EA81" w14:textId="77777777" w:rsidR="00D46D82" w:rsidRDefault="00D46D82" w:rsidP="000914F1">
      <w:pPr>
        <w:pStyle w:val="NoSpacing"/>
      </w:pPr>
    </w:p>
    <w:p w14:paraId="7A4B5E68" w14:textId="77777777" w:rsidR="00D46D82" w:rsidRPr="00AB123E" w:rsidRDefault="00D46D82" w:rsidP="00D46D82">
      <w:pPr>
        <w:pStyle w:val="NoSpacing"/>
        <w:jc w:val="center"/>
        <w:rPr>
          <w:rFonts w:ascii="AR JULIAN" w:hAnsi="AR JULIAN"/>
          <w:sz w:val="32"/>
          <w:szCs w:val="32"/>
        </w:rPr>
      </w:pPr>
      <w:r>
        <w:rPr>
          <w:rFonts w:ascii="AR JULIAN" w:hAnsi="AR JULIAN"/>
          <w:sz w:val="32"/>
          <w:szCs w:val="32"/>
        </w:rPr>
        <w:t>RELIGIOUS EDUCATION AND SPIRITUAL GROWTH</w:t>
      </w:r>
      <w:r w:rsidRPr="00AB123E">
        <w:rPr>
          <w:rFonts w:ascii="AR JULIAN" w:hAnsi="AR JULIAN"/>
          <w:sz w:val="32"/>
          <w:szCs w:val="32"/>
        </w:rPr>
        <w:t xml:space="preserve"> </w:t>
      </w:r>
    </w:p>
    <w:p w14:paraId="3871AC40" w14:textId="77777777" w:rsidR="00D46D82" w:rsidRDefault="00D46D82" w:rsidP="00D46D82">
      <w:pPr>
        <w:pStyle w:val="NoSpacing"/>
        <w:rPr>
          <w:b/>
        </w:rPr>
      </w:pPr>
    </w:p>
    <w:p w14:paraId="7BE9DF73" w14:textId="77777777" w:rsidR="00D46D82" w:rsidRPr="00AB123E" w:rsidRDefault="00D46D82" w:rsidP="00D46D82">
      <w:pPr>
        <w:pStyle w:val="NoSpacing"/>
        <w:rPr>
          <w:b/>
          <w:sz w:val="22"/>
          <w:szCs w:val="22"/>
        </w:rPr>
      </w:pPr>
      <w:r w:rsidRPr="00AB123E">
        <w:rPr>
          <w:sz w:val="22"/>
          <w:szCs w:val="22"/>
        </w:rPr>
        <w:t>When children become aware of the power of prayer and if the Eucharist is celebrated meaningfully, an attitude of faith will develop.  Armed with the strength obtained from personal awareness of the need for God, it is the hope of the faculty that the students will develop concern for their personal needs, determination in their intellectual pursuits, an interest in global affairs, and a purposeful spirit of dedication and service to God, to neighbor and to country.</w:t>
      </w:r>
    </w:p>
    <w:p w14:paraId="562E3490" w14:textId="77777777" w:rsidR="00D46D82" w:rsidRPr="00AB123E" w:rsidRDefault="00D46D82" w:rsidP="00D46D82">
      <w:pPr>
        <w:pStyle w:val="NoSpacing"/>
        <w:rPr>
          <w:sz w:val="16"/>
          <w:szCs w:val="16"/>
        </w:rPr>
      </w:pPr>
    </w:p>
    <w:p w14:paraId="45A366D5" w14:textId="77777777" w:rsidR="00D46D82" w:rsidRPr="00AB123E" w:rsidRDefault="00D46D82" w:rsidP="00D46D82">
      <w:pPr>
        <w:pStyle w:val="NoSpacing"/>
        <w:rPr>
          <w:sz w:val="22"/>
          <w:szCs w:val="22"/>
        </w:rPr>
      </w:pPr>
      <w:r w:rsidRPr="00AB123E">
        <w:rPr>
          <w:sz w:val="22"/>
          <w:szCs w:val="22"/>
        </w:rPr>
        <w:t>Religious education permeates the entire academic program at St. Anthony School:</w:t>
      </w:r>
    </w:p>
    <w:p w14:paraId="28ACD026" w14:textId="77777777" w:rsidR="00D46D82" w:rsidRPr="00AB123E" w:rsidRDefault="00D46D82" w:rsidP="00A84F73">
      <w:pPr>
        <w:pStyle w:val="NoSpacing"/>
        <w:numPr>
          <w:ilvl w:val="0"/>
          <w:numId w:val="8"/>
        </w:numPr>
        <w:rPr>
          <w:sz w:val="22"/>
          <w:szCs w:val="22"/>
        </w:rPr>
      </w:pPr>
      <w:r w:rsidRPr="00AB123E">
        <w:rPr>
          <w:sz w:val="22"/>
          <w:szCs w:val="22"/>
        </w:rPr>
        <w:t xml:space="preserve">Students have daily scheduled religion class    </w:t>
      </w:r>
    </w:p>
    <w:p w14:paraId="62F7C653" w14:textId="77777777" w:rsidR="00D46D82" w:rsidRPr="00AB123E" w:rsidRDefault="00D46D82" w:rsidP="00A84F73">
      <w:pPr>
        <w:pStyle w:val="NoSpacing"/>
        <w:numPr>
          <w:ilvl w:val="0"/>
          <w:numId w:val="8"/>
        </w:numPr>
        <w:rPr>
          <w:sz w:val="22"/>
          <w:szCs w:val="22"/>
        </w:rPr>
      </w:pPr>
      <w:r w:rsidRPr="00AB123E">
        <w:rPr>
          <w:sz w:val="22"/>
          <w:szCs w:val="22"/>
        </w:rPr>
        <w:t xml:space="preserve">Right to Life is stressed; especially during the month of January when a special liturgy is        </w:t>
      </w:r>
    </w:p>
    <w:p w14:paraId="56804361" w14:textId="11385A7D" w:rsidR="00D46D82" w:rsidRPr="00AB123E" w:rsidRDefault="00D46D82" w:rsidP="00D46D82">
      <w:pPr>
        <w:pStyle w:val="NoSpacing"/>
        <w:ind w:firstLine="720"/>
        <w:rPr>
          <w:sz w:val="22"/>
          <w:szCs w:val="22"/>
        </w:rPr>
      </w:pPr>
      <w:r w:rsidRPr="00AB123E">
        <w:rPr>
          <w:sz w:val="22"/>
          <w:szCs w:val="22"/>
        </w:rPr>
        <w:t xml:space="preserve">held, speakers are invited in and students donate to the Pregnancy </w:t>
      </w:r>
    </w:p>
    <w:p w14:paraId="11A5C94A" w14:textId="77777777" w:rsidR="00D46D82" w:rsidRPr="00AB123E" w:rsidRDefault="00D46D82" w:rsidP="00D46D82">
      <w:pPr>
        <w:pStyle w:val="NoSpacing"/>
        <w:ind w:firstLine="720"/>
        <w:rPr>
          <w:sz w:val="22"/>
          <w:szCs w:val="22"/>
        </w:rPr>
      </w:pPr>
      <w:r w:rsidRPr="00AB123E">
        <w:rPr>
          <w:sz w:val="22"/>
          <w:szCs w:val="22"/>
        </w:rPr>
        <w:t xml:space="preserve">Assistance Center. </w:t>
      </w:r>
    </w:p>
    <w:p w14:paraId="2027E8B0" w14:textId="512515F8" w:rsidR="00D46D82" w:rsidRPr="00AB123E" w:rsidRDefault="00D46D82" w:rsidP="00A84F73">
      <w:pPr>
        <w:pStyle w:val="NoSpacing"/>
        <w:numPr>
          <w:ilvl w:val="0"/>
          <w:numId w:val="9"/>
        </w:numPr>
        <w:rPr>
          <w:sz w:val="22"/>
          <w:szCs w:val="22"/>
        </w:rPr>
      </w:pPr>
      <w:r w:rsidRPr="00AB123E">
        <w:rPr>
          <w:sz w:val="22"/>
          <w:szCs w:val="22"/>
        </w:rPr>
        <w:t>We participate in community projects such as visiting nursing homes and collecting food</w:t>
      </w:r>
      <w:r w:rsidR="005E0679">
        <w:rPr>
          <w:sz w:val="22"/>
          <w:szCs w:val="22"/>
        </w:rPr>
        <w:t xml:space="preserve">, toys and hygiene products </w:t>
      </w:r>
      <w:r w:rsidRPr="00AB123E">
        <w:rPr>
          <w:sz w:val="22"/>
          <w:szCs w:val="22"/>
        </w:rPr>
        <w:t>at various times during the year.</w:t>
      </w:r>
    </w:p>
    <w:p w14:paraId="36166262" w14:textId="77777777" w:rsidR="00D46D82" w:rsidRPr="00AB123E" w:rsidRDefault="00D46D82" w:rsidP="00A84F73">
      <w:pPr>
        <w:pStyle w:val="NoSpacing"/>
        <w:numPr>
          <w:ilvl w:val="0"/>
          <w:numId w:val="9"/>
        </w:numPr>
        <w:rPr>
          <w:sz w:val="22"/>
          <w:szCs w:val="22"/>
        </w:rPr>
      </w:pPr>
      <w:r w:rsidRPr="00AB123E">
        <w:rPr>
          <w:sz w:val="22"/>
          <w:szCs w:val="22"/>
        </w:rPr>
        <w:t>Students in the upper middle school grades help as servers at Mass.</w:t>
      </w:r>
    </w:p>
    <w:p w14:paraId="13C91728" w14:textId="77777777" w:rsidR="00D46D82" w:rsidRPr="00AB123E" w:rsidRDefault="00D46D82" w:rsidP="00A84F73">
      <w:pPr>
        <w:pStyle w:val="NoSpacing"/>
        <w:numPr>
          <w:ilvl w:val="0"/>
          <w:numId w:val="9"/>
        </w:numPr>
        <w:rPr>
          <w:sz w:val="22"/>
          <w:szCs w:val="22"/>
        </w:rPr>
      </w:pPr>
      <w:r w:rsidRPr="00AB123E">
        <w:rPr>
          <w:sz w:val="22"/>
          <w:szCs w:val="22"/>
        </w:rPr>
        <w:t>Practice is held periodically or prior to church seasons to review and/or learn new music and responses for liturgy.</w:t>
      </w:r>
    </w:p>
    <w:p w14:paraId="557A1D99" w14:textId="77777777" w:rsidR="005E0679" w:rsidRDefault="00D46D82" w:rsidP="00A84F73">
      <w:pPr>
        <w:pStyle w:val="NoSpacing"/>
        <w:numPr>
          <w:ilvl w:val="0"/>
          <w:numId w:val="9"/>
        </w:numPr>
        <w:rPr>
          <w:sz w:val="22"/>
          <w:szCs w:val="22"/>
        </w:rPr>
      </w:pPr>
      <w:r w:rsidRPr="00AB123E">
        <w:rPr>
          <w:sz w:val="22"/>
          <w:szCs w:val="22"/>
        </w:rPr>
        <w:t>Students and Faculty attend Mass</w:t>
      </w:r>
      <w:r w:rsidR="005E0679">
        <w:rPr>
          <w:sz w:val="22"/>
          <w:szCs w:val="22"/>
        </w:rPr>
        <w:t xml:space="preserve"> twice weekly.</w:t>
      </w:r>
    </w:p>
    <w:p w14:paraId="35B6F00D" w14:textId="77777777" w:rsidR="005E0679" w:rsidRDefault="005E0679" w:rsidP="00A84F73">
      <w:pPr>
        <w:pStyle w:val="NoSpacing"/>
        <w:numPr>
          <w:ilvl w:val="0"/>
          <w:numId w:val="9"/>
        </w:numPr>
        <w:rPr>
          <w:sz w:val="22"/>
          <w:szCs w:val="22"/>
        </w:rPr>
      </w:pPr>
      <w:r>
        <w:rPr>
          <w:sz w:val="22"/>
          <w:szCs w:val="22"/>
        </w:rPr>
        <w:t>Students keep a Faith Journal during their time at St. Anthony to help them develop a personal relationship with Jesus.</w:t>
      </w:r>
    </w:p>
    <w:p w14:paraId="248A0CEF" w14:textId="27103083" w:rsidR="00D46D82" w:rsidRDefault="005E0679" w:rsidP="00A84F73">
      <w:pPr>
        <w:pStyle w:val="NoSpacing"/>
        <w:numPr>
          <w:ilvl w:val="0"/>
          <w:numId w:val="9"/>
        </w:numPr>
        <w:rPr>
          <w:sz w:val="22"/>
          <w:szCs w:val="22"/>
        </w:rPr>
      </w:pPr>
      <w:r>
        <w:rPr>
          <w:sz w:val="22"/>
          <w:szCs w:val="22"/>
        </w:rPr>
        <w:t>Students are encouraged to make connections between their faith and their learning each day.</w:t>
      </w:r>
      <w:r w:rsidR="00D46D82" w:rsidRPr="00AB123E">
        <w:rPr>
          <w:sz w:val="22"/>
          <w:szCs w:val="22"/>
        </w:rPr>
        <w:t xml:space="preserve">   </w:t>
      </w:r>
    </w:p>
    <w:p w14:paraId="3321C79D" w14:textId="30FCC168" w:rsidR="005E0679" w:rsidRDefault="005E0679" w:rsidP="00A84F73">
      <w:pPr>
        <w:pStyle w:val="NoSpacing"/>
        <w:numPr>
          <w:ilvl w:val="0"/>
          <w:numId w:val="9"/>
        </w:numPr>
        <w:rPr>
          <w:sz w:val="22"/>
          <w:szCs w:val="22"/>
        </w:rPr>
      </w:pPr>
      <w:r>
        <w:rPr>
          <w:sz w:val="22"/>
          <w:szCs w:val="22"/>
        </w:rPr>
        <w:t>During Holy Week, students participate in either a Seder Meal or mini retreat activities.</w:t>
      </w:r>
    </w:p>
    <w:p w14:paraId="6B947C49" w14:textId="163B2AFE" w:rsidR="005E0679" w:rsidRPr="00AB123E" w:rsidRDefault="005E0679" w:rsidP="00A84F73">
      <w:pPr>
        <w:pStyle w:val="NoSpacing"/>
        <w:numPr>
          <w:ilvl w:val="0"/>
          <w:numId w:val="9"/>
        </w:numPr>
        <w:rPr>
          <w:sz w:val="22"/>
          <w:szCs w:val="22"/>
        </w:rPr>
      </w:pPr>
      <w:r>
        <w:rPr>
          <w:sz w:val="22"/>
          <w:szCs w:val="22"/>
        </w:rPr>
        <w:t>Confirmation Candidates attend an off-campus retreat prior to receiving their sacrament.</w:t>
      </w:r>
    </w:p>
    <w:p w14:paraId="5F1EF787" w14:textId="77777777" w:rsidR="00D46D82" w:rsidRDefault="00D46D82" w:rsidP="00D46D82">
      <w:pPr>
        <w:pStyle w:val="NoSpacing"/>
      </w:pPr>
    </w:p>
    <w:p w14:paraId="420AD38E" w14:textId="77777777" w:rsidR="00D46D82" w:rsidRDefault="00D46D82" w:rsidP="00D46D82">
      <w:pPr>
        <w:pStyle w:val="NoSpacing"/>
        <w:jc w:val="center"/>
        <w:rPr>
          <w:rFonts w:ascii="AR JULIAN" w:hAnsi="AR JULIAN"/>
          <w:sz w:val="28"/>
          <w:szCs w:val="28"/>
        </w:rPr>
      </w:pPr>
      <w:r>
        <w:rPr>
          <w:rFonts w:ascii="AR JULIAN" w:hAnsi="AR JULIAN"/>
          <w:sz w:val="28"/>
          <w:szCs w:val="28"/>
        </w:rPr>
        <w:t>Chastity Education</w:t>
      </w:r>
    </w:p>
    <w:p w14:paraId="3462BC70" w14:textId="77777777" w:rsidR="00D46D82" w:rsidRPr="00AB123E" w:rsidRDefault="00D46D82" w:rsidP="00D46D82">
      <w:pPr>
        <w:pStyle w:val="NoSpacing"/>
        <w:rPr>
          <w:rFonts w:ascii="AR JULIAN" w:hAnsi="AR JULIAN"/>
          <w:sz w:val="16"/>
          <w:szCs w:val="16"/>
        </w:rPr>
      </w:pPr>
    </w:p>
    <w:p w14:paraId="23AD34F4" w14:textId="4932D79A" w:rsidR="00D46D82" w:rsidRPr="00DE070C" w:rsidRDefault="00D46D82" w:rsidP="00DE070C">
      <w:pPr>
        <w:pStyle w:val="NoSpacing"/>
        <w:rPr>
          <w:sz w:val="22"/>
          <w:szCs w:val="22"/>
        </w:rPr>
      </w:pPr>
      <w:r w:rsidRPr="00AB123E">
        <w:rPr>
          <w:sz w:val="22"/>
          <w:szCs w:val="22"/>
        </w:rPr>
        <w:t xml:space="preserve">The St. Louis Archdiocesan approved </w:t>
      </w:r>
      <w:r w:rsidR="00275BAE">
        <w:rPr>
          <w:sz w:val="22"/>
          <w:szCs w:val="22"/>
        </w:rPr>
        <w:t>Theology of the Body to be</w:t>
      </w:r>
      <w:r w:rsidRPr="00AB123E">
        <w:rPr>
          <w:sz w:val="22"/>
          <w:szCs w:val="22"/>
        </w:rPr>
        <w:t xml:space="preserve"> taught at St. Anthony in grades </w:t>
      </w:r>
      <w:r w:rsidR="00275BAE">
        <w:rPr>
          <w:sz w:val="22"/>
          <w:szCs w:val="22"/>
        </w:rPr>
        <w:t>K</w:t>
      </w:r>
      <w:r w:rsidRPr="00AB123E">
        <w:rPr>
          <w:sz w:val="22"/>
          <w:szCs w:val="22"/>
        </w:rPr>
        <w:t>-8 each year during the second semester.  We fully realize that this is primarily the responsibility of the parents, but the school is here as a help. It is important that parents be aware of just what is being presented at school so that they are able to reinforce the program at home with their own child/ren.  Parent information is provided each</w:t>
      </w:r>
      <w:r w:rsidRPr="00FD065E">
        <w:t xml:space="preserve"> </w:t>
      </w:r>
      <w:r w:rsidRPr="00AB123E">
        <w:rPr>
          <w:sz w:val="22"/>
          <w:szCs w:val="22"/>
        </w:rPr>
        <w:t>year to explain the total program.  The program is voluntary. Parents are encouraged to contact the classroom teacher with questions about the program.</w:t>
      </w:r>
    </w:p>
    <w:p w14:paraId="46D52D49" w14:textId="77777777" w:rsidR="00190242" w:rsidRDefault="00190242" w:rsidP="00D46D82">
      <w:pPr>
        <w:pStyle w:val="NoSpacing"/>
        <w:jc w:val="center"/>
        <w:rPr>
          <w:rFonts w:ascii="AR JULIAN" w:hAnsi="AR JULIAN"/>
          <w:sz w:val="28"/>
          <w:szCs w:val="28"/>
        </w:rPr>
      </w:pPr>
    </w:p>
    <w:p w14:paraId="7B372FA5" w14:textId="77777777" w:rsidR="00D46D82" w:rsidRDefault="005623B1" w:rsidP="00D46D82">
      <w:pPr>
        <w:pStyle w:val="NoSpacing"/>
        <w:jc w:val="center"/>
        <w:rPr>
          <w:rFonts w:ascii="AR JULIAN" w:hAnsi="AR JULIAN"/>
          <w:sz w:val="28"/>
          <w:szCs w:val="28"/>
        </w:rPr>
      </w:pPr>
      <w:r>
        <w:rPr>
          <w:rFonts w:ascii="AR JULIAN" w:hAnsi="AR JULIAN"/>
          <w:sz w:val="28"/>
          <w:szCs w:val="28"/>
        </w:rPr>
        <w:t>Religious Services</w:t>
      </w:r>
    </w:p>
    <w:p w14:paraId="0F2BBCE3" w14:textId="77777777" w:rsidR="00D46D82" w:rsidRPr="00AB123E" w:rsidRDefault="00D46D82" w:rsidP="00D46D82">
      <w:pPr>
        <w:pStyle w:val="NoSpacing"/>
        <w:jc w:val="center"/>
        <w:rPr>
          <w:rFonts w:ascii="AR JULIAN" w:hAnsi="AR JULIAN"/>
          <w:sz w:val="16"/>
          <w:szCs w:val="16"/>
        </w:rPr>
      </w:pPr>
    </w:p>
    <w:p w14:paraId="1BFA1254" w14:textId="2B7109C4" w:rsidR="005623B1" w:rsidRDefault="005623B1" w:rsidP="005623B1">
      <w:pPr>
        <w:pStyle w:val="NoSpacing"/>
        <w:rPr>
          <w:i/>
        </w:rPr>
      </w:pPr>
      <w:r w:rsidRPr="00FD065E">
        <w:t xml:space="preserve">Students will attend Mass </w:t>
      </w:r>
      <w:r w:rsidR="00261AB0">
        <w:t>on Thursday and Friday</w:t>
      </w:r>
      <w:r w:rsidR="005E0679">
        <w:t xml:space="preserve"> at 8:00 a.m. </w:t>
      </w:r>
      <w:r w:rsidRPr="00FD065E">
        <w:t xml:space="preserve"> </w:t>
      </w:r>
      <w:r>
        <w:t xml:space="preserve">They will also attend Adoration on Thursdays, as well as Stations of the Cross during Fridays in Lent.  </w:t>
      </w:r>
      <w:r w:rsidRPr="00FD065E">
        <w:rPr>
          <w:i/>
        </w:rPr>
        <w:t xml:space="preserve">Parents are warmly invited and encouraged to participate in </w:t>
      </w:r>
      <w:r>
        <w:rPr>
          <w:i/>
        </w:rPr>
        <w:t>these services</w:t>
      </w:r>
      <w:r w:rsidRPr="00FD065E">
        <w:rPr>
          <w:i/>
        </w:rPr>
        <w:t xml:space="preserve"> with the school community. </w:t>
      </w:r>
    </w:p>
    <w:p w14:paraId="639DED64" w14:textId="77777777" w:rsidR="00D46D82" w:rsidRDefault="00D46D82" w:rsidP="00D46D82">
      <w:pPr>
        <w:pStyle w:val="NoSpacing"/>
        <w:rPr>
          <w:i/>
        </w:rPr>
      </w:pPr>
    </w:p>
    <w:p w14:paraId="3CA8FD1B" w14:textId="77777777" w:rsidR="00D46D82" w:rsidRPr="00711EC4" w:rsidRDefault="00D46D82" w:rsidP="00D46D82">
      <w:pPr>
        <w:pStyle w:val="NoSpacing"/>
        <w:jc w:val="center"/>
        <w:rPr>
          <w:rFonts w:ascii="AR JULIAN" w:hAnsi="AR JULIAN"/>
          <w:sz w:val="28"/>
          <w:szCs w:val="28"/>
        </w:rPr>
      </w:pPr>
      <w:r w:rsidRPr="00711EC4">
        <w:rPr>
          <w:rFonts w:ascii="AR JULIAN" w:hAnsi="AR JULIAN"/>
          <w:sz w:val="28"/>
          <w:szCs w:val="28"/>
        </w:rPr>
        <w:t>Sacraments</w:t>
      </w:r>
    </w:p>
    <w:p w14:paraId="3A02BE3D" w14:textId="77777777" w:rsidR="00D46D82" w:rsidRDefault="00D46D82" w:rsidP="00D46D82">
      <w:pPr>
        <w:pStyle w:val="NoSpacing"/>
        <w:rPr>
          <w:sz w:val="22"/>
          <w:szCs w:val="22"/>
        </w:rPr>
      </w:pPr>
    </w:p>
    <w:p w14:paraId="1649044D" w14:textId="77777777" w:rsidR="00D46D82" w:rsidRPr="00C1165E" w:rsidRDefault="00D46D82" w:rsidP="00D46D82">
      <w:pPr>
        <w:pStyle w:val="NoSpacing"/>
        <w:rPr>
          <w:sz w:val="22"/>
          <w:szCs w:val="22"/>
        </w:rPr>
      </w:pPr>
      <w:r w:rsidRPr="00C1165E">
        <w:rPr>
          <w:sz w:val="22"/>
          <w:szCs w:val="22"/>
        </w:rPr>
        <w:t>Children in the second grade receive the sacraments of Reconciliation and Eucharist.  Seventh and eighth grade students receive Confirmation; the time and date are determined by the St. Louis Archdiocesan Chancery Office.  Students, and sometimes parents and/or sponsors, are expected to attend several meetings outside school time as part of their sacramental preparation; these will be announced in the school newsletter and the monthly calendar.  The sacrament of Reconciliation is offered two times a year for students in grades two through eight.  Families are e</w:t>
      </w:r>
      <w:r w:rsidR="009B65E6">
        <w:rPr>
          <w:sz w:val="22"/>
          <w:szCs w:val="22"/>
        </w:rPr>
        <w:t>ncouraged to attend.</w:t>
      </w:r>
    </w:p>
    <w:p w14:paraId="0A36C528" w14:textId="77777777" w:rsidR="003C248C" w:rsidRDefault="003C248C" w:rsidP="00D46D82">
      <w:pPr>
        <w:pStyle w:val="NoSpacing"/>
        <w:jc w:val="center"/>
        <w:rPr>
          <w:rFonts w:ascii="AR JULIAN" w:hAnsi="AR JULIAN"/>
          <w:sz w:val="28"/>
          <w:szCs w:val="28"/>
        </w:rPr>
      </w:pPr>
    </w:p>
    <w:p w14:paraId="74979964" w14:textId="77777777" w:rsidR="0022786A" w:rsidRDefault="0022786A" w:rsidP="00D46D82">
      <w:pPr>
        <w:pStyle w:val="NoSpacing"/>
        <w:jc w:val="center"/>
        <w:rPr>
          <w:rFonts w:ascii="AR JULIAN" w:hAnsi="AR JULIAN"/>
          <w:sz w:val="28"/>
          <w:szCs w:val="28"/>
        </w:rPr>
      </w:pPr>
    </w:p>
    <w:p w14:paraId="7236586F" w14:textId="77777777" w:rsidR="00D46D82" w:rsidRDefault="00D46D82" w:rsidP="00D46D82">
      <w:pPr>
        <w:pStyle w:val="NoSpacing"/>
        <w:jc w:val="center"/>
        <w:rPr>
          <w:rFonts w:ascii="AR JULIAN" w:hAnsi="AR JULIAN"/>
          <w:sz w:val="28"/>
          <w:szCs w:val="28"/>
        </w:rPr>
      </w:pPr>
      <w:r w:rsidRPr="00FE719E">
        <w:rPr>
          <w:rFonts w:ascii="AR JULIAN" w:hAnsi="AR JULIAN"/>
          <w:sz w:val="28"/>
          <w:szCs w:val="28"/>
        </w:rPr>
        <w:lastRenderedPageBreak/>
        <w:t>Service Projects</w:t>
      </w:r>
    </w:p>
    <w:p w14:paraId="29EB906A" w14:textId="77777777" w:rsidR="00D46D82" w:rsidRPr="00AB123E" w:rsidRDefault="00D46D82" w:rsidP="00D46D82">
      <w:pPr>
        <w:pStyle w:val="NoSpacing"/>
        <w:rPr>
          <w:rFonts w:ascii="AR JULIAN" w:hAnsi="AR JULIAN"/>
          <w:sz w:val="16"/>
          <w:szCs w:val="16"/>
        </w:rPr>
      </w:pPr>
    </w:p>
    <w:p w14:paraId="4D0FF02C" w14:textId="77777777" w:rsidR="00D46D82" w:rsidRPr="00AB123E" w:rsidRDefault="00D46D82" w:rsidP="00D46D82">
      <w:pPr>
        <w:pStyle w:val="NoSpacing"/>
        <w:rPr>
          <w:sz w:val="22"/>
          <w:szCs w:val="22"/>
        </w:rPr>
      </w:pPr>
      <w:r w:rsidRPr="00AB123E">
        <w:rPr>
          <w:sz w:val="22"/>
          <w:szCs w:val="22"/>
        </w:rPr>
        <w:t>Students are encouraged to participate in school collections for the needy, tithe weekly to St. Anthony Church or their home church, sing in children’s choir, serve or lector at Sunday Mass.</w:t>
      </w:r>
    </w:p>
    <w:p w14:paraId="777DB4A1" w14:textId="77777777" w:rsidR="00D46D82" w:rsidRPr="00AB123E" w:rsidRDefault="00D46D82" w:rsidP="00D46D82">
      <w:pPr>
        <w:pStyle w:val="NoSpacing"/>
        <w:rPr>
          <w:sz w:val="22"/>
          <w:szCs w:val="22"/>
        </w:rPr>
      </w:pPr>
      <w:r w:rsidRPr="00AB123E">
        <w:rPr>
          <w:sz w:val="22"/>
          <w:szCs w:val="22"/>
        </w:rPr>
        <w:t>Students participate in the following service projects at school:</w:t>
      </w:r>
    </w:p>
    <w:p w14:paraId="2C876CDD" w14:textId="77777777" w:rsidR="00D46D82" w:rsidRPr="00AB123E" w:rsidRDefault="00190242" w:rsidP="000A50DB">
      <w:pPr>
        <w:pStyle w:val="NoSpacing"/>
        <w:numPr>
          <w:ilvl w:val="0"/>
          <w:numId w:val="33"/>
        </w:numPr>
        <w:rPr>
          <w:sz w:val="22"/>
          <w:szCs w:val="22"/>
        </w:rPr>
      </w:pPr>
      <w:r>
        <w:rPr>
          <w:sz w:val="22"/>
          <w:szCs w:val="22"/>
        </w:rPr>
        <w:t>Mission</w:t>
      </w:r>
      <w:r w:rsidR="00D46D82" w:rsidRPr="00AB123E">
        <w:rPr>
          <w:sz w:val="22"/>
          <w:szCs w:val="22"/>
        </w:rPr>
        <w:t xml:space="preserve"> collections during October and Lent</w:t>
      </w:r>
    </w:p>
    <w:p w14:paraId="6268352C" w14:textId="77777777" w:rsidR="00D46D82" w:rsidRPr="00AB123E" w:rsidRDefault="00D46D82" w:rsidP="000A50DB">
      <w:pPr>
        <w:pStyle w:val="NoSpacing"/>
        <w:numPr>
          <w:ilvl w:val="0"/>
          <w:numId w:val="33"/>
        </w:numPr>
        <w:rPr>
          <w:sz w:val="22"/>
          <w:szCs w:val="22"/>
        </w:rPr>
      </w:pPr>
      <w:r w:rsidRPr="00AB123E">
        <w:rPr>
          <w:sz w:val="22"/>
          <w:szCs w:val="22"/>
        </w:rPr>
        <w:t>Weekly Mass</w:t>
      </w:r>
    </w:p>
    <w:p w14:paraId="552B83FD" w14:textId="1C9B07C7" w:rsidR="00D46D82" w:rsidRPr="00AB123E" w:rsidRDefault="00D46D82" w:rsidP="000A50DB">
      <w:pPr>
        <w:pStyle w:val="NoSpacing"/>
        <w:numPr>
          <w:ilvl w:val="0"/>
          <w:numId w:val="33"/>
        </w:numPr>
        <w:rPr>
          <w:sz w:val="22"/>
          <w:szCs w:val="22"/>
        </w:rPr>
      </w:pPr>
      <w:r>
        <w:rPr>
          <w:sz w:val="22"/>
          <w:szCs w:val="22"/>
        </w:rPr>
        <w:t xml:space="preserve">Safety Patrol (Gr. 7 and </w:t>
      </w:r>
      <w:r w:rsidRPr="00AB123E">
        <w:rPr>
          <w:sz w:val="22"/>
          <w:szCs w:val="22"/>
        </w:rPr>
        <w:t>8)</w:t>
      </w:r>
    </w:p>
    <w:p w14:paraId="01735F53" w14:textId="77777777" w:rsidR="00D46D82" w:rsidRDefault="00D46D82" w:rsidP="000A50DB">
      <w:pPr>
        <w:pStyle w:val="NoSpacing"/>
        <w:numPr>
          <w:ilvl w:val="0"/>
          <w:numId w:val="33"/>
        </w:numPr>
        <w:rPr>
          <w:sz w:val="22"/>
          <w:szCs w:val="22"/>
        </w:rPr>
      </w:pPr>
      <w:r w:rsidRPr="00AB123E">
        <w:rPr>
          <w:sz w:val="22"/>
          <w:szCs w:val="22"/>
        </w:rPr>
        <w:t>Seasonal projects (Christmas Caroling, Pro-Life collections, etc.)</w:t>
      </w:r>
    </w:p>
    <w:p w14:paraId="070FC32C" w14:textId="6570F13E" w:rsidR="00712DE0" w:rsidRDefault="00712DE0" w:rsidP="00DE070C">
      <w:pPr>
        <w:pStyle w:val="NoSpacing"/>
        <w:rPr>
          <w:sz w:val="22"/>
          <w:szCs w:val="22"/>
        </w:rPr>
      </w:pPr>
    </w:p>
    <w:p w14:paraId="02BF3353" w14:textId="655D4C57" w:rsidR="00D46D82" w:rsidRDefault="00D46D82" w:rsidP="00D46D82">
      <w:pPr>
        <w:pStyle w:val="NoSpacing"/>
        <w:ind w:left="720"/>
        <w:rPr>
          <w:sz w:val="22"/>
          <w:szCs w:val="22"/>
        </w:rPr>
      </w:pPr>
    </w:p>
    <w:p w14:paraId="7C209D70" w14:textId="7E210FE2" w:rsidR="00D46D82" w:rsidRDefault="00D46D82" w:rsidP="00D46D82">
      <w:pPr>
        <w:pStyle w:val="NoSpacing"/>
        <w:ind w:left="720"/>
        <w:rPr>
          <w:sz w:val="22"/>
          <w:szCs w:val="22"/>
        </w:rPr>
      </w:pPr>
    </w:p>
    <w:p w14:paraId="0A44CAED" w14:textId="4746A31C" w:rsidR="00D46D82" w:rsidRPr="00AB123E" w:rsidRDefault="001B1007" w:rsidP="00D46D82">
      <w:pPr>
        <w:pStyle w:val="NoSpacing"/>
        <w:ind w:left="720"/>
        <w:rPr>
          <w:sz w:val="22"/>
          <w:szCs w:val="22"/>
        </w:rPr>
      </w:pPr>
      <w:r>
        <w:rPr>
          <w:noProof/>
        </w:rPr>
        <w:drawing>
          <wp:anchor distT="0" distB="0" distL="114300" distR="114300" simplePos="0" relativeHeight="251656704" behindDoc="1" locked="0" layoutInCell="1" allowOverlap="1" wp14:anchorId="6068788F" wp14:editId="010B37BA">
            <wp:simplePos x="0" y="0"/>
            <wp:positionH relativeFrom="column">
              <wp:posOffset>2433320</wp:posOffset>
            </wp:positionH>
            <wp:positionV relativeFrom="paragraph">
              <wp:posOffset>-125095</wp:posOffset>
            </wp:positionV>
            <wp:extent cx="863600" cy="1219200"/>
            <wp:effectExtent l="0" t="0" r="0" b="0"/>
            <wp:wrapNone/>
            <wp:docPr id="573" name="Picture 573" desc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s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63600" cy="1219200"/>
                    </a:xfrm>
                    <a:prstGeom prst="rect">
                      <a:avLst/>
                    </a:prstGeom>
                    <a:noFill/>
                  </pic:spPr>
                </pic:pic>
              </a:graphicData>
            </a:graphic>
            <wp14:sizeRelH relativeFrom="page">
              <wp14:pctWidth>0</wp14:pctWidth>
            </wp14:sizeRelH>
            <wp14:sizeRelV relativeFrom="page">
              <wp14:pctHeight>0</wp14:pctHeight>
            </wp14:sizeRelV>
          </wp:anchor>
        </w:drawing>
      </w:r>
    </w:p>
    <w:p w14:paraId="0C29AC9C" w14:textId="77777777" w:rsidR="00D46D82" w:rsidRDefault="00D46D82" w:rsidP="00D46D82">
      <w:pPr>
        <w:pStyle w:val="NoSpacing"/>
        <w:jc w:val="center"/>
        <w:rPr>
          <w:rFonts w:ascii="AR JULIAN" w:hAnsi="AR JULIAN"/>
          <w:sz w:val="32"/>
          <w:szCs w:val="32"/>
        </w:rPr>
      </w:pPr>
    </w:p>
    <w:p w14:paraId="35CF8D3A" w14:textId="77777777" w:rsidR="00D46D82" w:rsidRDefault="00D46D82" w:rsidP="000914F1">
      <w:pPr>
        <w:pStyle w:val="NoSpacing"/>
      </w:pPr>
    </w:p>
    <w:p w14:paraId="7669B884" w14:textId="77777777" w:rsidR="00D46D82" w:rsidRDefault="00D46D82" w:rsidP="000914F1">
      <w:pPr>
        <w:pStyle w:val="NoSpacing"/>
      </w:pPr>
    </w:p>
    <w:p w14:paraId="50D8A6F9" w14:textId="77777777" w:rsidR="00D46D82" w:rsidRDefault="00D46D82" w:rsidP="000914F1">
      <w:pPr>
        <w:pStyle w:val="NoSpacing"/>
      </w:pPr>
    </w:p>
    <w:p w14:paraId="228A8496" w14:textId="77777777" w:rsidR="00D46D82" w:rsidRDefault="00D46D82" w:rsidP="000914F1">
      <w:pPr>
        <w:pStyle w:val="NoSpacing"/>
      </w:pPr>
    </w:p>
    <w:p w14:paraId="370D3813" w14:textId="77777777" w:rsidR="00D46D82" w:rsidRDefault="00D46D82" w:rsidP="000914F1">
      <w:pPr>
        <w:pStyle w:val="NoSpacing"/>
      </w:pPr>
    </w:p>
    <w:p w14:paraId="112CF29E" w14:textId="77777777" w:rsidR="00A81850" w:rsidRDefault="00A81850" w:rsidP="00A81850">
      <w:pPr>
        <w:pStyle w:val="NoSpacing"/>
        <w:jc w:val="center"/>
        <w:rPr>
          <w:rFonts w:ascii="AR JULIAN" w:hAnsi="AR JULIAN"/>
          <w:sz w:val="32"/>
          <w:szCs w:val="32"/>
        </w:rPr>
      </w:pPr>
      <w:r>
        <w:object w:dxaOrig="384" w:dyaOrig="437" w14:anchorId="6922EA67">
          <v:shape id="_x0000_i1114" type="#_x0000_t75" style="width:12pt;height:18pt" o:ole="">
            <v:imagedata r:id="rId16" o:title=""/>
          </v:shape>
          <o:OLEObject Type="Embed" ProgID="Word.Picture.8" ShapeID="_x0000_i1114" DrawAspect="Content" ObjectID="_1847446306" r:id="rId109"/>
        </w:object>
      </w:r>
      <w:r>
        <w:object w:dxaOrig="384" w:dyaOrig="437" w14:anchorId="7B87713E">
          <v:shape id="_x0000_i1115" type="#_x0000_t75" style="width:12pt;height:18pt" o:ole="">
            <v:imagedata r:id="rId16" o:title=""/>
          </v:shape>
          <o:OLEObject Type="Embed" ProgID="Word.Picture.8" ShapeID="_x0000_i1115" DrawAspect="Content" ObjectID="_1847446307" r:id="rId110"/>
        </w:object>
      </w:r>
      <w:r>
        <w:object w:dxaOrig="384" w:dyaOrig="437" w14:anchorId="16105315">
          <v:shape id="_x0000_i1116" type="#_x0000_t75" style="width:12pt;height:18pt" o:ole="">
            <v:imagedata r:id="rId16" o:title=""/>
          </v:shape>
          <o:OLEObject Type="Embed" ProgID="Word.Picture.8" ShapeID="_x0000_i1116" DrawAspect="Content" ObjectID="_1847446308" r:id="rId111"/>
        </w:object>
      </w:r>
      <w:r>
        <w:object w:dxaOrig="384" w:dyaOrig="437" w14:anchorId="0B501457">
          <v:shape id="_x0000_i1117" type="#_x0000_t75" style="width:12pt;height:18pt" o:ole="">
            <v:imagedata r:id="rId16" o:title=""/>
          </v:shape>
          <o:OLEObject Type="Embed" ProgID="Word.Picture.8" ShapeID="_x0000_i1117" DrawAspect="Content" ObjectID="_1847446309" r:id="rId112"/>
        </w:object>
      </w:r>
      <w:r>
        <w:object w:dxaOrig="384" w:dyaOrig="437" w14:anchorId="1A28FA91">
          <v:shape id="_x0000_i1118" type="#_x0000_t75" style="width:12pt;height:18pt" o:ole="">
            <v:imagedata r:id="rId16" o:title=""/>
          </v:shape>
          <o:OLEObject Type="Embed" ProgID="Word.Picture.8" ShapeID="_x0000_i1118" DrawAspect="Content" ObjectID="_1847446310" r:id="rId113"/>
        </w:object>
      </w:r>
      <w:r>
        <w:object w:dxaOrig="384" w:dyaOrig="437" w14:anchorId="31213F8E">
          <v:shape id="_x0000_i1119" type="#_x0000_t75" style="width:12pt;height:18pt" o:ole="">
            <v:imagedata r:id="rId16" o:title=""/>
          </v:shape>
          <o:OLEObject Type="Embed" ProgID="Word.Picture.8" ShapeID="_x0000_i1119" DrawAspect="Content" ObjectID="_1847446311" r:id="rId114"/>
        </w:object>
      </w:r>
      <w:r>
        <w:object w:dxaOrig="384" w:dyaOrig="437" w14:anchorId="638FEADF">
          <v:shape id="_x0000_i1120" type="#_x0000_t75" style="width:12pt;height:18pt" o:ole="">
            <v:imagedata r:id="rId16" o:title=""/>
          </v:shape>
          <o:OLEObject Type="Embed" ProgID="Word.Picture.8" ShapeID="_x0000_i1120" DrawAspect="Content" ObjectID="_1847446312" r:id="rId115"/>
        </w:object>
      </w:r>
      <w:r>
        <w:object w:dxaOrig="384" w:dyaOrig="437" w14:anchorId="2332675F">
          <v:shape id="_x0000_i1121" type="#_x0000_t75" style="width:12pt;height:18pt" o:ole="">
            <v:imagedata r:id="rId16" o:title=""/>
          </v:shape>
          <o:OLEObject Type="Embed" ProgID="Word.Picture.8" ShapeID="_x0000_i1121" DrawAspect="Content" ObjectID="_1847446313" r:id="rId116"/>
        </w:object>
      </w:r>
      <w:r>
        <w:object w:dxaOrig="384" w:dyaOrig="437" w14:anchorId="5FB472BD">
          <v:shape id="_x0000_i1122" type="#_x0000_t75" style="width:12pt;height:18pt" o:ole="">
            <v:imagedata r:id="rId16" o:title=""/>
          </v:shape>
          <o:OLEObject Type="Embed" ProgID="Word.Picture.8" ShapeID="_x0000_i1122" DrawAspect="Content" ObjectID="_1847446314" r:id="rId117"/>
        </w:object>
      </w:r>
      <w:r>
        <w:object w:dxaOrig="384" w:dyaOrig="437" w14:anchorId="28A2A496">
          <v:shape id="_x0000_i1123" type="#_x0000_t75" style="width:12pt;height:18pt" o:ole="">
            <v:imagedata r:id="rId16" o:title=""/>
          </v:shape>
          <o:OLEObject Type="Embed" ProgID="Word.Picture.8" ShapeID="_x0000_i1123" DrawAspect="Content" ObjectID="_1847446315" r:id="rId118"/>
        </w:object>
      </w:r>
      <w:r>
        <w:object w:dxaOrig="384" w:dyaOrig="437" w14:anchorId="0290E5DD">
          <v:shape id="_x0000_i1124" type="#_x0000_t75" style="width:12pt;height:18pt" o:ole="">
            <v:imagedata r:id="rId16" o:title=""/>
          </v:shape>
          <o:OLEObject Type="Embed" ProgID="Word.Picture.8" ShapeID="_x0000_i1124" DrawAspect="Content" ObjectID="_1847446316" r:id="rId119"/>
        </w:object>
      </w:r>
      <w:r>
        <w:object w:dxaOrig="384" w:dyaOrig="437" w14:anchorId="0BCEFAD2">
          <v:shape id="_x0000_i1125" type="#_x0000_t75" style="width:12pt;height:18pt" o:ole="">
            <v:imagedata r:id="rId16" o:title=""/>
          </v:shape>
          <o:OLEObject Type="Embed" ProgID="Word.Picture.8" ShapeID="_x0000_i1125" DrawAspect="Content" ObjectID="_1847446317" r:id="rId120"/>
        </w:object>
      </w:r>
      <w:r>
        <w:object w:dxaOrig="384" w:dyaOrig="437" w14:anchorId="1E79123A">
          <v:shape id="_x0000_i1126" type="#_x0000_t75" style="width:12pt;height:18pt" o:ole="">
            <v:imagedata r:id="rId16" o:title=""/>
          </v:shape>
          <o:OLEObject Type="Embed" ProgID="Word.Picture.8" ShapeID="_x0000_i1126" DrawAspect="Content" ObjectID="_1847446318" r:id="rId121"/>
        </w:object>
      </w:r>
      <w:r>
        <w:object w:dxaOrig="384" w:dyaOrig="437" w14:anchorId="25BCED91">
          <v:shape id="_x0000_i1127" type="#_x0000_t75" style="width:12pt;height:18pt" o:ole="">
            <v:imagedata r:id="rId16" o:title=""/>
          </v:shape>
          <o:OLEObject Type="Embed" ProgID="Word.Picture.8" ShapeID="_x0000_i1127" DrawAspect="Content" ObjectID="_1847446319" r:id="rId122"/>
        </w:object>
      </w:r>
      <w:r>
        <w:object w:dxaOrig="384" w:dyaOrig="437" w14:anchorId="5BF2883D">
          <v:shape id="_x0000_i1128" type="#_x0000_t75" style="width:12pt;height:18pt" o:ole="">
            <v:imagedata r:id="rId16" o:title=""/>
          </v:shape>
          <o:OLEObject Type="Embed" ProgID="Word.Picture.8" ShapeID="_x0000_i1128" DrawAspect="Content" ObjectID="_1847446320" r:id="rId123"/>
        </w:object>
      </w:r>
      <w:r>
        <w:object w:dxaOrig="384" w:dyaOrig="437" w14:anchorId="026162F8">
          <v:shape id="_x0000_i1129" type="#_x0000_t75" style="width:12pt;height:18pt" o:ole="">
            <v:imagedata r:id="rId16" o:title=""/>
          </v:shape>
          <o:OLEObject Type="Embed" ProgID="Word.Picture.8" ShapeID="_x0000_i1129" DrawAspect="Content" ObjectID="_1847446321" r:id="rId124"/>
        </w:object>
      </w:r>
      <w:r>
        <w:object w:dxaOrig="384" w:dyaOrig="437" w14:anchorId="6D1E74F2">
          <v:shape id="_x0000_i1130" type="#_x0000_t75" style="width:12pt;height:18pt" o:ole="">
            <v:imagedata r:id="rId16" o:title=""/>
          </v:shape>
          <o:OLEObject Type="Embed" ProgID="Word.Picture.8" ShapeID="_x0000_i1130" DrawAspect="Content" ObjectID="_1847446322" r:id="rId125"/>
        </w:object>
      </w:r>
      <w:r>
        <w:object w:dxaOrig="384" w:dyaOrig="437" w14:anchorId="4479523D">
          <v:shape id="_x0000_i1131" type="#_x0000_t75" style="width:12pt;height:18pt" o:ole="">
            <v:imagedata r:id="rId16" o:title=""/>
          </v:shape>
          <o:OLEObject Type="Embed" ProgID="Word.Picture.8" ShapeID="_x0000_i1131" DrawAspect="Content" ObjectID="_1847446323" r:id="rId126"/>
        </w:object>
      </w:r>
      <w:r>
        <w:object w:dxaOrig="384" w:dyaOrig="437" w14:anchorId="7D54D555">
          <v:shape id="_x0000_i1132" type="#_x0000_t75" style="width:12pt;height:18pt" o:ole="">
            <v:imagedata r:id="rId16" o:title=""/>
          </v:shape>
          <o:OLEObject Type="Embed" ProgID="Word.Picture.8" ShapeID="_x0000_i1132" DrawAspect="Content" ObjectID="_1847446324" r:id="rId127"/>
        </w:object>
      </w:r>
      <w:r>
        <w:object w:dxaOrig="384" w:dyaOrig="437" w14:anchorId="3A8922A7">
          <v:shape id="_x0000_i1133" type="#_x0000_t75" style="width:12pt;height:18pt" o:ole="">
            <v:imagedata r:id="rId16" o:title=""/>
          </v:shape>
          <o:OLEObject Type="Embed" ProgID="Word.Picture.8" ShapeID="_x0000_i1133" DrawAspect="Content" ObjectID="_1847446325" r:id="rId128"/>
        </w:object>
      </w:r>
      <w:r>
        <w:object w:dxaOrig="384" w:dyaOrig="437" w14:anchorId="3A03356A">
          <v:shape id="_x0000_i1134" type="#_x0000_t75" style="width:12pt;height:18pt" o:ole="">
            <v:imagedata r:id="rId16" o:title=""/>
          </v:shape>
          <o:OLEObject Type="Embed" ProgID="Word.Picture.8" ShapeID="_x0000_i1134" DrawAspect="Content" ObjectID="_1847446326" r:id="rId129"/>
        </w:object>
      </w:r>
      <w:r>
        <w:object w:dxaOrig="384" w:dyaOrig="437" w14:anchorId="2824E7B2">
          <v:shape id="_x0000_i1135" type="#_x0000_t75" style="width:12pt;height:18pt" o:ole="">
            <v:imagedata r:id="rId16" o:title=""/>
          </v:shape>
          <o:OLEObject Type="Embed" ProgID="Word.Picture.8" ShapeID="_x0000_i1135" DrawAspect="Content" ObjectID="_1847446327" r:id="rId130"/>
        </w:object>
      </w:r>
      <w:r>
        <w:object w:dxaOrig="384" w:dyaOrig="437" w14:anchorId="2AD95661">
          <v:shape id="_x0000_i1136" type="#_x0000_t75" style="width:12pt;height:18pt" o:ole="">
            <v:imagedata r:id="rId16" o:title=""/>
          </v:shape>
          <o:OLEObject Type="Embed" ProgID="Word.Picture.8" ShapeID="_x0000_i1136" DrawAspect="Content" ObjectID="_1847446328" r:id="rId131"/>
        </w:object>
      </w:r>
      <w:r>
        <w:object w:dxaOrig="384" w:dyaOrig="437" w14:anchorId="6ED3A259">
          <v:shape id="_x0000_i1137" type="#_x0000_t75" style="width:12pt;height:18pt" o:ole="">
            <v:imagedata r:id="rId16" o:title=""/>
          </v:shape>
          <o:OLEObject Type="Embed" ProgID="Word.Picture.8" ShapeID="_x0000_i1137" DrawAspect="Content" ObjectID="_1847446329" r:id="rId132"/>
        </w:object>
      </w:r>
      <w:r>
        <w:object w:dxaOrig="384" w:dyaOrig="437" w14:anchorId="48082BBD">
          <v:shape id="_x0000_i1138" type="#_x0000_t75" style="width:12pt;height:18pt" o:ole="">
            <v:imagedata r:id="rId16" o:title=""/>
          </v:shape>
          <o:OLEObject Type="Embed" ProgID="Word.Picture.8" ShapeID="_x0000_i1138" DrawAspect="Content" ObjectID="_1847446330" r:id="rId133"/>
        </w:object>
      </w:r>
      <w:r>
        <w:object w:dxaOrig="384" w:dyaOrig="437" w14:anchorId="7C82D1CA">
          <v:shape id="_x0000_i1139" type="#_x0000_t75" style="width:12pt;height:18pt" o:ole="">
            <v:imagedata r:id="rId16" o:title=""/>
          </v:shape>
          <o:OLEObject Type="Embed" ProgID="Word.Picture.8" ShapeID="_x0000_i1139" DrawAspect="Content" ObjectID="_1847446331" r:id="rId134"/>
        </w:object>
      </w:r>
      <w:r>
        <w:object w:dxaOrig="384" w:dyaOrig="437" w14:anchorId="41B7344F">
          <v:shape id="_x0000_i1140" type="#_x0000_t75" style="width:12pt;height:18pt" o:ole="">
            <v:imagedata r:id="rId16" o:title=""/>
          </v:shape>
          <o:OLEObject Type="Embed" ProgID="Word.Picture.8" ShapeID="_x0000_i1140" DrawAspect="Content" ObjectID="_1847446332" r:id="rId135"/>
        </w:object>
      </w:r>
      <w:r>
        <w:object w:dxaOrig="384" w:dyaOrig="437" w14:anchorId="2C5E9357">
          <v:shape id="_x0000_i1141" type="#_x0000_t75" style="width:12pt;height:18pt" o:ole="">
            <v:imagedata r:id="rId16" o:title=""/>
          </v:shape>
          <o:OLEObject Type="Embed" ProgID="Word.Picture.8" ShapeID="_x0000_i1141" DrawAspect="Content" ObjectID="_1847446333" r:id="rId136"/>
        </w:object>
      </w:r>
      <w:r>
        <w:object w:dxaOrig="384" w:dyaOrig="437" w14:anchorId="434745E0">
          <v:shape id="_x0000_i1142" type="#_x0000_t75" style="width:12pt;height:18pt" o:ole="">
            <v:imagedata r:id="rId16" o:title=""/>
          </v:shape>
          <o:OLEObject Type="Embed" ProgID="Word.Picture.8" ShapeID="_x0000_i1142" DrawAspect="Content" ObjectID="_1847446334" r:id="rId137"/>
        </w:object>
      </w:r>
    </w:p>
    <w:p w14:paraId="04645658" w14:textId="77777777" w:rsidR="00A81850" w:rsidRDefault="00A81850" w:rsidP="00A81850">
      <w:pPr>
        <w:pStyle w:val="NoSpacing"/>
        <w:rPr>
          <w:rFonts w:ascii="AR JULIAN" w:hAnsi="AR JULIAN"/>
          <w:sz w:val="32"/>
          <w:szCs w:val="32"/>
        </w:rPr>
      </w:pPr>
    </w:p>
    <w:p w14:paraId="18511143" w14:textId="77777777" w:rsidR="00A81850" w:rsidRPr="00C423E4" w:rsidRDefault="00A81850" w:rsidP="00A81850">
      <w:pPr>
        <w:pStyle w:val="NoSpacing"/>
        <w:jc w:val="center"/>
        <w:rPr>
          <w:rFonts w:ascii="AR JULIAN" w:hAnsi="AR JULIAN"/>
          <w:sz w:val="32"/>
          <w:szCs w:val="32"/>
        </w:rPr>
      </w:pPr>
      <w:r w:rsidRPr="00CF402D">
        <w:rPr>
          <w:rFonts w:ascii="AR JULIAN" w:hAnsi="AR JULIAN"/>
          <w:sz w:val="32"/>
          <w:szCs w:val="32"/>
        </w:rPr>
        <w:t>CONDUCT</w:t>
      </w:r>
    </w:p>
    <w:p w14:paraId="79100004" w14:textId="77777777" w:rsidR="00A81850" w:rsidRPr="008F2650" w:rsidRDefault="00A81850" w:rsidP="00A81850">
      <w:pPr>
        <w:pStyle w:val="NoSpacing"/>
        <w:rPr>
          <w:sz w:val="16"/>
          <w:szCs w:val="16"/>
        </w:rPr>
      </w:pPr>
    </w:p>
    <w:p w14:paraId="75DDA0FF" w14:textId="77777777" w:rsidR="00A81850" w:rsidRPr="00CF402D" w:rsidRDefault="00A81850" w:rsidP="00A81850">
      <w:pPr>
        <w:pStyle w:val="NoSpacing"/>
        <w:jc w:val="center"/>
        <w:rPr>
          <w:rFonts w:ascii="AR JULIAN" w:hAnsi="AR JULIAN"/>
          <w:sz w:val="28"/>
          <w:szCs w:val="28"/>
        </w:rPr>
      </w:pPr>
      <w:r>
        <w:rPr>
          <w:rFonts w:ascii="AR JULIAN" w:hAnsi="AR JULIAN"/>
          <w:sz w:val="28"/>
          <w:szCs w:val="28"/>
        </w:rPr>
        <w:t>School-Wide Discipline Policy</w:t>
      </w:r>
    </w:p>
    <w:p w14:paraId="5276471A" w14:textId="77777777" w:rsidR="00A81850" w:rsidRPr="00B51DD5" w:rsidRDefault="00A81850" w:rsidP="00A81850">
      <w:pPr>
        <w:pStyle w:val="NoSpacing"/>
        <w:rPr>
          <w:b/>
          <w:sz w:val="16"/>
          <w:szCs w:val="16"/>
        </w:rPr>
      </w:pPr>
    </w:p>
    <w:p w14:paraId="1E92A303" w14:textId="1AE79DC5" w:rsidR="00A81850" w:rsidRPr="00DC148C" w:rsidRDefault="00A81850" w:rsidP="00A81850">
      <w:pPr>
        <w:pStyle w:val="NoSpacing"/>
        <w:rPr>
          <w:sz w:val="22"/>
          <w:szCs w:val="22"/>
        </w:rPr>
      </w:pPr>
      <w:r w:rsidRPr="00DC148C">
        <w:rPr>
          <w:sz w:val="22"/>
          <w:szCs w:val="22"/>
        </w:rPr>
        <w:t xml:space="preserve">St. Anthony School strives to be a Catholic, Christian educational community. The essence of Christian behavior is self-discipline. </w:t>
      </w:r>
      <w:r w:rsidR="00C36F38">
        <w:rPr>
          <w:sz w:val="22"/>
          <w:szCs w:val="22"/>
        </w:rPr>
        <w:t>Self-</w:t>
      </w:r>
      <w:r w:rsidRPr="00DC148C">
        <w:rPr>
          <w:sz w:val="22"/>
          <w:szCs w:val="22"/>
        </w:rPr>
        <w:t xml:space="preserve">discipline is controlled behavior designed to develop responsibility within an individual for his or her own actions. Its ultimate objective is the development of a mature individual capable of self-control and direction. A student should be helped to see clearly the consequences of various behaviors and to realize that choosing certain behaviors means also accepting the responsibility of the consequences. Parents and school personnel must support each other in establishing rules and consequences to achieve proper student behaviors. Communication between home and school is vital to achieve this goal. </w:t>
      </w:r>
    </w:p>
    <w:p w14:paraId="7A847983" w14:textId="77777777" w:rsidR="00A81850" w:rsidRPr="008F2650" w:rsidRDefault="00A81850" w:rsidP="00A81850">
      <w:pPr>
        <w:pStyle w:val="NoSpacing"/>
        <w:rPr>
          <w:sz w:val="16"/>
          <w:szCs w:val="16"/>
        </w:rPr>
      </w:pPr>
    </w:p>
    <w:p w14:paraId="4736851C" w14:textId="77777777" w:rsidR="00A81850" w:rsidRPr="00DC148C" w:rsidRDefault="00A81850" w:rsidP="00A81850">
      <w:pPr>
        <w:pStyle w:val="NoSpacing"/>
        <w:rPr>
          <w:sz w:val="22"/>
          <w:szCs w:val="22"/>
        </w:rPr>
      </w:pPr>
      <w:r w:rsidRPr="00DC148C">
        <w:rPr>
          <w:b/>
          <w:i/>
          <w:sz w:val="22"/>
          <w:szCs w:val="22"/>
        </w:rPr>
        <w:t>Teachers have the right to teach and all students have the right to learn.</w:t>
      </w:r>
      <w:r w:rsidRPr="00DC148C">
        <w:rPr>
          <w:sz w:val="22"/>
          <w:szCs w:val="22"/>
        </w:rPr>
        <w:t xml:space="preserve"> </w:t>
      </w:r>
      <w:r w:rsidRPr="008811E1">
        <w:rPr>
          <w:sz w:val="22"/>
          <w:szCs w:val="22"/>
        </w:rPr>
        <w:t>The three main rules that affect the daily living together of all members of the school community are these:</w:t>
      </w:r>
    </w:p>
    <w:p w14:paraId="119D5A04" w14:textId="77777777" w:rsidR="00A81850" w:rsidRPr="00954143" w:rsidRDefault="00A81850" w:rsidP="00A84F73">
      <w:pPr>
        <w:pStyle w:val="NoSpacing"/>
        <w:numPr>
          <w:ilvl w:val="0"/>
          <w:numId w:val="11"/>
        </w:numPr>
        <w:rPr>
          <w:sz w:val="22"/>
          <w:szCs w:val="22"/>
        </w:rPr>
      </w:pPr>
      <w:r w:rsidRPr="00954143">
        <w:rPr>
          <w:sz w:val="22"/>
          <w:szCs w:val="22"/>
        </w:rPr>
        <w:t>Respect yourself, others, and things</w:t>
      </w:r>
    </w:p>
    <w:p w14:paraId="5C9312EF" w14:textId="77777777" w:rsidR="00A81850" w:rsidRPr="00954143" w:rsidRDefault="00A81850" w:rsidP="00A84F73">
      <w:pPr>
        <w:pStyle w:val="NoSpacing"/>
        <w:numPr>
          <w:ilvl w:val="0"/>
          <w:numId w:val="11"/>
        </w:numPr>
        <w:rPr>
          <w:sz w:val="22"/>
          <w:szCs w:val="22"/>
        </w:rPr>
      </w:pPr>
      <w:r w:rsidRPr="00954143">
        <w:rPr>
          <w:sz w:val="22"/>
          <w:szCs w:val="22"/>
        </w:rPr>
        <w:t>Contribute to the learning environment</w:t>
      </w:r>
    </w:p>
    <w:p w14:paraId="114A3F9B" w14:textId="77777777" w:rsidR="00A81850" w:rsidRDefault="00A81850" w:rsidP="00A84F73">
      <w:pPr>
        <w:pStyle w:val="NoSpacing"/>
        <w:numPr>
          <w:ilvl w:val="0"/>
          <w:numId w:val="11"/>
        </w:numPr>
        <w:rPr>
          <w:sz w:val="22"/>
          <w:szCs w:val="22"/>
        </w:rPr>
      </w:pPr>
      <w:r w:rsidRPr="00954143">
        <w:rPr>
          <w:sz w:val="22"/>
          <w:szCs w:val="22"/>
        </w:rPr>
        <w:t xml:space="preserve">Follow school and classroom procedures </w:t>
      </w:r>
    </w:p>
    <w:p w14:paraId="6876DC8C" w14:textId="77777777" w:rsidR="008811E1" w:rsidRDefault="008811E1" w:rsidP="00A81850">
      <w:pPr>
        <w:pStyle w:val="NoSpacing"/>
        <w:rPr>
          <w:b/>
          <w:i/>
          <w:sz w:val="22"/>
          <w:szCs w:val="22"/>
          <w:highlight w:val="yellow"/>
        </w:rPr>
      </w:pPr>
    </w:p>
    <w:p w14:paraId="6768D086" w14:textId="75067662" w:rsidR="009A0D6D" w:rsidRPr="008811E1" w:rsidRDefault="009A0D6D" w:rsidP="00A81850">
      <w:pPr>
        <w:pStyle w:val="NoSpacing"/>
        <w:rPr>
          <w:sz w:val="22"/>
          <w:szCs w:val="22"/>
        </w:rPr>
      </w:pPr>
      <w:r w:rsidRPr="008811E1">
        <w:rPr>
          <w:color w:val="000000"/>
          <w:sz w:val="22"/>
          <w:szCs w:val="22"/>
        </w:rPr>
        <w:t>The most basic of all skills is Listening. It reminds us that people need people in order to get along in an institutional environment.</w:t>
      </w:r>
    </w:p>
    <w:p w14:paraId="3B14875C" w14:textId="77777777" w:rsidR="00A81850" w:rsidRPr="008811E1" w:rsidRDefault="00A81850" w:rsidP="000A50DB">
      <w:pPr>
        <w:pStyle w:val="NoSpacing"/>
        <w:numPr>
          <w:ilvl w:val="0"/>
          <w:numId w:val="50"/>
        </w:numPr>
        <w:rPr>
          <w:sz w:val="22"/>
          <w:szCs w:val="22"/>
        </w:rPr>
      </w:pPr>
      <w:r w:rsidRPr="008811E1">
        <w:rPr>
          <w:sz w:val="22"/>
          <w:szCs w:val="22"/>
        </w:rPr>
        <w:t>Listening</w:t>
      </w:r>
    </w:p>
    <w:p w14:paraId="1D99B6BB" w14:textId="77777777" w:rsidR="00A81850" w:rsidRPr="008811E1" w:rsidRDefault="00A81850" w:rsidP="000A50DB">
      <w:pPr>
        <w:pStyle w:val="NoSpacing"/>
        <w:numPr>
          <w:ilvl w:val="0"/>
          <w:numId w:val="50"/>
        </w:numPr>
        <w:rPr>
          <w:sz w:val="22"/>
          <w:szCs w:val="22"/>
        </w:rPr>
      </w:pPr>
      <w:r w:rsidRPr="008811E1">
        <w:rPr>
          <w:sz w:val="22"/>
          <w:szCs w:val="22"/>
        </w:rPr>
        <w:t>Follow Instructions</w:t>
      </w:r>
    </w:p>
    <w:p w14:paraId="2D03E366" w14:textId="77777777" w:rsidR="00A81850" w:rsidRPr="008811E1" w:rsidRDefault="00A81850" w:rsidP="000A50DB">
      <w:pPr>
        <w:pStyle w:val="NoSpacing"/>
        <w:numPr>
          <w:ilvl w:val="0"/>
          <w:numId w:val="50"/>
        </w:numPr>
        <w:rPr>
          <w:sz w:val="22"/>
          <w:szCs w:val="22"/>
        </w:rPr>
      </w:pPr>
      <w:r w:rsidRPr="008811E1">
        <w:rPr>
          <w:sz w:val="22"/>
          <w:szCs w:val="22"/>
        </w:rPr>
        <w:t>Ask Questions</w:t>
      </w:r>
    </w:p>
    <w:p w14:paraId="09379421" w14:textId="77777777" w:rsidR="00A81850" w:rsidRPr="008811E1" w:rsidRDefault="00A81850" w:rsidP="000A50DB">
      <w:pPr>
        <w:pStyle w:val="NoSpacing"/>
        <w:numPr>
          <w:ilvl w:val="0"/>
          <w:numId w:val="50"/>
        </w:numPr>
        <w:rPr>
          <w:sz w:val="22"/>
          <w:szCs w:val="22"/>
        </w:rPr>
      </w:pPr>
      <w:r w:rsidRPr="008811E1">
        <w:rPr>
          <w:sz w:val="22"/>
          <w:szCs w:val="22"/>
        </w:rPr>
        <w:t>Share Time, Space, and Things</w:t>
      </w:r>
    </w:p>
    <w:p w14:paraId="343A61D3" w14:textId="77777777" w:rsidR="002A1968" w:rsidRPr="008811E1" w:rsidRDefault="009A0D6D" w:rsidP="000A50DB">
      <w:pPr>
        <w:pStyle w:val="NoSpacing"/>
        <w:numPr>
          <w:ilvl w:val="0"/>
          <w:numId w:val="50"/>
        </w:numPr>
        <w:rPr>
          <w:sz w:val="22"/>
          <w:szCs w:val="22"/>
        </w:rPr>
      </w:pPr>
      <w:r w:rsidRPr="008811E1">
        <w:rPr>
          <w:sz w:val="22"/>
          <w:szCs w:val="22"/>
        </w:rPr>
        <w:t>Exhibit Social Skills</w:t>
      </w:r>
    </w:p>
    <w:p w14:paraId="3EC79918" w14:textId="77777777" w:rsidR="002A1968" w:rsidRPr="008811E1" w:rsidRDefault="002A1968" w:rsidP="002A1968">
      <w:pPr>
        <w:pStyle w:val="NoSpacing"/>
        <w:rPr>
          <w:sz w:val="22"/>
          <w:szCs w:val="22"/>
        </w:rPr>
      </w:pPr>
    </w:p>
    <w:p w14:paraId="0A490577" w14:textId="5B64B1AC" w:rsidR="00712DE0" w:rsidRPr="008811E1" w:rsidRDefault="002A1968" w:rsidP="00712DE0">
      <w:pPr>
        <w:pStyle w:val="NoSpacing"/>
        <w:rPr>
          <w:color w:val="000000"/>
          <w:sz w:val="22"/>
          <w:szCs w:val="22"/>
        </w:rPr>
      </w:pPr>
      <w:r w:rsidRPr="008811E1">
        <w:rPr>
          <w:color w:val="000000"/>
          <w:sz w:val="22"/>
          <w:szCs w:val="22"/>
        </w:rPr>
        <w:t>Constructive Skills</w:t>
      </w:r>
      <w:r w:rsidR="00C36F38">
        <w:rPr>
          <w:color w:val="000000"/>
          <w:sz w:val="22"/>
          <w:szCs w:val="22"/>
        </w:rPr>
        <w:t xml:space="preserve"> include</w:t>
      </w:r>
      <w:r w:rsidRPr="008811E1">
        <w:rPr>
          <w:color w:val="000000"/>
          <w:sz w:val="22"/>
          <w:szCs w:val="22"/>
        </w:rPr>
        <w:t xml:space="preserve"> </w:t>
      </w:r>
      <w:r w:rsidR="00C36F38">
        <w:rPr>
          <w:color w:val="000000"/>
          <w:sz w:val="22"/>
          <w:szCs w:val="22"/>
        </w:rPr>
        <w:t>l</w:t>
      </w:r>
      <w:r w:rsidRPr="008811E1">
        <w:rPr>
          <w:color w:val="000000"/>
          <w:sz w:val="22"/>
          <w:szCs w:val="22"/>
        </w:rPr>
        <w:t>earning the rights</w:t>
      </w:r>
      <w:r w:rsidR="00712DE0" w:rsidRPr="008811E1">
        <w:rPr>
          <w:color w:val="000000"/>
          <w:sz w:val="22"/>
          <w:szCs w:val="22"/>
        </w:rPr>
        <w:t xml:space="preserve"> and responsibilities expected of members of our society</w:t>
      </w:r>
      <w:r w:rsidR="00C36F38">
        <w:rPr>
          <w:color w:val="000000"/>
          <w:sz w:val="22"/>
          <w:szCs w:val="22"/>
        </w:rPr>
        <w:t>.</w:t>
      </w:r>
    </w:p>
    <w:p w14:paraId="2E634E3E" w14:textId="77777777" w:rsidR="00712DE0" w:rsidRPr="008811E1" w:rsidRDefault="00712DE0" w:rsidP="00712DE0">
      <w:pPr>
        <w:pStyle w:val="NoSpacing"/>
        <w:rPr>
          <w:color w:val="000000"/>
          <w:sz w:val="22"/>
          <w:szCs w:val="22"/>
        </w:rPr>
      </w:pPr>
      <w:r w:rsidRPr="008811E1">
        <w:rPr>
          <w:color w:val="000000"/>
          <w:sz w:val="22"/>
          <w:szCs w:val="22"/>
        </w:rPr>
        <w:t>.</w:t>
      </w:r>
    </w:p>
    <w:p w14:paraId="32BD7A37" w14:textId="77777777" w:rsidR="009A0D6D" w:rsidRPr="008811E1" w:rsidRDefault="009A0D6D" w:rsidP="000A50DB">
      <w:pPr>
        <w:pStyle w:val="NoSpacing"/>
        <w:numPr>
          <w:ilvl w:val="0"/>
          <w:numId w:val="51"/>
        </w:numPr>
        <w:rPr>
          <w:sz w:val="22"/>
          <w:szCs w:val="22"/>
        </w:rPr>
      </w:pPr>
      <w:r w:rsidRPr="008811E1">
        <w:rPr>
          <w:sz w:val="22"/>
          <w:szCs w:val="22"/>
        </w:rPr>
        <w:t>Cooperate with Others</w:t>
      </w:r>
    </w:p>
    <w:p w14:paraId="2A0653B8" w14:textId="77777777" w:rsidR="009A0D6D" w:rsidRPr="008811E1" w:rsidRDefault="009A0D6D" w:rsidP="000A50DB">
      <w:pPr>
        <w:pStyle w:val="NoSpacing"/>
        <w:numPr>
          <w:ilvl w:val="0"/>
          <w:numId w:val="50"/>
        </w:numPr>
        <w:rPr>
          <w:sz w:val="22"/>
          <w:szCs w:val="22"/>
        </w:rPr>
      </w:pPr>
      <w:r w:rsidRPr="008811E1">
        <w:rPr>
          <w:sz w:val="22"/>
          <w:szCs w:val="22"/>
        </w:rPr>
        <w:t>Understand Reasons for Rules</w:t>
      </w:r>
    </w:p>
    <w:p w14:paraId="4FC6751D" w14:textId="77777777" w:rsidR="009A0D6D" w:rsidRPr="008811E1" w:rsidRDefault="009A0D6D" w:rsidP="000A50DB">
      <w:pPr>
        <w:pStyle w:val="NoSpacing"/>
        <w:numPr>
          <w:ilvl w:val="0"/>
          <w:numId w:val="50"/>
        </w:numPr>
        <w:rPr>
          <w:sz w:val="22"/>
          <w:szCs w:val="22"/>
        </w:rPr>
      </w:pPr>
      <w:r w:rsidRPr="008811E1">
        <w:rPr>
          <w:sz w:val="22"/>
          <w:szCs w:val="22"/>
        </w:rPr>
        <w:lastRenderedPageBreak/>
        <w:t>Complete a Task</w:t>
      </w:r>
    </w:p>
    <w:p w14:paraId="0B87A704" w14:textId="77777777" w:rsidR="009A0D6D" w:rsidRPr="008811E1" w:rsidRDefault="009A0D6D" w:rsidP="000A50DB">
      <w:pPr>
        <w:pStyle w:val="NoSpacing"/>
        <w:numPr>
          <w:ilvl w:val="0"/>
          <w:numId w:val="50"/>
        </w:numPr>
        <w:rPr>
          <w:sz w:val="22"/>
          <w:szCs w:val="22"/>
        </w:rPr>
      </w:pPr>
      <w:r w:rsidRPr="008811E1">
        <w:rPr>
          <w:sz w:val="22"/>
          <w:szCs w:val="22"/>
        </w:rPr>
        <w:t>Exhibit Leadership</w:t>
      </w:r>
    </w:p>
    <w:p w14:paraId="6E1EF0E2" w14:textId="77777777" w:rsidR="009A0D6D" w:rsidRPr="008811E1" w:rsidRDefault="009A0D6D" w:rsidP="000A50DB">
      <w:pPr>
        <w:pStyle w:val="NoSpacing"/>
        <w:numPr>
          <w:ilvl w:val="0"/>
          <w:numId w:val="50"/>
        </w:numPr>
        <w:rPr>
          <w:sz w:val="22"/>
          <w:szCs w:val="22"/>
        </w:rPr>
      </w:pPr>
      <w:r w:rsidRPr="008811E1">
        <w:rPr>
          <w:sz w:val="22"/>
          <w:szCs w:val="22"/>
        </w:rPr>
        <w:t>Communicate Effectively</w:t>
      </w:r>
    </w:p>
    <w:p w14:paraId="4BE70B05" w14:textId="77777777" w:rsidR="002A1968" w:rsidRPr="008811E1" w:rsidRDefault="002A1968" w:rsidP="002A1968">
      <w:pPr>
        <w:pStyle w:val="NoSpacing"/>
        <w:rPr>
          <w:sz w:val="22"/>
          <w:szCs w:val="22"/>
        </w:rPr>
      </w:pPr>
    </w:p>
    <w:p w14:paraId="799E902F" w14:textId="5BF676D0" w:rsidR="002A1968" w:rsidRPr="008811E1" w:rsidRDefault="00712DE0" w:rsidP="00712DE0">
      <w:pPr>
        <w:pStyle w:val="NoSpacing"/>
        <w:rPr>
          <w:sz w:val="22"/>
          <w:szCs w:val="22"/>
        </w:rPr>
      </w:pPr>
      <w:r w:rsidRPr="008811E1">
        <w:rPr>
          <w:sz w:val="22"/>
          <w:szCs w:val="22"/>
        </w:rPr>
        <w:t xml:space="preserve">Generative Skills require a more comprehensive world view.  People are motivated to demonstrate these </w:t>
      </w:r>
      <w:r w:rsidR="00A42F7E" w:rsidRPr="008811E1">
        <w:rPr>
          <w:sz w:val="22"/>
          <w:szCs w:val="22"/>
        </w:rPr>
        <w:t>higher-level</w:t>
      </w:r>
      <w:r w:rsidRPr="008811E1">
        <w:rPr>
          <w:sz w:val="22"/>
          <w:szCs w:val="22"/>
        </w:rPr>
        <w:t xml:space="preserve"> skills when the needs of others can be recognized and are considered to be important.</w:t>
      </w:r>
      <w:r w:rsidR="002A1968" w:rsidRPr="008811E1">
        <w:rPr>
          <w:color w:val="000000"/>
          <w:sz w:val="22"/>
          <w:szCs w:val="22"/>
          <w:shd w:val="clear" w:color="auto" w:fill="FFFF99"/>
        </w:rPr>
        <w:t xml:space="preserve"> </w:t>
      </w:r>
    </w:p>
    <w:p w14:paraId="530E6551" w14:textId="77777777" w:rsidR="002A1968" w:rsidRPr="008811E1" w:rsidRDefault="002A1968" w:rsidP="002A1968">
      <w:pPr>
        <w:pStyle w:val="NoSpacing"/>
        <w:rPr>
          <w:sz w:val="22"/>
          <w:szCs w:val="22"/>
        </w:rPr>
      </w:pPr>
    </w:p>
    <w:p w14:paraId="6A51B335" w14:textId="77777777" w:rsidR="009A0D6D" w:rsidRPr="008811E1" w:rsidRDefault="009A0D6D" w:rsidP="000A50DB">
      <w:pPr>
        <w:pStyle w:val="NoSpacing"/>
        <w:numPr>
          <w:ilvl w:val="0"/>
          <w:numId w:val="50"/>
        </w:numPr>
        <w:rPr>
          <w:sz w:val="22"/>
          <w:szCs w:val="22"/>
        </w:rPr>
      </w:pPr>
      <w:r w:rsidRPr="008811E1">
        <w:rPr>
          <w:sz w:val="22"/>
          <w:szCs w:val="22"/>
        </w:rPr>
        <w:t>Organize Time, Space, People, Things</w:t>
      </w:r>
    </w:p>
    <w:p w14:paraId="5B54EFD7" w14:textId="77777777" w:rsidR="009A0D6D" w:rsidRPr="008811E1" w:rsidRDefault="009A0D6D" w:rsidP="000A50DB">
      <w:pPr>
        <w:pStyle w:val="NoSpacing"/>
        <w:numPr>
          <w:ilvl w:val="0"/>
          <w:numId w:val="50"/>
        </w:numPr>
        <w:rPr>
          <w:sz w:val="22"/>
          <w:szCs w:val="22"/>
        </w:rPr>
      </w:pPr>
      <w:r w:rsidRPr="008811E1">
        <w:rPr>
          <w:sz w:val="22"/>
          <w:szCs w:val="22"/>
        </w:rPr>
        <w:t>Resolve Problems</w:t>
      </w:r>
    </w:p>
    <w:p w14:paraId="6481E10C" w14:textId="77777777" w:rsidR="009A0D6D" w:rsidRPr="008811E1" w:rsidRDefault="009A0D6D" w:rsidP="000A50DB">
      <w:pPr>
        <w:pStyle w:val="NoSpacing"/>
        <w:numPr>
          <w:ilvl w:val="0"/>
          <w:numId w:val="50"/>
        </w:numPr>
        <w:rPr>
          <w:sz w:val="22"/>
          <w:szCs w:val="22"/>
        </w:rPr>
      </w:pPr>
      <w:r w:rsidRPr="008811E1">
        <w:rPr>
          <w:sz w:val="22"/>
          <w:szCs w:val="22"/>
        </w:rPr>
        <w:t>Initiate Solutions</w:t>
      </w:r>
    </w:p>
    <w:p w14:paraId="65A3704F" w14:textId="77777777" w:rsidR="009A0D6D" w:rsidRPr="008811E1" w:rsidRDefault="009A0D6D" w:rsidP="000A50DB">
      <w:pPr>
        <w:pStyle w:val="NoSpacing"/>
        <w:numPr>
          <w:ilvl w:val="0"/>
          <w:numId w:val="50"/>
        </w:numPr>
        <w:rPr>
          <w:sz w:val="22"/>
          <w:szCs w:val="22"/>
        </w:rPr>
      </w:pPr>
      <w:r w:rsidRPr="008811E1">
        <w:rPr>
          <w:sz w:val="22"/>
          <w:szCs w:val="22"/>
        </w:rPr>
        <w:t>Distinguish Fact from Feeling</w:t>
      </w:r>
    </w:p>
    <w:p w14:paraId="4A187691" w14:textId="77777777" w:rsidR="009A0D6D" w:rsidRPr="008811E1" w:rsidRDefault="009A0D6D" w:rsidP="000A50DB">
      <w:pPr>
        <w:pStyle w:val="NoSpacing"/>
        <w:numPr>
          <w:ilvl w:val="0"/>
          <w:numId w:val="50"/>
        </w:numPr>
        <w:rPr>
          <w:sz w:val="22"/>
          <w:szCs w:val="22"/>
        </w:rPr>
      </w:pPr>
      <w:r w:rsidRPr="008811E1">
        <w:rPr>
          <w:sz w:val="22"/>
          <w:szCs w:val="22"/>
        </w:rPr>
        <w:t>Sacrifice/Service to Others</w:t>
      </w:r>
    </w:p>
    <w:p w14:paraId="278979C9" w14:textId="77777777" w:rsidR="00A81850" w:rsidRDefault="00A81850" w:rsidP="00A81850">
      <w:pPr>
        <w:pStyle w:val="NoSpacing"/>
        <w:rPr>
          <w:sz w:val="22"/>
          <w:szCs w:val="22"/>
        </w:rPr>
      </w:pPr>
    </w:p>
    <w:p w14:paraId="6011D714" w14:textId="77777777" w:rsidR="00A81850" w:rsidRDefault="00A81850" w:rsidP="00A81850">
      <w:pPr>
        <w:pStyle w:val="NoSpacing"/>
        <w:ind w:left="720"/>
        <w:rPr>
          <w:sz w:val="22"/>
          <w:szCs w:val="22"/>
        </w:rPr>
      </w:pPr>
    </w:p>
    <w:p w14:paraId="277509E9" w14:textId="77777777" w:rsidR="00A81850" w:rsidRDefault="00A81850" w:rsidP="00A81850">
      <w:pPr>
        <w:pStyle w:val="NoSpacing"/>
        <w:jc w:val="center"/>
        <w:rPr>
          <w:rFonts w:ascii="AR JULIAN" w:hAnsi="AR JULIAN"/>
          <w:sz w:val="28"/>
          <w:szCs w:val="28"/>
        </w:rPr>
      </w:pPr>
      <w:r>
        <w:rPr>
          <w:rFonts w:ascii="AR JULIAN" w:hAnsi="AR JULIAN"/>
          <w:sz w:val="28"/>
          <w:szCs w:val="28"/>
        </w:rPr>
        <w:t>Classroom Discipline Policy</w:t>
      </w:r>
    </w:p>
    <w:p w14:paraId="5009FBD9" w14:textId="77777777" w:rsidR="00A81850" w:rsidRPr="00CF7625" w:rsidRDefault="00A81850" w:rsidP="00A81850">
      <w:pPr>
        <w:pStyle w:val="NoSpacing"/>
        <w:jc w:val="center"/>
        <w:rPr>
          <w:rFonts w:ascii="AR JULIAN" w:hAnsi="AR JULIAN"/>
          <w:sz w:val="28"/>
          <w:szCs w:val="28"/>
        </w:rPr>
      </w:pPr>
    </w:p>
    <w:p w14:paraId="2A0F8342" w14:textId="68A283A5" w:rsidR="00A81850" w:rsidRDefault="00A81850" w:rsidP="00A81850">
      <w:pPr>
        <w:pStyle w:val="NoSpacing"/>
        <w:rPr>
          <w:sz w:val="22"/>
          <w:szCs w:val="22"/>
        </w:rPr>
      </w:pPr>
      <w:r w:rsidRPr="00DC148C">
        <w:rPr>
          <w:sz w:val="22"/>
          <w:szCs w:val="22"/>
        </w:rPr>
        <w:t xml:space="preserve">Each classroom teacher has adopted some version of </w:t>
      </w:r>
      <w:r w:rsidR="00712DE0">
        <w:rPr>
          <w:sz w:val="22"/>
          <w:szCs w:val="22"/>
        </w:rPr>
        <w:t>the</w:t>
      </w:r>
      <w:r w:rsidRPr="00DC148C">
        <w:rPr>
          <w:sz w:val="22"/>
          <w:szCs w:val="22"/>
        </w:rPr>
        <w:t xml:space="preserve"> </w:t>
      </w:r>
      <w:r w:rsidR="003F5BEA">
        <w:rPr>
          <w:sz w:val="22"/>
          <w:szCs w:val="22"/>
        </w:rPr>
        <w:t>above</w:t>
      </w:r>
      <w:r w:rsidR="00712DE0">
        <w:rPr>
          <w:sz w:val="22"/>
          <w:szCs w:val="22"/>
        </w:rPr>
        <w:t xml:space="preserve"> </w:t>
      </w:r>
      <w:r w:rsidRPr="00DC148C">
        <w:rPr>
          <w:sz w:val="22"/>
          <w:szCs w:val="22"/>
        </w:rPr>
        <w:t xml:space="preserve">rules. The teachers work with the children to make sure the rules are understood and the reasons for the rules are taught. Children learn that each adult may have different procedures to helping them follow the </w:t>
      </w:r>
      <w:r w:rsidR="003F5BEA" w:rsidRPr="00DC148C">
        <w:rPr>
          <w:sz w:val="22"/>
          <w:szCs w:val="22"/>
        </w:rPr>
        <w:t>rules.</w:t>
      </w:r>
      <w:r w:rsidRPr="00294CCF">
        <w:rPr>
          <w:sz w:val="22"/>
          <w:szCs w:val="22"/>
        </w:rPr>
        <w:t xml:space="preserve"> All parents will be informed about the discipline </w:t>
      </w:r>
      <w:r w:rsidR="003F5BEA">
        <w:rPr>
          <w:sz w:val="22"/>
          <w:szCs w:val="22"/>
        </w:rPr>
        <w:t>procedures and expectations.</w:t>
      </w:r>
      <w:r>
        <w:rPr>
          <w:sz w:val="22"/>
          <w:szCs w:val="22"/>
        </w:rPr>
        <w:t xml:space="preserve"> Students who are unable to </w:t>
      </w:r>
      <w:r w:rsidR="003F5BEA">
        <w:rPr>
          <w:sz w:val="22"/>
          <w:szCs w:val="22"/>
        </w:rPr>
        <w:t>follow the stated rules</w:t>
      </w:r>
      <w:r>
        <w:rPr>
          <w:sz w:val="22"/>
          <w:szCs w:val="22"/>
        </w:rPr>
        <w:t xml:space="preserve">, </w:t>
      </w:r>
      <w:r w:rsidR="003F5BEA">
        <w:rPr>
          <w:sz w:val="22"/>
          <w:szCs w:val="22"/>
        </w:rPr>
        <w:t>will receive a discipline report.</w:t>
      </w:r>
      <w:r>
        <w:rPr>
          <w:sz w:val="22"/>
          <w:szCs w:val="22"/>
        </w:rPr>
        <w:t xml:space="preserve">  The teacher will help the child find ways to use self-discipline to improve their behavior, and/or to find ways to make amends if there was injury to another's feelings.  </w:t>
      </w:r>
      <w:r w:rsidRPr="00294CCF">
        <w:rPr>
          <w:sz w:val="22"/>
          <w:szCs w:val="22"/>
        </w:rPr>
        <w:t>Notices are tracked by the student’s homeroom teacher, but may be given by any adult supervisor.</w:t>
      </w:r>
    </w:p>
    <w:p w14:paraId="302B4322" w14:textId="77777777" w:rsidR="00A81850" w:rsidRDefault="00A81850" w:rsidP="00A81850">
      <w:pPr>
        <w:pStyle w:val="NoSpacing"/>
        <w:rPr>
          <w:sz w:val="22"/>
          <w:szCs w:val="22"/>
        </w:rPr>
      </w:pPr>
      <w:r>
        <w:rPr>
          <w:sz w:val="22"/>
          <w:szCs w:val="22"/>
        </w:rPr>
        <w:t xml:space="preserve"> </w:t>
      </w:r>
    </w:p>
    <w:p w14:paraId="06BB461F" w14:textId="77777777" w:rsidR="00A81850" w:rsidRPr="00294CCF" w:rsidRDefault="00A81850" w:rsidP="000A50DB">
      <w:pPr>
        <w:pStyle w:val="NoSpacing"/>
        <w:numPr>
          <w:ilvl w:val="0"/>
          <w:numId w:val="46"/>
        </w:numPr>
        <w:rPr>
          <w:sz w:val="22"/>
          <w:szCs w:val="22"/>
        </w:rPr>
      </w:pPr>
      <w:r w:rsidRPr="00294CCF">
        <w:rPr>
          <w:sz w:val="22"/>
          <w:szCs w:val="22"/>
        </w:rPr>
        <w:t>Notices are either written or stapled in the student’s assignment book,</w:t>
      </w:r>
    </w:p>
    <w:p w14:paraId="597DD3C6" w14:textId="77777777" w:rsidR="00A81850" w:rsidRDefault="00A81850" w:rsidP="00A84F73">
      <w:pPr>
        <w:pStyle w:val="NoSpacing"/>
        <w:numPr>
          <w:ilvl w:val="0"/>
          <w:numId w:val="14"/>
        </w:numPr>
        <w:rPr>
          <w:sz w:val="22"/>
          <w:szCs w:val="22"/>
        </w:rPr>
      </w:pPr>
      <w:r w:rsidRPr="00294CCF">
        <w:rPr>
          <w:sz w:val="22"/>
          <w:szCs w:val="22"/>
        </w:rPr>
        <w:t>Parents are requested to sign the assignment book or the form, letter, etc. and have the student return it the next day, to the responsible teacher.</w:t>
      </w:r>
    </w:p>
    <w:p w14:paraId="4B323BD4" w14:textId="77777777" w:rsidR="00A81850" w:rsidRPr="00CF7625" w:rsidRDefault="00A81850" w:rsidP="00A81850">
      <w:pPr>
        <w:pStyle w:val="NoSpacing"/>
        <w:ind w:left="720"/>
        <w:rPr>
          <w:sz w:val="22"/>
          <w:szCs w:val="22"/>
        </w:rPr>
      </w:pPr>
    </w:p>
    <w:p w14:paraId="612E193E" w14:textId="3DA14A1A" w:rsidR="003C248C" w:rsidRPr="005623B1" w:rsidRDefault="00A81850" w:rsidP="00A81850">
      <w:pPr>
        <w:pStyle w:val="NoSpacing"/>
        <w:rPr>
          <w:sz w:val="22"/>
          <w:szCs w:val="22"/>
        </w:rPr>
      </w:pPr>
      <w:r>
        <w:rPr>
          <w:sz w:val="22"/>
          <w:szCs w:val="22"/>
        </w:rPr>
        <w:t>If a student receives a certain number of these reports wit</w:t>
      </w:r>
      <w:r w:rsidR="00712DE0">
        <w:rPr>
          <w:sz w:val="22"/>
          <w:szCs w:val="22"/>
        </w:rPr>
        <w:t xml:space="preserve">hin </w:t>
      </w:r>
      <w:r>
        <w:rPr>
          <w:sz w:val="22"/>
          <w:szCs w:val="22"/>
        </w:rPr>
        <w:t xml:space="preserve">the teacher's designated time, then s/he receives an Office Referral.  This is sent to the principal or counselor with the student so that the child can be retrained in the self-discipline skill which s/he is lacking or counseled about their behavior.   Parents will be notified when their child receives an Office Referral and a time for retraining or counseling will be arranged. </w:t>
      </w:r>
    </w:p>
    <w:p w14:paraId="408B4893" w14:textId="77777777" w:rsidR="003C248C" w:rsidRDefault="003C248C" w:rsidP="00A81850">
      <w:pPr>
        <w:pStyle w:val="NoSpacing"/>
        <w:rPr>
          <w:b/>
        </w:rPr>
      </w:pPr>
    </w:p>
    <w:p w14:paraId="3A6BFC34" w14:textId="77777777" w:rsidR="00A81850" w:rsidRDefault="00A81850" w:rsidP="00A81850">
      <w:pPr>
        <w:pStyle w:val="NoSpacing"/>
        <w:rPr>
          <w:b/>
        </w:rPr>
      </w:pPr>
      <w:r w:rsidRPr="00FD065E">
        <w:rPr>
          <w:b/>
        </w:rPr>
        <w:t xml:space="preserve">School wide definitions for misbehavior have been established for use by all grades. </w:t>
      </w:r>
    </w:p>
    <w:p w14:paraId="5BB737B2" w14:textId="77777777" w:rsidR="00A81850" w:rsidRPr="00A05022" w:rsidRDefault="00A81850" w:rsidP="00A81850">
      <w:pPr>
        <w:pStyle w:val="NoSpacing"/>
        <w:rPr>
          <w:b/>
          <w:sz w:val="16"/>
          <w:szCs w:val="16"/>
        </w:rPr>
      </w:pPr>
    </w:p>
    <w:p w14:paraId="1EE09B95" w14:textId="77777777" w:rsidR="00A81850" w:rsidRPr="00FD065E" w:rsidRDefault="00A81850" w:rsidP="00A81850">
      <w:pPr>
        <w:pStyle w:val="NoSpacing"/>
        <w:ind w:firstLine="360"/>
        <w:rPr>
          <w:i/>
        </w:rPr>
      </w:pPr>
      <w:r>
        <w:rPr>
          <w:b/>
          <w:i/>
        </w:rPr>
        <w:t>Misbehavior is</w:t>
      </w:r>
      <w:r w:rsidRPr="00FD065E">
        <w:rPr>
          <w:i/>
        </w:rPr>
        <w:t>:</w:t>
      </w:r>
    </w:p>
    <w:p w14:paraId="29BD5688" w14:textId="77777777" w:rsidR="00A81850" w:rsidRPr="00294CCF" w:rsidRDefault="00A81850" w:rsidP="00A84F73">
      <w:pPr>
        <w:pStyle w:val="NoSpacing"/>
        <w:numPr>
          <w:ilvl w:val="0"/>
          <w:numId w:val="12"/>
        </w:numPr>
        <w:rPr>
          <w:sz w:val="22"/>
          <w:szCs w:val="22"/>
        </w:rPr>
      </w:pPr>
      <w:r w:rsidRPr="00294CCF">
        <w:rPr>
          <w:sz w:val="22"/>
          <w:szCs w:val="22"/>
        </w:rPr>
        <w:t>Disregarding general expectations of the classroom, playground or cafeteria.</w:t>
      </w:r>
    </w:p>
    <w:p w14:paraId="5FAD6A1C" w14:textId="77777777" w:rsidR="00A81850" w:rsidRPr="00294CCF" w:rsidRDefault="00A81850" w:rsidP="00A84F73">
      <w:pPr>
        <w:pStyle w:val="NoSpacing"/>
        <w:numPr>
          <w:ilvl w:val="0"/>
          <w:numId w:val="12"/>
        </w:numPr>
        <w:rPr>
          <w:sz w:val="22"/>
          <w:szCs w:val="22"/>
        </w:rPr>
      </w:pPr>
      <w:r w:rsidRPr="00294CCF">
        <w:rPr>
          <w:sz w:val="22"/>
          <w:szCs w:val="22"/>
        </w:rPr>
        <w:t xml:space="preserve">Disrespect toward any teacher/adult supervisor or classmate. Examples include talking back, arguing, inappropriate language or voice, fighting, etc. </w:t>
      </w:r>
    </w:p>
    <w:p w14:paraId="1ACC91AF" w14:textId="77777777" w:rsidR="00A81850" w:rsidRPr="00294CCF" w:rsidRDefault="00A81850" w:rsidP="00A84F73">
      <w:pPr>
        <w:pStyle w:val="NoSpacing"/>
        <w:numPr>
          <w:ilvl w:val="0"/>
          <w:numId w:val="12"/>
        </w:numPr>
        <w:rPr>
          <w:sz w:val="22"/>
          <w:szCs w:val="22"/>
        </w:rPr>
      </w:pPr>
      <w:r w:rsidRPr="00294CCF">
        <w:rPr>
          <w:sz w:val="22"/>
          <w:szCs w:val="22"/>
        </w:rPr>
        <w:t xml:space="preserve">Willful cheating, contracting out classroom and /or homework, changing grades or forging a signature. </w:t>
      </w:r>
    </w:p>
    <w:p w14:paraId="34FDB46D" w14:textId="77777777" w:rsidR="00A81850" w:rsidRPr="00294CCF" w:rsidRDefault="00A81850" w:rsidP="00A84F73">
      <w:pPr>
        <w:pStyle w:val="NoSpacing"/>
        <w:numPr>
          <w:ilvl w:val="0"/>
          <w:numId w:val="12"/>
        </w:numPr>
        <w:rPr>
          <w:sz w:val="22"/>
          <w:szCs w:val="22"/>
        </w:rPr>
      </w:pPr>
      <w:r w:rsidRPr="00294CCF">
        <w:rPr>
          <w:sz w:val="22"/>
          <w:szCs w:val="22"/>
        </w:rPr>
        <w:t xml:space="preserve">Out of school conduct which seriously detracts from the reputation of the school.  </w:t>
      </w:r>
    </w:p>
    <w:p w14:paraId="03FF88E0" w14:textId="77777777" w:rsidR="00A81850" w:rsidRPr="00294CCF" w:rsidRDefault="00A81850" w:rsidP="00A84F73">
      <w:pPr>
        <w:pStyle w:val="NoSpacing"/>
        <w:numPr>
          <w:ilvl w:val="0"/>
          <w:numId w:val="12"/>
        </w:numPr>
        <w:rPr>
          <w:sz w:val="22"/>
          <w:szCs w:val="22"/>
        </w:rPr>
      </w:pPr>
      <w:r w:rsidRPr="00294CCF">
        <w:rPr>
          <w:sz w:val="22"/>
          <w:szCs w:val="22"/>
        </w:rPr>
        <w:t>Any other behavior that interrupts the learning environment of other students.</w:t>
      </w:r>
    </w:p>
    <w:p w14:paraId="09A27034" w14:textId="0291090C" w:rsidR="00A81850" w:rsidRPr="009D5433" w:rsidRDefault="00A81850" w:rsidP="00DE070C">
      <w:pPr>
        <w:pStyle w:val="NoSpacing"/>
        <w:rPr>
          <w:b/>
        </w:rPr>
      </w:pPr>
    </w:p>
    <w:p w14:paraId="37B71E1C" w14:textId="77777777" w:rsidR="00A81850" w:rsidRDefault="00A81850" w:rsidP="00A81850">
      <w:pPr>
        <w:pStyle w:val="NoSpacing"/>
        <w:jc w:val="center"/>
        <w:rPr>
          <w:rFonts w:ascii="AR JULIAN" w:hAnsi="AR JULIAN"/>
          <w:sz w:val="28"/>
          <w:szCs w:val="28"/>
        </w:rPr>
      </w:pPr>
    </w:p>
    <w:p w14:paraId="070AD9E3" w14:textId="77777777" w:rsidR="00A81850" w:rsidRDefault="00F54DA7" w:rsidP="00A81850">
      <w:pPr>
        <w:pStyle w:val="NoSpacing"/>
        <w:jc w:val="center"/>
        <w:rPr>
          <w:rFonts w:ascii="AR JULIAN" w:hAnsi="AR JULIAN"/>
          <w:sz w:val="28"/>
          <w:szCs w:val="28"/>
        </w:rPr>
      </w:pPr>
      <w:r>
        <w:rPr>
          <w:noProof/>
        </w:rPr>
        <w:drawing>
          <wp:anchor distT="0" distB="0" distL="114300" distR="114300" simplePos="0" relativeHeight="251658752" behindDoc="1" locked="0" layoutInCell="1" allowOverlap="1" wp14:anchorId="205070FA" wp14:editId="490AEF0D">
            <wp:simplePos x="0" y="0"/>
            <wp:positionH relativeFrom="column">
              <wp:posOffset>1880235</wp:posOffset>
            </wp:positionH>
            <wp:positionV relativeFrom="paragraph">
              <wp:posOffset>53340</wp:posOffset>
            </wp:positionV>
            <wp:extent cx="2146300" cy="719455"/>
            <wp:effectExtent l="0" t="0" r="0" b="0"/>
            <wp:wrapNone/>
            <wp:docPr id="1102" name="Picture 1102" descr="con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conduc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146300" cy="719455"/>
                    </a:xfrm>
                    <a:prstGeom prst="rect">
                      <a:avLst/>
                    </a:prstGeom>
                    <a:noFill/>
                  </pic:spPr>
                </pic:pic>
              </a:graphicData>
            </a:graphic>
            <wp14:sizeRelH relativeFrom="page">
              <wp14:pctWidth>0</wp14:pctWidth>
            </wp14:sizeRelH>
            <wp14:sizeRelV relativeFrom="page">
              <wp14:pctHeight>0</wp14:pctHeight>
            </wp14:sizeRelV>
          </wp:anchor>
        </w:drawing>
      </w:r>
    </w:p>
    <w:p w14:paraId="46559868" w14:textId="77777777" w:rsidR="00A81850" w:rsidRDefault="00A81850" w:rsidP="00A81850">
      <w:pPr>
        <w:pStyle w:val="NoSpacing"/>
        <w:jc w:val="center"/>
        <w:rPr>
          <w:rFonts w:ascii="AR JULIAN" w:hAnsi="AR JULIAN"/>
          <w:sz w:val="28"/>
          <w:szCs w:val="28"/>
        </w:rPr>
      </w:pPr>
    </w:p>
    <w:p w14:paraId="5CC4976F" w14:textId="77777777" w:rsidR="00A81850" w:rsidRDefault="00A81850" w:rsidP="00A81850">
      <w:pPr>
        <w:pStyle w:val="NoSpacing"/>
        <w:jc w:val="center"/>
        <w:rPr>
          <w:rFonts w:ascii="AR JULIAN" w:hAnsi="AR JULIAN"/>
          <w:sz w:val="28"/>
          <w:szCs w:val="28"/>
        </w:rPr>
      </w:pPr>
    </w:p>
    <w:p w14:paraId="7CF26C5D" w14:textId="77777777" w:rsidR="00A81850" w:rsidRPr="00294CCF" w:rsidRDefault="00A81850" w:rsidP="00A81850">
      <w:pPr>
        <w:pStyle w:val="NoSpacing"/>
        <w:rPr>
          <w:sz w:val="16"/>
          <w:szCs w:val="16"/>
          <w:u w:val="single"/>
        </w:rPr>
      </w:pPr>
    </w:p>
    <w:p w14:paraId="7B343354" w14:textId="77777777" w:rsidR="00A81850" w:rsidRDefault="00A81850" w:rsidP="00A81850">
      <w:pPr>
        <w:pStyle w:val="NoSpacing"/>
        <w:rPr>
          <w:sz w:val="22"/>
          <w:szCs w:val="22"/>
        </w:rPr>
      </w:pPr>
    </w:p>
    <w:p w14:paraId="46620B2B" w14:textId="77777777" w:rsidR="004C5640" w:rsidRDefault="004C5640" w:rsidP="00A81850">
      <w:pPr>
        <w:pStyle w:val="NoSpacing"/>
        <w:jc w:val="center"/>
        <w:rPr>
          <w:rFonts w:ascii="AR JULIAN" w:hAnsi="AR JULIAN"/>
          <w:sz w:val="28"/>
          <w:szCs w:val="28"/>
        </w:rPr>
      </w:pPr>
    </w:p>
    <w:p w14:paraId="1CA20DFC" w14:textId="1C64140E" w:rsidR="00A81850" w:rsidRPr="005D7206" w:rsidRDefault="00A81850" w:rsidP="00A81850">
      <w:pPr>
        <w:pStyle w:val="NoSpacing"/>
        <w:jc w:val="center"/>
        <w:rPr>
          <w:rFonts w:ascii="AR JULIAN" w:hAnsi="AR JULIAN"/>
          <w:sz w:val="28"/>
          <w:szCs w:val="28"/>
        </w:rPr>
      </w:pPr>
      <w:r w:rsidRPr="005D7206">
        <w:rPr>
          <w:rFonts w:ascii="AR JULIAN" w:hAnsi="AR JULIAN"/>
          <w:sz w:val="28"/>
          <w:szCs w:val="28"/>
        </w:rPr>
        <w:lastRenderedPageBreak/>
        <w:t>Classroom Rewards Policy</w:t>
      </w:r>
    </w:p>
    <w:p w14:paraId="0FFF48C1" w14:textId="77777777" w:rsidR="00A81850" w:rsidRPr="00A05022" w:rsidRDefault="00A81850" w:rsidP="00A81850">
      <w:pPr>
        <w:pStyle w:val="NoSpacing"/>
        <w:rPr>
          <w:b/>
          <w:sz w:val="16"/>
          <w:szCs w:val="16"/>
        </w:rPr>
      </w:pPr>
    </w:p>
    <w:p w14:paraId="4F96BD2C" w14:textId="77777777" w:rsidR="00A81850" w:rsidRPr="00294CCF" w:rsidRDefault="00A81850" w:rsidP="00A81850">
      <w:pPr>
        <w:pStyle w:val="NoSpacing"/>
        <w:rPr>
          <w:sz w:val="22"/>
          <w:szCs w:val="22"/>
        </w:rPr>
      </w:pPr>
      <w:r w:rsidRPr="00294CCF">
        <w:rPr>
          <w:sz w:val="22"/>
          <w:szCs w:val="22"/>
        </w:rPr>
        <w:t>Students, who choose to follow the rules, will experience a variety of rewards including some of the following:</w:t>
      </w:r>
    </w:p>
    <w:p w14:paraId="64E42F80" w14:textId="77777777" w:rsidR="00A81850" w:rsidRPr="00294CCF" w:rsidRDefault="00A81850" w:rsidP="00A84F73">
      <w:pPr>
        <w:pStyle w:val="NoSpacing"/>
        <w:numPr>
          <w:ilvl w:val="0"/>
          <w:numId w:val="13"/>
        </w:numPr>
        <w:rPr>
          <w:sz w:val="22"/>
          <w:szCs w:val="22"/>
        </w:rPr>
      </w:pPr>
      <w:r w:rsidRPr="00294CCF">
        <w:rPr>
          <w:sz w:val="22"/>
          <w:szCs w:val="22"/>
        </w:rPr>
        <w:t>Satisfaction of doing the right thing</w:t>
      </w:r>
    </w:p>
    <w:p w14:paraId="20FF3EA2" w14:textId="77777777" w:rsidR="00A81850" w:rsidRPr="00294CCF" w:rsidRDefault="00A81850" w:rsidP="00A84F73">
      <w:pPr>
        <w:pStyle w:val="NoSpacing"/>
        <w:numPr>
          <w:ilvl w:val="0"/>
          <w:numId w:val="13"/>
        </w:numPr>
        <w:rPr>
          <w:sz w:val="22"/>
          <w:szCs w:val="22"/>
        </w:rPr>
      </w:pPr>
      <w:r w:rsidRPr="00294CCF">
        <w:rPr>
          <w:sz w:val="22"/>
          <w:szCs w:val="22"/>
        </w:rPr>
        <w:t>Verbal praise from the teacher, principal, etc.</w:t>
      </w:r>
    </w:p>
    <w:p w14:paraId="7B128D5D" w14:textId="77777777" w:rsidR="00A81850" w:rsidRPr="00294CCF" w:rsidRDefault="00A81850" w:rsidP="00A84F73">
      <w:pPr>
        <w:pStyle w:val="NoSpacing"/>
        <w:numPr>
          <w:ilvl w:val="0"/>
          <w:numId w:val="13"/>
        </w:numPr>
        <w:rPr>
          <w:sz w:val="22"/>
          <w:szCs w:val="22"/>
        </w:rPr>
      </w:pPr>
      <w:r w:rsidRPr="00294CCF">
        <w:rPr>
          <w:sz w:val="22"/>
          <w:szCs w:val="22"/>
        </w:rPr>
        <w:t>Increased trust and more privileges</w:t>
      </w:r>
    </w:p>
    <w:p w14:paraId="11C611B0" w14:textId="77777777" w:rsidR="008811E1" w:rsidRDefault="00A81850" w:rsidP="00A84F73">
      <w:pPr>
        <w:pStyle w:val="NoSpacing"/>
        <w:numPr>
          <w:ilvl w:val="0"/>
          <w:numId w:val="13"/>
        </w:numPr>
        <w:rPr>
          <w:sz w:val="22"/>
          <w:szCs w:val="22"/>
        </w:rPr>
      </w:pPr>
      <w:r w:rsidRPr="008811E1">
        <w:rPr>
          <w:sz w:val="22"/>
          <w:szCs w:val="22"/>
        </w:rPr>
        <w:t xml:space="preserve">Motivational rewards </w:t>
      </w:r>
    </w:p>
    <w:p w14:paraId="76A14BCD" w14:textId="77777777" w:rsidR="00A81850" w:rsidRPr="008811E1" w:rsidRDefault="00A81850" w:rsidP="00A84F73">
      <w:pPr>
        <w:pStyle w:val="NoSpacing"/>
        <w:numPr>
          <w:ilvl w:val="0"/>
          <w:numId w:val="13"/>
        </w:numPr>
        <w:rPr>
          <w:sz w:val="22"/>
          <w:szCs w:val="22"/>
        </w:rPr>
      </w:pPr>
      <w:r w:rsidRPr="008811E1">
        <w:rPr>
          <w:sz w:val="22"/>
          <w:szCs w:val="22"/>
        </w:rPr>
        <w:t>Small group rewards</w:t>
      </w:r>
    </w:p>
    <w:p w14:paraId="24E5E086" w14:textId="77777777" w:rsidR="00A81850" w:rsidRPr="00294CCF" w:rsidRDefault="00A81850" w:rsidP="00A84F73">
      <w:pPr>
        <w:pStyle w:val="NoSpacing"/>
        <w:numPr>
          <w:ilvl w:val="0"/>
          <w:numId w:val="13"/>
        </w:numPr>
        <w:rPr>
          <w:sz w:val="22"/>
          <w:szCs w:val="22"/>
        </w:rPr>
      </w:pPr>
      <w:r w:rsidRPr="00294CCF">
        <w:rPr>
          <w:sz w:val="22"/>
          <w:szCs w:val="22"/>
        </w:rPr>
        <w:t>Whole class rewards</w:t>
      </w:r>
    </w:p>
    <w:p w14:paraId="21E341A2" w14:textId="77777777" w:rsidR="00A81850" w:rsidRPr="00294CCF" w:rsidRDefault="00A81850" w:rsidP="00A84F73">
      <w:pPr>
        <w:pStyle w:val="NoSpacing"/>
        <w:numPr>
          <w:ilvl w:val="0"/>
          <w:numId w:val="13"/>
        </w:numPr>
        <w:rPr>
          <w:sz w:val="22"/>
          <w:szCs w:val="22"/>
        </w:rPr>
      </w:pPr>
      <w:r w:rsidRPr="00294CCF">
        <w:rPr>
          <w:sz w:val="22"/>
          <w:szCs w:val="22"/>
        </w:rPr>
        <w:t>Others, as selected by teacher</w:t>
      </w:r>
    </w:p>
    <w:p w14:paraId="2659AC3C" w14:textId="77777777" w:rsidR="00A81850" w:rsidRDefault="00A81850" w:rsidP="00A81850">
      <w:pPr>
        <w:pStyle w:val="NoSpacing"/>
        <w:rPr>
          <w:sz w:val="22"/>
          <w:szCs w:val="22"/>
        </w:rPr>
      </w:pPr>
    </w:p>
    <w:p w14:paraId="59313F1B" w14:textId="77777777" w:rsidR="005D138C" w:rsidRPr="005D138C" w:rsidRDefault="005D138C" w:rsidP="005D138C">
      <w:pPr>
        <w:pStyle w:val="NoSpacing"/>
        <w:jc w:val="center"/>
        <w:rPr>
          <w:rFonts w:ascii="AR JULIAN" w:hAnsi="AR JULIAN"/>
          <w:sz w:val="28"/>
          <w:szCs w:val="36"/>
        </w:rPr>
      </w:pPr>
      <w:r>
        <w:rPr>
          <w:rFonts w:ascii="AR JULIAN" w:hAnsi="AR JULIAN"/>
          <w:sz w:val="28"/>
          <w:szCs w:val="36"/>
        </w:rPr>
        <w:t>Sportsmanship</w:t>
      </w:r>
    </w:p>
    <w:p w14:paraId="514EC952" w14:textId="77777777" w:rsidR="005D138C" w:rsidRPr="00D75EA5" w:rsidRDefault="005D138C" w:rsidP="005D138C">
      <w:pPr>
        <w:pStyle w:val="NoSpacing"/>
        <w:rPr>
          <w:sz w:val="16"/>
          <w:szCs w:val="16"/>
        </w:rPr>
      </w:pPr>
    </w:p>
    <w:p w14:paraId="568E38D0" w14:textId="77777777" w:rsidR="005D138C" w:rsidRPr="00552840" w:rsidRDefault="005D138C" w:rsidP="005D138C">
      <w:pPr>
        <w:pStyle w:val="NoSpacing"/>
        <w:rPr>
          <w:sz w:val="22"/>
          <w:szCs w:val="22"/>
        </w:rPr>
      </w:pPr>
      <w:r w:rsidRPr="00552840">
        <w:rPr>
          <w:sz w:val="22"/>
          <w:szCs w:val="22"/>
        </w:rPr>
        <w:t xml:space="preserve">Catholic schools should strive to be exemplary models of Christian behavior and sportsmanship in all athletic events. Administrators, coaches, and moderators should consistently model and emphasize the importance of Christian behavior and sportsmanship and should frequently emphasize its importance to participants and spectators, including parents and other fans. </w:t>
      </w:r>
    </w:p>
    <w:p w14:paraId="3FF9A8AB" w14:textId="77777777" w:rsidR="003D441B" w:rsidRDefault="003D441B" w:rsidP="005E0679">
      <w:pPr>
        <w:pStyle w:val="NoSpacing"/>
        <w:rPr>
          <w:rFonts w:ascii="AR JULIAN" w:hAnsi="AR JULIAN"/>
          <w:sz w:val="28"/>
          <w:szCs w:val="28"/>
        </w:rPr>
      </w:pPr>
    </w:p>
    <w:p w14:paraId="30080D09" w14:textId="77777777" w:rsidR="00DE070C" w:rsidRDefault="00DE070C" w:rsidP="007536CD">
      <w:pPr>
        <w:pStyle w:val="NoSpacing"/>
        <w:rPr>
          <w:rFonts w:ascii="AR JULIAN" w:hAnsi="AR JULIAN"/>
          <w:sz w:val="28"/>
          <w:szCs w:val="28"/>
        </w:rPr>
      </w:pPr>
    </w:p>
    <w:p w14:paraId="1111F8D8" w14:textId="77777777" w:rsidR="00A81850" w:rsidRPr="00CF7625" w:rsidRDefault="00A81850" w:rsidP="00A81850">
      <w:pPr>
        <w:pStyle w:val="NoSpacing"/>
        <w:jc w:val="center"/>
        <w:rPr>
          <w:rFonts w:ascii="AR JULIAN" w:hAnsi="AR JULIAN"/>
          <w:sz w:val="28"/>
          <w:szCs w:val="28"/>
        </w:rPr>
      </w:pPr>
      <w:r w:rsidRPr="00CF7625">
        <w:rPr>
          <w:rFonts w:ascii="AR JULIAN" w:hAnsi="AR JULIAN"/>
          <w:sz w:val="28"/>
          <w:szCs w:val="28"/>
        </w:rPr>
        <w:t>Severe Misbehavior Policy</w:t>
      </w:r>
    </w:p>
    <w:p w14:paraId="798441D8" w14:textId="77777777" w:rsidR="00A81850" w:rsidRPr="009B7459" w:rsidRDefault="00A81850" w:rsidP="00A81850">
      <w:pPr>
        <w:pStyle w:val="NoSpacing"/>
        <w:rPr>
          <w:sz w:val="16"/>
          <w:szCs w:val="16"/>
        </w:rPr>
      </w:pPr>
    </w:p>
    <w:p w14:paraId="61DEF154" w14:textId="77777777" w:rsidR="00A81850" w:rsidRPr="00FD065E" w:rsidRDefault="00A81850" w:rsidP="00A81850">
      <w:pPr>
        <w:pStyle w:val="NoSpacing"/>
      </w:pPr>
      <w:r w:rsidRPr="00FD065E">
        <w:t xml:space="preserve">Occasionally removal from the group is necessary to protect a student and/or the learning environment of the school. This is necessary when a student: </w:t>
      </w:r>
    </w:p>
    <w:p w14:paraId="40DD1914" w14:textId="77777777" w:rsidR="00A81850" w:rsidRDefault="00A81850" w:rsidP="00A84F73">
      <w:pPr>
        <w:pStyle w:val="NoSpacing"/>
        <w:numPr>
          <w:ilvl w:val="0"/>
          <w:numId w:val="15"/>
        </w:numPr>
      </w:pPr>
      <w:r w:rsidRPr="00FD065E">
        <w:t xml:space="preserve">Is in physical or psychological danger or puts another in danger. </w:t>
      </w:r>
    </w:p>
    <w:p w14:paraId="7D17EDE0" w14:textId="77777777" w:rsidR="00A81850" w:rsidRDefault="00A81850" w:rsidP="00A84F73">
      <w:pPr>
        <w:pStyle w:val="NoSpacing"/>
        <w:numPr>
          <w:ilvl w:val="0"/>
          <w:numId w:val="15"/>
        </w:numPr>
      </w:pPr>
      <w:r w:rsidRPr="00FD065E">
        <w:t>Is irrational or unreasonable.</w:t>
      </w:r>
    </w:p>
    <w:p w14:paraId="1A0DB3DF" w14:textId="77777777" w:rsidR="00A81850" w:rsidRDefault="00A81850" w:rsidP="00A84F73">
      <w:pPr>
        <w:pStyle w:val="NoSpacing"/>
        <w:numPr>
          <w:ilvl w:val="0"/>
          <w:numId w:val="15"/>
        </w:numPr>
      </w:pPr>
      <w:r w:rsidRPr="00FD065E">
        <w:t>Pushes beyond the limits of respect in speech and action.</w:t>
      </w:r>
    </w:p>
    <w:p w14:paraId="1ABA317B" w14:textId="77777777" w:rsidR="00A81850" w:rsidRPr="00FD065E" w:rsidRDefault="00A81850" w:rsidP="00A84F73">
      <w:pPr>
        <w:pStyle w:val="NoSpacing"/>
        <w:numPr>
          <w:ilvl w:val="0"/>
          <w:numId w:val="15"/>
        </w:numPr>
      </w:pPr>
      <w:r w:rsidRPr="00FD065E">
        <w:t>If repeated correction from an adult does not help the student gain self-control.</w:t>
      </w:r>
    </w:p>
    <w:p w14:paraId="7408E963" w14:textId="77777777" w:rsidR="00A81850" w:rsidRPr="009B7459" w:rsidRDefault="00A81850" w:rsidP="00A81850">
      <w:pPr>
        <w:pStyle w:val="NoSpacing"/>
        <w:rPr>
          <w:sz w:val="16"/>
          <w:szCs w:val="16"/>
        </w:rPr>
      </w:pPr>
    </w:p>
    <w:p w14:paraId="14EE7387" w14:textId="77777777" w:rsidR="00A81850" w:rsidRPr="00FD065E" w:rsidRDefault="00A81850" w:rsidP="00A81850">
      <w:pPr>
        <w:pStyle w:val="NoSpacing"/>
        <w:rPr>
          <w:i/>
        </w:rPr>
      </w:pPr>
      <w:r w:rsidRPr="00FD065E">
        <w:t xml:space="preserve">Any of these actions could result in the enforcement of the Archdiocese of St. Louis Violence Protection Policy </w:t>
      </w:r>
      <w:r w:rsidRPr="00FD065E">
        <w:rPr>
          <w:i/>
        </w:rPr>
        <w:t>(</w:t>
      </w:r>
      <w:r w:rsidR="00A96A04">
        <w:t xml:space="preserve">See </w:t>
      </w:r>
      <w:r w:rsidR="00A96A04" w:rsidRPr="00A96A04">
        <w:rPr>
          <w:i/>
        </w:rPr>
        <w:t>Violence and the Threat of Violence</w:t>
      </w:r>
      <w:r w:rsidRPr="00FD065E">
        <w:t>), suspension, probation</w:t>
      </w:r>
      <w:r>
        <w:t>,</w:t>
      </w:r>
      <w:r w:rsidRPr="00FD065E">
        <w:t xml:space="preserve"> or withdrawal for cause.</w:t>
      </w:r>
    </w:p>
    <w:p w14:paraId="1AD2BF90" w14:textId="77777777" w:rsidR="00D46D82" w:rsidRPr="00723D82" w:rsidRDefault="00A81850" w:rsidP="000914F1">
      <w:pPr>
        <w:pStyle w:val="NoSpacing"/>
        <w:rPr>
          <w:b/>
          <w:i/>
        </w:rPr>
      </w:pPr>
      <w:r w:rsidRPr="00621569">
        <w:rPr>
          <w:b/>
          <w:i/>
        </w:rPr>
        <w:t>NOTE: Serious infractions such as possession of drugs or weapons or severe physical or moral misconduct could result in an immediate detention, suspension, probation, withdrawal for cause, etc.</w:t>
      </w:r>
    </w:p>
    <w:p w14:paraId="355EB0A6" w14:textId="77777777" w:rsidR="00EE6369" w:rsidRDefault="00EE6369" w:rsidP="00723D82">
      <w:pPr>
        <w:pStyle w:val="NoSpacing"/>
        <w:jc w:val="center"/>
        <w:rPr>
          <w:rFonts w:ascii="AR JULIAN" w:hAnsi="AR JULIAN"/>
          <w:sz w:val="28"/>
          <w:szCs w:val="28"/>
        </w:rPr>
      </w:pPr>
    </w:p>
    <w:p w14:paraId="0CABAA5F" w14:textId="77777777" w:rsidR="00723D82" w:rsidRPr="00AD53D8" w:rsidRDefault="00723D82" w:rsidP="00723D82">
      <w:pPr>
        <w:pStyle w:val="NoSpacing"/>
        <w:jc w:val="center"/>
        <w:rPr>
          <w:rFonts w:ascii="AR JULIAN" w:hAnsi="AR JULIAN"/>
          <w:sz w:val="28"/>
          <w:szCs w:val="28"/>
        </w:rPr>
      </w:pPr>
      <w:r w:rsidRPr="00AD53D8">
        <w:rPr>
          <w:rFonts w:ascii="AR JULIAN" w:hAnsi="AR JULIAN"/>
          <w:sz w:val="28"/>
          <w:szCs w:val="28"/>
        </w:rPr>
        <w:t>Violence and the Threat of Violence</w:t>
      </w:r>
    </w:p>
    <w:p w14:paraId="30B3BEBA" w14:textId="77777777" w:rsidR="00723D82" w:rsidRPr="00E24C9A" w:rsidRDefault="00723D82" w:rsidP="00723D82">
      <w:pPr>
        <w:pStyle w:val="NoSpacing"/>
        <w:rPr>
          <w:sz w:val="16"/>
          <w:szCs w:val="16"/>
          <w:u w:val="single"/>
        </w:rPr>
      </w:pPr>
    </w:p>
    <w:p w14:paraId="7AA8B298" w14:textId="77777777" w:rsidR="00723D82" w:rsidRDefault="00723D82" w:rsidP="00723D82">
      <w:pPr>
        <w:pStyle w:val="NoSpacing"/>
        <w:rPr>
          <w:sz w:val="22"/>
          <w:szCs w:val="22"/>
        </w:rPr>
      </w:pPr>
      <w:r w:rsidRPr="00E24C9A">
        <w:rPr>
          <w:sz w:val="22"/>
          <w:szCs w:val="22"/>
        </w:rPr>
        <w:t xml:space="preserve">Catholic schools shall provide a safe learning environment for all members of the school community. The climate of Catholic schools shall reflect Gospel values including an emphasis on the dignity of all persons which is necessary for respect, the interdependence of all person that is the basis of community, and the </w:t>
      </w:r>
      <w:r w:rsidRPr="005674F4">
        <w:rPr>
          <w:sz w:val="22"/>
          <w:szCs w:val="22"/>
        </w:rPr>
        <w:t xml:space="preserve">rights and responsibilities of all persons that is the basis community, and the rights and responsibilities of all persons which are the foundation of justice. </w:t>
      </w:r>
    </w:p>
    <w:p w14:paraId="34D866EF" w14:textId="77777777" w:rsidR="00723D82" w:rsidRPr="005674F4" w:rsidRDefault="00723D82" w:rsidP="00723D82">
      <w:pPr>
        <w:pStyle w:val="NoSpacing"/>
        <w:rPr>
          <w:sz w:val="22"/>
          <w:szCs w:val="22"/>
        </w:rPr>
      </w:pPr>
    </w:p>
    <w:p w14:paraId="6CF1A016" w14:textId="77777777" w:rsidR="00723D82" w:rsidRPr="005674F4" w:rsidRDefault="00723D82" w:rsidP="00723D82">
      <w:pPr>
        <w:pStyle w:val="NoSpacing"/>
        <w:rPr>
          <w:sz w:val="22"/>
          <w:szCs w:val="22"/>
        </w:rPr>
      </w:pPr>
      <w:r w:rsidRPr="005674F4">
        <w:rPr>
          <w:sz w:val="22"/>
          <w:szCs w:val="22"/>
        </w:rPr>
        <w:t>Violence is inconsistent with the unity and peace which are essential to living the Catholic faith. Violence also inhibits human development and successful learning. Therefore, violence is not tolerated in Catholic schools.</w:t>
      </w:r>
    </w:p>
    <w:p w14:paraId="0C974DDA" w14:textId="77777777" w:rsidR="00723D82" w:rsidRPr="005674F4" w:rsidRDefault="00723D82" w:rsidP="00723D82">
      <w:pPr>
        <w:pStyle w:val="NoSpacing"/>
        <w:rPr>
          <w:sz w:val="22"/>
          <w:szCs w:val="22"/>
        </w:rPr>
      </w:pPr>
    </w:p>
    <w:p w14:paraId="2392605D" w14:textId="77777777" w:rsidR="00723D82" w:rsidRPr="005674F4" w:rsidRDefault="00723D82" w:rsidP="00723D82">
      <w:pPr>
        <w:pStyle w:val="NoSpacing"/>
        <w:rPr>
          <w:sz w:val="22"/>
          <w:szCs w:val="22"/>
        </w:rPr>
      </w:pPr>
      <w:r w:rsidRPr="005674F4">
        <w:rPr>
          <w:sz w:val="22"/>
          <w:szCs w:val="22"/>
        </w:rPr>
        <w:t>Violence consists of words, gestures, and actions that result in or have the potential to result in hurt, fear, or injury. Violence includes threats of injury, harassment, assault, possession and/or use of a weapon; and theft or vandalism of property.</w:t>
      </w:r>
    </w:p>
    <w:p w14:paraId="4187A428" w14:textId="77777777" w:rsidR="00723D82" w:rsidRPr="000B76F2" w:rsidRDefault="00723D82" w:rsidP="00723D82">
      <w:pPr>
        <w:pStyle w:val="NoSpacing"/>
        <w:rPr>
          <w:sz w:val="16"/>
          <w:szCs w:val="16"/>
        </w:rPr>
      </w:pPr>
    </w:p>
    <w:p w14:paraId="0BB15A3E" w14:textId="77777777" w:rsidR="00723D82" w:rsidRPr="005674F4" w:rsidRDefault="00723D82" w:rsidP="00723D82">
      <w:pPr>
        <w:pStyle w:val="NoSpacing"/>
        <w:rPr>
          <w:sz w:val="22"/>
          <w:szCs w:val="22"/>
        </w:rPr>
      </w:pPr>
      <w:r w:rsidRPr="005674F4">
        <w:rPr>
          <w:sz w:val="22"/>
          <w:szCs w:val="22"/>
        </w:rPr>
        <w:lastRenderedPageBreak/>
        <w:t>A weapon is anything used or intended to be used to threaten, intimidate, and/or harm a person. The possession or use of firearms, other weapons, or explosive devices on school/parish premises is not permitted.</w:t>
      </w:r>
    </w:p>
    <w:p w14:paraId="2DDFA97B" w14:textId="77777777" w:rsidR="00723D82" w:rsidRPr="000B76F2" w:rsidRDefault="00723D82" w:rsidP="00723D82">
      <w:pPr>
        <w:pStyle w:val="NoSpacing"/>
        <w:rPr>
          <w:sz w:val="16"/>
          <w:szCs w:val="16"/>
        </w:rPr>
      </w:pPr>
    </w:p>
    <w:p w14:paraId="7875ACEC" w14:textId="77777777" w:rsidR="00723D82" w:rsidRPr="005674F4" w:rsidRDefault="00723D82" w:rsidP="00723D82">
      <w:pPr>
        <w:pStyle w:val="NoSpacing"/>
        <w:rPr>
          <w:sz w:val="22"/>
          <w:szCs w:val="22"/>
        </w:rPr>
      </w:pPr>
      <w:r w:rsidRPr="005674F4">
        <w:rPr>
          <w:sz w:val="22"/>
          <w:szCs w:val="22"/>
        </w:rPr>
        <w:t>School shall develop and implement strategies to prevent violence and to address situations resulting from violence. Schools shall implement effective supervision and security procedures.</w:t>
      </w:r>
    </w:p>
    <w:p w14:paraId="5577C063" w14:textId="77777777" w:rsidR="00723D82" w:rsidRPr="000B76F2" w:rsidRDefault="00723D82" w:rsidP="00723D82">
      <w:pPr>
        <w:pStyle w:val="NoSpacing"/>
        <w:rPr>
          <w:sz w:val="16"/>
          <w:szCs w:val="16"/>
        </w:rPr>
      </w:pPr>
    </w:p>
    <w:p w14:paraId="6E1C6A1B" w14:textId="77777777" w:rsidR="00723D82" w:rsidRPr="005674F4" w:rsidRDefault="00723D82" w:rsidP="00723D82">
      <w:pPr>
        <w:pStyle w:val="NoSpacing"/>
        <w:rPr>
          <w:sz w:val="22"/>
          <w:szCs w:val="22"/>
        </w:rPr>
      </w:pPr>
      <w:r w:rsidRPr="005674F4">
        <w:rPr>
          <w:sz w:val="22"/>
          <w:szCs w:val="22"/>
        </w:rPr>
        <w:t>All reported or observed instances of violence and threats of violence, whether they occurred on or off school premises, shall be addressed in a timely, serious, and appropriate manner according to the requirements of state and local laws and accepted educational practice. The safety of all students, faculty, and staff is to be given the paramount consideration when making decisions regarding the discipline of persons who violate this policy.</w:t>
      </w:r>
    </w:p>
    <w:p w14:paraId="531F8D56" w14:textId="77777777" w:rsidR="00723D82" w:rsidRPr="000B76F2" w:rsidRDefault="00723D82" w:rsidP="00723D82">
      <w:pPr>
        <w:pStyle w:val="NoSpacing"/>
        <w:rPr>
          <w:sz w:val="16"/>
          <w:szCs w:val="16"/>
        </w:rPr>
      </w:pPr>
    </w:p>
    <w:p w14:paraId="7C7DFC12" w14:textId="77777777" w:rsidR="00723D82" w:rsidRPr="005674F4" w:rsidRDefault="00723D82" w:rsidP="00723D82">
      <w:pPr>
        <w:pStyle w:val="NoSpacing"/>
        <w:rPr>
          <w:sz w:val="22"/>
          <w:szCs w:val="22"/>
        </w:rPr>
      </w:pPr>
      <w:r w:rsidRPr="005674F4">
        <w:rPr>
          <w:sz w:val="22"/>
          <w:szCs w:val="22"/>
        </w:rPr>
        <w:t>Students and parents/guardians are encouraged to report concerns regarding potential acts of violence to an administrator or teacher. Teachers are required to report pertinent concerns and/or pertinent information regarding specific students to the school administration promptly.</w:t>
      </w:r>
    </w:p>
    <w:p w14:paraId="083C4AF5" w14:textId="77777777" w:rsidR="00723D82" w:rsidRPr="000B76F2" w:rsidRDefault="00723D82" w:rsidP="00723D82">
      <w:pPr>
        <w:pStyle w:val="NoSpacing"/>
        <w:rPr>
          <w:sz w:val="16"/>
          <w:szCs w:val="16"/>
        </w:rPr>
      </w:pPr>
    </w:p>
    <w:p w14:paraId="0C145BC5" w14:textId="77777777" w:rsidR="00723D82" w:rsidRPr="005674F4" w:rsidRDefault="00723D82" w:rsidP="00723D82">
      <w:pPr>
        <w:pStyle w:val="NoSpacing"/>
        <w:rPr>
          <w:sz w:val="22"/>
          <w:szCs w:val="22"/>
        </w:rPr>
      </w:pPr>
      <w:r w:rsidRPr="005674F4">
        <w:rPr>
          <w:sz w:val="22"/>
          <w:szCs w:val="22"/>
        </w:rPr>
        <w:t>If a student engages in serious, threatening, or violent behavior the following steps will be taken:</w:t>
      </w:r>
    </w:p>
    <w:p w14:paraId="041141FA" w14:textId="77777777" w:rsidR="00723D82" w:rsidRPr="005674F4" w:rsidRDefault="00723D82" w:rsidP="00A84F73">
      <w:pPr>
        <w:pStyle w:val="NoSpacing"/>
        <w:numPr>
          <w:ilvl w:val="0"/>
          <w:numId w:val="16"/>
        </w:numPr>
        <w:rPr>
          <w:sz w:val="22"/>
          <w:szCs w:val="22"/>
        </w:rPr>
      </w:pPr>
      <w:r w:rsidRPr="005674F4">
        <w:rPr>
          <w:sz w:val="22"/>
          <w:szCs w:val="22"/>
        </w:rPr>
        <w:t xml:space="preserve">A student will be removed from any contact with the school and a meeting will be held with the parents regarding consequences.  </w:t>
      </w:r>
    </w:p>
    <w:p w14:paraId="251CCA25" w14:textId="77777777" w:rsidR="00723D82" w:rsidRPr="005674F4" w:rsidRDefault="00723D82" w:rsidP="00A84F73">
      <w:pPr>
        <w:pStyle w:val="NoSpacing"/>
        <w:numPr>
          <w:ilvl w:val="0"/>
          <w:numId w:val="16"/>
        </w:numPr>
        <w:rPr>
          <w:sz w:val="22"/>
          <w:szCs w:val="22"/>
        </w:rPr>
      </w:pPr>
      <w:r w:rsidRPr="005674F4">
        <w:rPr>
          <w:sz w:val="22"/>
          <w:szCs w:val="22"/>
        </w:rPr>
        <w:t>The pastor, the Catholic Education Office, and civil authorities (if necessary) will be contacted.</w:t>
      </w:r>
    </w:p>
    <w:p w14:paraId="5C83BB5E" w14:textId="77777777" w:rsidR="00723D82" w:rsidRPr="005674F4" w:rsidRDefault="00723D82" w:rsidP="00A84F73">
      <w:pPr>
        <w:pStyle w:val="NoSpacing"/>
        <w:numPr>
          <w:ilvl w:val="0"/>
          <w:numId w:val="16"/>
        </w:numPr>
        <w:rPr>
          <w:sz w:val="22"/>
          <w:szCs w:val="22"/>
        </w:rPr>
      </w:pPr>
      <w:r w:rsidRPr="005674F4">
        <w:rPr>
          <w:sz w:val="22"/>
          <w:szCs w:val="22"/>
        </w:rPr>
        <w:t>The student’s behavior will be reviewed to determine if grounds for withdrawal for cause is warranted.</w:t>
      </w:r>
    </w:p>
    <w:p w14:paraId="44B7DB64" w14:textId="4EE978F9" w:rsidR="00723D82" w:rsidRDefault="00723D82" w:rsidP="00A84F73">
      <w:pPr>
        <w:pStyle w:val="NoSpacing"/>
        <w:numPr>
          <w:ilvl w:val="0"/>
          <w:numId w:val="16"/>
        </w:numPr>
        <w:rPr>
          <w:sz w:val="22"/>
          <w:szCs w:val="22"/>
        </w:rPr>
      </w:pPr>
      <w:r w:rsidRPr="005674F4">
        <w:rPr>
          <w:sz w:val="22"/>
          <w:szCs w:val="22"/>
        </w:rPr>
        <w:t xml:space="preserve">If a student is not going to be withdrawn for </w:t>
      </w:r>
      <w:r w:rsidR="00A42F7E" w:rsidRPr="005674F4">
        <w:rPr>
          <w:sz w:val="22"/>
          <w:szCs w:val="22"/>
        </w:rPr>
        <w:t>cause, before</w:t>
      </w:r>
      <w:r w:rsidRPr="005674F4">
        <w:rPr>
          <w:sz w:val="22"/>
          <w:szCs w:val="22"/>
        </w:rPr>
        <w:t xml:space="preserve"> a </w:t>
      </w:r>
      <w:r w:rsidR="00A42F7E" w:rsidRPr="005674F4">
        <w:rPr>
          <w:sz w:val="22"/>
          <w:szCs w:val="22"/>
        </w:rPr>
        <w:t>student can</w:t>
      </w:r>
      <w:r w:rsidRPr="005674F4">
        <w:rPr>
          <w:sz w:val="22"/>
          <w:szCs w:val="22"/>
        </w:rPr>
        <w:t xml:space="preserve"> continue to attend or be readmitted </w:t>
      </w:r>
      <w:r w:rsidR="00A42F7E" w:rsidRPr="005674F4">
        <w:rPr>
          <w:sz w:val="22"/>
          <w:szCs w:val="22"/>
        </w:rPr>
        <w:t>to St.</w:t>
      </w:r>
      <w:r w:rsidRPr="005674F4">
        <w:rPr>
          <w:sz w:val="22"/>
          <w:szCs w:val="22"/>
        </w:rPr>
        <w:t xml:space="preserve"> Anthony School the administration must receive, reasonable assurance that the student does not pose a threat to self or others.  </w:t>
      </w:r>
      <w:r w:rsidRPr="00DC3829">
        <w:rPr>
          <w:sz w:val="22"/>
          <w:szCs w:val="22"/>
        </w:rPr>
        <w:t>In this case th</w:t>
      </w:r>
      <w:r>
        <w:rPr>
          <w:sz w:val="22"/>
          <w:szCs w:val="22"/>
        </w:rPr>
        <w:t>e following steps will be taken:</w:t>
      </w:r>
    </w:p>
    <w:p w14:paraId="5C6867CA" w14:textId="77777777" w:rsidR="00723D82" w:rsidRPr="00DC3829" w:rsidRDefault="00723D82" w:rsidP="00723D82">
      <w:pPr>
        <w:pStyle w:val="NoSpacing"/>
        <w:ind w:left="720"/>
        <w:rPr>
          <w:sz w:val="22"/>
          <w:szCs w:val="22"/>
        </w:rPr>
      </w:pPr>
    </w:p>
    <w:p w14:paraId="2C628FC5" w14:textId="77777777" w:rsidR="00723D82" w:rsidRPr="005674F4" w:rsidRDefault="00723D82" w:rsidP="00A84F73">
      <w:pPr>
        <w:pStyle w:val="NoSpacing"/>
        <w:numPr>
          <w:ilvl w:val="0"/>
          <w:numId w:val="17"/>
        </w:numPr>
        <w:rPr>
          <w:sz w:val="22"/>
          <w:szCs w:val="22"/>
        </w:rPr>
      </w:pPr>
      <w:r w:rsidRPr="005674F4">
        <w:rPr>
          <w:sz w:val="22"/>
          <w:szCs w:val="22"/>
        </w:rPr>
        <w:t xml:space="preserve">The parents will be informed that the student must remain at home until a mental </w:t>
      </w:r>
    </w:p>
    <w:p w14:paraId="5C3234CF" w14:textId="77777777" w:rsidR="00723D82" w:rsidRPr="005674F4" w:rsidRDefault="00723D82" w:rsidP="00723D82">
      <w:pPr>
        <w:pStyle w:val="NoSpacing"/>
        <w:ind w:left="1190"/>
        <w:rPr>
          <w:sz w:val="22"/>
          <w:szCs w:val="22"/>
        </w:rPr>
      </w:pPr>
      <w:r w:rsidRPr="005674F4">
        <w:rPr>
          <w:sz w:val="22"/>
          <w:szCs w:val="22"/>
        </w:rPr>
        <w:t>health professional gives reasonable assurance in writing that the student is not a threat to himself/herself or others.</w:t>
      </w:r>
    </w:p>
    <w:p w14:paraId="0D20C48A" w14:textId="77777777" w:rsidR="00723D82" w:rsidRPr="005674F4" w:rsidRDefault="00723D82" w:rsidP="00A84F73">
      <w:pPr>
        <w:pStyle w:val="NoSpacing"/>
        <w:numPr>
          <w:ilvl w:val="0"/>
          <w:numId w:val="17"/>
        </w:numPr>
        <w:rPr>
          <w:sz w:val="22"/>
          <w:szCs w:val="22"/>
        </w:rPr>
      </w:pPr>
      <w:r w:rsidRPr="005674F4">
        <w:rPr>
          <w:sz w:val="22"/>
          <w:szCs w:val="22"/>
        </w:rPr>
        <w:t xml:space="preserve">Staff and students (and their parents/guardians) who may have been the target of the </w:t>
      </w:r>
    </w:p>
    <w:p w14:paraId="3D20A5B8" w14:textId="77777777" w:rsidR="00723D82" w:rsidRPr="005674F4" w:rsidRDefault="00723D82" w:rsidP="00723D82">
      <w:pPr>
        <w:pStyle w:val="NoSpacing"/>
        <w:ind w:left="1190"/>
        <w:rPr>
          <w:sz w:val="22"/>
          <w:szCs w:val="22"/>
        </w:rPr>
      </w:pPr>
      <w:r w:rsidRPr="005674F4">
        <w:rPr>
          <w:sz w:val="22"/>
          <w:szCs w:val="22"/>
        </w:rPr>
        <w:t>violent behavior will be informed of the threat and the actions taken to deal with the threat.</w:t>
      </w:r>
    </w:p>
    <w:p w14:paraId="2882578A" w14:textId="77777777" w:rsidR="00723D82" w:rsidRDefault="00723D82" w:rsidP="00723D82">
      <w:pPr>
        <w:pStyle w:val="NoSpacing"/>
        <w:jc w:val="center"/>
        <w:rPr>
          <w:rFonts w:ascii="AR JULIAN" w:hAnsi="AR JULIAN"/>
          <w:sz w:val="28"/>
          <w:szCs w:val="28"/>
        </w:rPr>
      </w:pPr>
    </w:p>
    <w:p w14:paraId="2B651EDA" w14:textId="77777777" w:rsidR="00723D82" w:rsidRPr="0082068D" w:rsidRDefault="00723D82" w:rsidP="00723D82">
      <w:pPr>
        <w:pStyle w:val="NoSpacing"/>
        <w:jc w:val="center"/>
        <w:rPr>
          <w:rFonts w:ascii="AR JULIAN" w:hAnsi="AR JULIAN"/>
          <w:sz w:val="28"/>
          <w:szCs w:val="28"/>
        </w:rPr>
      </w:pPr>
      <w:r w:rsidRPr="0082068D">
        <w:rPr>
          <w:rFonts w:ascii="AR JULIAN" w:hAnsi="AR JULIAN"/>
          <w:sz w:val="28"/>
          <w:szCs w:val="28"/>
        </w:rPr>
        <w:t>Weapons Prohibition</w:t>
      </w:r>
    </w:p>
    <w:p w14:paraId="615D633D" w14:textId="77777777" w:rsidR="00723D82" w:rsidRPr="0082068D" w:rsidRDefault="00723D82" w:rsidP="00723D82">
      <w:pPr>
        <w:pStyle w:val="NoSpacing"/>
        <w:rPr>
          <w:sz w:val="16"/>
          <w:szCs w:val="16"/>
        </w:rPr>
      </w:pPr>
    </w:p>
    <w:p w14:paraId="56B51764" w14:textId="77777777" w:rsidR="00723D82" w:rsidRPr="005674F4" w:rsidRDefault="00723D82" w:rsidP="00723D82">
      <w:pPr>
        <w:pStyle w:val="NoSpacing"/>
        <w:rPr>
          <w:sz w:val="22"/>
          <w:szCs w:val="22"/>
        </w:rPr>
      </w:pPr>
      <w:r w:rsidRPr="005674F4">
        <w:rPr>
          <w:sz w:val="22"/>
          <w:szCs w:val="22"/>
        </w:rPr>
        <w:t>In order to provide a safe environment, the carrying or possession of any type of firearm or other dangerous weapons on the premises of St. Anthony School is strictly prohibited. This prohibition expressly includes those persons licensed to carry concealed firearms.</w:t>
      </w:r>
    </w:p>
    <w:p w14:paraId="7C4F374F" w14:textId="77777777" w:rsidR="00723D82" w:rsidRPr="00FD065E" w:rsidRDefault="00723D82" w:rsidP="00723D82">
      <w:pPr>
        <w:pStyle w:val="NoSpacing"/>
      </w:pPr>
    </w:p>
    <w:p w14:paraId="0609C5B1" w14:textId="77777777" w:rsidR="00723D82" w:rsidRPr="00FE57FC" w:rsidRDefault="00723D82" w:rsidP="00723D82">
      <w:pPr>
        <w:pStyle w:val="NoSpacing"/>
        <w:jc w:val="center"/>
        <w:rPr>
          <w:rFonts w:ascii="AR JULIAN" w:hAnsi="AR JULIAN"/>
          <w:sz w:val="28"/>
          <w:szCs w:val="28"/>
        </w:rPr>
      </w:pPr>
      <w:r w:rsidRPr="00FE57FC">
        <w:rPr>
          <w:rFonts w:ascii="AR JULIAN" w:hAnsi="AR JULIAN"/>
          <w:sz w:val="28"/>
          <w:szCs w:val="28"/>
        </w:rPr>
        <w:t>Harassment</w:t>
      </w:r>
    </w:p>
    <w:p w14:paraId="3FF1D1AC" w14:textId="77777777" w:rsidR="00723D82" w:rsidRPr="0082068D" w:rsidRDefault="00723D82" w:rsidP="00723D82">
      <w:pPr>
        <w:pStyle w:val="NoSpacing"/>
        <w:rPr>
          <w:sz w:val="16"/>
          <w:szCs w:val="16"/>
        </w:rPr>
      </w:pPr>
    </w:p>
    <w:p w14:paraId="3B057A11" w14:textId="77777777" w:rsidR="00723D82" w:rsidRPr="0082068D" w:rsidRDefault="00723D82" w:rsidP="00723D82">
      <w:pPr>
        <w:pStyle w:val="NoSpacing"/>
        <w:rPr>
          <w:sz w:val="22"/>
          <w:szCs w:val="22"/>
        </w:rPr>
      </w:pPr>
      <w:r w:rsidRPr="0082068D">
        <w:rPr>
          <w:sz w:val="22"/>
          <w:szCs w:val="22"/>
        </w:rPr>
        <w:t>Catholic schools shall maintain a learning environment that is free from all forms of harassment. No student in the school shall be subjected to any type of harassment. Catholic schools forbid harassment because it is not in keeping with the Gospel message of Jesus Christ and the standards of its programs.</w:t>
      </w:r>
    </w:p>
    <w:p w14:paraId="5C28BC0F" w14:textId="77777777" w:rsidR="00723D82" w:rsidRPr="0082068D" w:rsidRDefault="00723D82" w:rsidP="00723D82">
      <w:pPr>
        <w:pStyle w:val="NoSpacing"/>
        <w:rPr>
          <w:sz w:val="22"/>
          <w:szCs w:val="22"/>
        </w:rPr>
      </w:pPr>
    </w:p>
    <w:p w14:paraId="21C37C25" w14:textId="77777777" w:rsidR="00723D82" w:rsidRPr="0082068D" w:rsidRDefault="00723D82" w:rsidP="00723D82">
      <w:pPr>
        <w:pStyle w:val="NoSpacing"/>
        <w:rPr>
          <w:sz w:val="22"/>
          <w:szCs w:val="22"/>
        </w:rPr>
      </w:pPr>
      <w:r w:rsidRPr="0082068D">
        <w:rPr>
          <w:sz w:val="22"/>
          <w:szCs w:val="22"/>
        </w:rPr>
        <w:t>Harassment is defined as any unwanted and unwelcome behavior that interferes with a student’s performance or creates an intimidating, hostile, or offensive learning environment. Harassment includes conduct that is verbal, physical or visual.</w:t>
      </w:r>
    </w:p>
    <w:p w14:paraId="637E521C" w14:textId="77777777" w:rsidR="00723D82" w:rsidRPr="0082068D" w:rsidRDefault="00723D82" w:rsidP="00723D82">
      <w:pPr>
        <w:pStyle w:val="NoSpacing"/>
        <w:rPr>
          <w:sz w:val="22"/>
          <w:szCs w:val="22"/>
        </w:rPr>
      </w:pPr>
    </w:p>
    <w:p w14:paraId="0020DEA2" w14:textId="77777777" w:rsidR="00723D82" w:rsidRPr="0082068D" w:rsidRDefault="00723D82" w:rsidP="00723D82">
      <w:pPr>
        <w:pStyle w:val="NoSpacing"/>
        <w:rPr>
          <w:sz w:val="22"/>
          <w:szCs w:val="22"/>
        </w:rPr>
      </w:pPr>
      <w:r w:rsidRPr="0082068D">
        <w:rPr>
          <w:sz w:val="22"/>
          <w:szCs w:val="22"/>
        </w:rPr>
        <w:t>Each Catholic school investigates every harassment complaint thoroughly and promptly. All investigations will be conducted in a sensitive manner and, to the extent feasible, confidentiality will be honored. The investigations and all actions taken will be shared only with those who have a need to know.</w:t>
      </w:r>
    </w:p>
    <w:p w14:paraId="080993E5" w14:textId="77777777" w:rsidR="00723D82" w:rsidRPr="0082068D" w:rsidRDefault="00723D82" w:rsidP="00723D82">
      <w:pPr>
        <w:pStyle w:val="NoSpacing"/>
        <w:rPr>
          <w:sz w:val="22"/>
          <w:szCs w:val="22"/>
        </w:rPr>
      </w:pPr>
    </w:p>
    <w:p w14:paraId="727B5DA7" w14:textId="77777777" w:rsidR="00723D82" w:rsidRPr="003C248C" w:rsidRDefault="00723D82" w:rsidP="003C248C">
      <w:pPr>
        <w:pStyle w:val="NoSpacing"/>
        <w:rPr>
          <w:sz w:val="22"/>
          <w:szCs w:val="22"/>
        </w:rPr>
      </w:pPr>
      <w:r w:rsidRPr="0082068D">
        <w:rPr>
          <w:sz w:val="22"/>
          <w:szCs w:val="22"/>
        </w:rPr>
        <w:lastRenderedPageBreak/>
        <w:t xml:space="preserve">If after investigation, the school determines that a student has engaged in sexual or other forms of harassment, appropriate disciplinary action, up to and including suspension and withdrawal for cause, will be taken. </w:t>
      </w:r>
    </w:p>
    <w:p w14:paraId="01C4D75C" w14:textId="77777777" w:rsidR="00723D82" w:rsidRPr="005674F4" w:rsidRDefault="00723D82" w:rsidP="00723D82">
      <w:pPr>
        <w:pStyle w:val="NoSpacing"/>
        <w:rPr>
          <w:sz w:val="16"/>
          <w:szCs w:val="16"/>
        </w:rPr>
      </w:pPr>
    </w:p>
    <w:p w14:paraId="778686D0" w14:textId="77777777" w:rsidR="00723D82" w:rsidRDefault="00723D82" w:rsidP="00723D82">
      <w:pPr>
        <w:pStyle w:val="NoSpacing"/>
        <w:jc w:val="center"/>
        <w:rPr>
          <w:rFonts w:ascii="AR JULIAN" w:hAnsi="AR JULIAN"/>
          <w:sz w:val="28"/>
          <w:szCs w:val="28"/>
        </w:rPr>
      </w:pPr>
      <w:r w:rsidRPr="001B0AC7">
        <w:rPr>
          <w:rFonts w:ascii="AR JULIAN" w:hAnsi="AR JULIAN"/>
          <w:sz w:val="28"/>
          <w:szCs w:val="28"/>
        </w:rPr>
        <w:t>Suspension</w:t>
      </w:r>
    </w:p>
    <w:p w14:paraId="7EEEC1B6" w14:textId="77777777" w:rsidR="00723D82" w:rsidRPr="00C74F11" w:rsidRDefault="00723D82" w:rsidP="00723D82">
      <w:pPr>
        <w:pStyle w:val="NoSpacing"/>
        <w:jc w:val="center"/>
        <w:rPr>
          <w:rFonts w:ascii="AR JULIAN" w:hAnsi="AR JULIAN"/>
          <w:sz w:val="28"/>
          <w:szCs w:val="28"/>
        </w:rPr>
      </w:pPr>
    </w:p>
    <w:p w14:paraId="288A6678" w14:textId="77777777" w:rsidR="00723D82" w:rsidRPr="004A0273" w:rsidRDefault="00723D82" w:rsidP="00723D82">
      <w:pPr>
        <w:pStyle w:val="NoSpacing"/>
        <w:rPr>
          <w:i/>
        </w:rPr>
      </w:pPr>
      <w:r w:rsidRPr="004A0273">
        <w:rPr>
          <w:i/>
        </w:rPr>
        <w:t xml:space="preserve">Suspension is the removal of a student from all classes for a specified period of time.  </w:t>
      </w:r>
    </w:p>
    <w:p w14:paraId="6089CD1A" w14:textId="77777777" w:rsidR="00723D82" w:rsidRPr="005674F4" w:rsidRDefault="00723D82" w:rsidP="00723D82">
      <w:pPr>
        <w:pStyle w:val="NoSpacing"/>
        <w:rPr>
          <w:i/>
          <w:sz w:val="16"/>
          <w:szCs w:val="16"/>
        </w:rPr>
      </w:pPr>
    </w:p>
    <w:p w14:paraId="218E518A" w14:textId="77777777" w:rsidR="00723D82" w:rsidRDefault="00723D82" w:rsidP="00723D82">
      <w:pPr>
        <w:pStyle w:val="NoSpacing"/>
      </w:pPr>
      <w:r w:rsidRPr="004A0273">
        <w:rPr>
          <w:sz w:val="22"/>
          <w:szCs w:val="22"/>
        </w:rPr>
        <w:t>A student will be suspended from school for smoking, possession or use of illegal drugs or alcohol, possession or use of a weapon, acts of violence, displaying serious un–Christian behavior or repeated infractions of school rules.  The principal will inform the pastor of the reason for such a suspension and then will contact the parents, giving the reason, length and terms of the suspension. A conference will be held with the parents, student, principal, teacher and sometimes pastor before the student returns to school. This conference will state specifically the conditions for re–admittance.</w:t>
      </w:r>
      <w:r w:rsidRPr="00FD065E">
        <w:t xml:space="preserve"> </w:t>
      </w:r>
    </w:p>
    <w:p w14:paraId="552493D6" w14:textId="77777777" w:rsidR="00511D4C" w:rsidRDefault="00511D4C" w:rsidP="00723D82">
      <w:pPr>
        <w:pStyle w:val="NoSpacing"/>
        <w:jc w:val="center"/>
        <w:rPr>
          <w:rFonts w:ascii="AR JULIAN" w:hAnsi="AR JULIAN"/>
          <w:sz w:val="28"/>
          <w:szCs w:val="28"/>
        </w:rPr>
      </w:pPr>
    </w:p>
    <w:p w14:paraId="77486BE7" w14:textId="77777777" w:rsidR="00723D82" w:rsidRDefault="00723D82" w:rsidP="00723D82">
      <w:pPr>
        <w:pStyle w:val="NoSpacing"/>
        <w:jc w:val="center"/>
        <w:rPr>
          <w:rFonts w:ascii="AR JULIAN" w:hAnsi="AR JULIAN"/>
          <w:sz w:val="28"/>
          <w:szCs w:val="28"/>
        </w:rPr>
      </w:pPr>
      <w:r>
        <w:rPr>
          <w:rFonts w:ascii="AR JULIAN" w:hAnsi="AR JULIAN"/>
          <w:sz w:val="28"/>
          <w:szCs w:val="28"/>
        </w:rPr>
        <w:t>Probation</w:t>
      </w:r>
    </w:p>
    <w:p w14:paraId="30608417" w14:textId="77777777" w:rsidR="00723D82" w:rsidRPr="00C74F11" w:rsidRDefault="00723D82" w:rsidP="00723D82">
      <w:pPr>
        <w:pStyle w:val="NoSpacing"/>
        <w:jc w:val="center"/>
        <w:rPr>
          <w:rFonts w:ascii="AR JULIAN" w:hAnsi="AR JULIAN"/>
          <w:sz w:val="28"/>
          <w:szCs w:val="28"/>
        </w:rPr>
      </w:pPr>
    </w:p>
    <w:p w14:paraId="01B833E9" w14:textId="77777777" w:rsidR="00723D82" w:rsidRDefault="00723D82" w:rsidP="00723D82">
      <w:pPr>
        <w:pStyle w:val="NoSpacing"/>
        <w:rPr>
          <w:i/>
        </w:rPr>
      </w:pPr>
      <w:r w:rsidRPr="00FD065E">
        <w:rPr>
          <w:i/>
        </w:rPr>
        <w:t xml:space="preserve">Probation is the continued enrollment of a student, but with specified conditions. </w:t>
      </w:r>
    </w:p>
    <w:p w14:paraId="12AC250C" w14:textId="77777777" w:rsidR="00723D82" w:rsidRPr="004A0273" w:rsidRDefault="00723D82" w:rsidP="00723D82">
      <w:pPr>
        <w:pStyle w:val="NoSpacing"/>
        <w:rPr>
          <w:i/>
          <w:sz w:val="16"/>
          <w:szCs w:val="16"/>
        </w:rPr>
      </w:pPr>
    </w:p>
    <w:p w14:paraId="71160810" w14:textId="77777777" w:rsidR="00723D82" w:rsidRPr="004A0273" w:rsidRDefault="00723D82" w:rsidP="00723D82">
      <w:pPr>
        <w:pStyle w:val="NoSpacing"/>
        <w:rPr>
          <w:sz w:val="22"/>
          <w:szCs w:val="22"/>
        </w:rPr>
      </w:pPr>
      <w:r w:rsidRPr="004A0273">
        <w:rPr>
          <w:sz w:val="22"/>
          <w:szCs w:val="22"/>
        </w:rPr>
        <w:t xml:space="preserve">If a student is placed on probation, the parents/guardians will be informed in writing.  The communication will state the reason for the probation, the period of time of the probation and conditions of the probation and when the probation will be reviewed, continued, or ended.  A signed contract between student, teacher, parent and principal may be required.   Any time during the period of probation, any major infraction of a school rule or series of minor infractions may result in withdrawal for cause. </w:t>
      </w:r>
    </w:p>
    <w:p w14:paraId="75404253" w14:textId="77777777" w:rsidR="00723D82" w:rsidRPr="005674F4" w:rsidRDefault="00723D82" w:rsidP="00723D82">
      <w:pPr>
        <w:pStyle w:val="NoSpacing"/>
        <w:rPr>
          <w:sz w:val="16"/>
          <w:szCs w:val="16"/>
          <w:u w:val="single"/>
        </w:rPr>
      </w:pPr>
    </w:p>
    <w:p w14:paraId="3D3D5560" w14:textId="77777777" w:rsidR="003D441B" w:rsidRDefault="003D441B" w:rsidP="00723D82">
      <w:pPr>
        <w:pStyle w:val="NoSpacing"/>
        <w:jc w:val="center"/>
        <w:rPr>
          <w:rFonts w:ascii="AR JULIAN" w:hAnsi="AR JULIAN"/>
          <w:sz w:val="28"/>
          <w:szCs w:val="28"/>
        </w:rPr>
      </w:pPr>
    </w:p>
    <w:p w14:paraId="75011B04" w14:textId="77777777" w:rsidR="00723D82" w:rsidRDefault="00723D82" w:rsidP="00723D82">
      <w:pPr>
        <w:pStyle w:val="NoSpacing"/>
        <w:jc w:val="center"/>
        <w:rPr>
          <w:rFonts w:ascii="AR JULIAN" w:hAnsi="AR JULIAN"/>
          <w:sz w:val="28"/>
          <w:szCs w:val="28"/>
        </w:rPr>
      </w:pPr>
      <w:r w:rsidRPr="001B0AC7">
        <w:rPr>
          <w:rFonts w:ascii="AR JULIAN" w:hAnsi="AR JULIAN"/>
          <w:sz w:val="28"/>
          <w:szCs w:val="28"/>
        </w:rPr>
        <w:t>Withdrawal for Cause</w:t>
      </w:r>
    </w:p>
    <w:p w14:paraId="46764BCF" w14:textId="77777777" w:rsidR="00723D82" w:rsidRPr="00C74F11" w:rsidRDefault="00723D82" w:rsidP="00723D82">
      <w:pPr>
        <w:pStyle w:val="NoSpacing"/>
        <w:jc w:val="center"/>
        <w:rPr>
          <w:rFonts w:ascii="AR JULIAN" w:hAnsi="AR JULIAN"/>
          <w:sz w:val="28"/>
          <w:szCs w:val="28"/>
        </w:rPr>
      </w:pPr>
    </w:p>
    <w:p w14:paraId="434718A5" w14:textId="77777777" w:rsidR="00723D82" w:rsidRDefault="00723D82" w:rsidP="00723D82">
      <w:pPr>
        <w:pStyle w:val="NoSpacing"/>
        <w:rPr>
          <w:i/>
        </w:rPr>
      </w:pPr>
      <w:r w:rsidRPr="00FD065E">
        <w:rPr>
          <w:i/>
        </w:rPr>
        <w:t xml:space="preserve">Withdrawal for cause is the permanent end of enrollment of a student from a school. </w:t>
      </w:r>
    </w:p>
    <w:p w14:paraId="1989409E" w14:textId="77777777" w:rsidR="00723D82" w:rsidRPr="004A0273" w:rsidRDefault="00723D82" w:rsidP="00723D82">
      <w:pPr>
        <w:pStyle w:val="NoSpacing"/>
        <w:rPr>
          <w:i/>
          <w:sz w:val="16"/>
          <w:szCs w:val="16"/>
        </w:rPr>
      </w:pPr>
    </w:p>
    <w:p w14:paraId="4180BC99" w14:textId="5061AF2B" w:rsidR="00723D82" w:rsidRPr="004A0273" w:rsidRDefault="00723D82" w:rsidP="00723D82">
      <w:pPr>
        <w:pStyle w:val="NoSpacing"/>
        <w:rPr>
          <w:sz w:val="22"/>
          <w:szCs w:val="22"/>
        </w:rPr>
      </w:pPr>
      <w:r w:rsidRPr="004A0273">
        <w:rPr>
          <w:sz w:val="22"/>
          <w:szCs w:val="22"/>
        </w:rPr>
        <w:t>Withdrawal for cause of a child from school is serious and will be invoked only</w:t>
      </w:r>
      <w:r w:rsidR="00CF1FF7">
        <w:rPr>
          <w:sz w:val="22"/>
          <w:szCs w:val="22"/>
        </w:rPr>
        <w:t xml:space="preserve"> as a last resort.   </w:t>
      </w:r>
      <w:r w:rsidR="005E0679">
        <w:rPr>
          <w:sz w:val="22"/>
          <w:szCs w:val="22"/>
        </w:rPr>
        <w:t>Usually,</w:t>
      </w:r>
      <w:r w:rsidR="00CF1FF7">
        <w:rPr>
          <w:sz w:val="22"/>
          <w:szCs w:val="22"/>
        </w:rPr>
        <w:t xml:space="preserve"> a</w:t>
      </w:r>
      <w:r w:rsidRPr="004A0273">
        <w:rPr>
          <w:sz w:val="22"/>
          <w:szCs w:val="22"/>
        </w:rPr>
        <w:t xml:space="preserve"> period of suspension and probation would be used before a withdrawal for cause is initiated.  However, it may be necessary to dismiss a student from the school because of conduct that threatens the physical and moral welfare of other students. The principal and pastor make the final decision and communicate it to the parents along with a full statement of the reasons for the action.  When considering withdrawal for cause, a full description of procedures will be given to individual parents/guardians and students.</w:t>
      </w:r>
    </w:p>
    <w:p w14:paraId="02D01333" w14:textId="77777777" w:rsidR="00723D82" w:rsidRPr="00FD065E" w:rsidRDefault="00723D82" w:rsidP="00723D82">
      <w:pPr>
        <w:pStyle w:val="NoSpacing"/>
      </w:pPr>
    </w:p>
    <w:p w14:paraId="037D484C" w14:textId="77777777" w:rsidR="007F2FD4" w:rsidRPr="005D138C" w:rsidRDefault="00723D82" w:rsidP="000914F1">
      <w:pPr>
        <w:pStyle w:val="NoSpacing"/>
        <w:jc w:val="center"/>
        <w:rPr>
          <w:rFonts w:ascii="AR JULIAN" w:hAnsi="AR JULIAN"/>
          <w:sz w:val="32"/>
          <w:szCs w:val="32"/>
        </w:rPr>
      </w:pPr>
      <w:r w:rsidRPr="000B76F2">
        <w:rPr>
          <w:sz w:val="28"/>
          <w:szCs w:val="28"/>
        </w:rPr>
        <w:t xml:space="preserve">  </w:t>
      </w:r>
      <w:r>
        <w:object w:dxaOrig="384" w:dyaOrig="437" w14:anchorId="4381A375">
          <v:shape id="_x0000_i1143" type="#_x0000_t75" style="width:12pt;height:18pt" o:ole="">
            <v:imagedata r:id="rId16" o:title=""/>
          </v:shape>
          <o:OLEObject Type="Embed" ProgID="Word.Picture.8" ShapeID="_x0000_i1143" DrawAspect="Content" ObjectID="_1847446335" r:id="rId139"/>
        </w:object>
      </w:r>
      <w:r>
        <w:object w:dxaOrig="384" w:dyaOrig="437" w14:anchorId="5F68A242">
          <v:shape id="_x0000_i1144" type="#_x0000_t75" style="width:12pt;height:18pt" o:ole="">
            <v:imagedata r:id="rId16" o:title=""/>
          </v:shape>
          <o:OLEObject Type="Embed" ProgID="Word.Picture.8" ShapeID="_x0000_i1144" DrawAspect="Content" ObjectID="_1847446336" r:id="rId140"/>
        </w:object>
      </w:r>
      <w:r>
        <w:object w:dxaOrig="384" w:dyaOrig="437" w14:anchorId="4C25A740">
          <v:shape id="_x0000_i1145" type="#_x0000_t75" style="width:12pt;height:18pt" o:ole="">
            <v:imagedata r:id="rId16" o:title=""/>
          </v:shape>
          <o:OLEObject Type="Embed" ProgID="Word.Picture.8" ShapeID="_x0000_i1145" DrawAspect="Content" ObjectID="_1847446337" r:id="rId141"/>
        </w:object>
      </w:r>
      <w:r>
        <w:object w:dxaOrig="384" w:dyaOrig="437" w14:anchorId="5B8E23F5">
          <v:shape id="_x0000_i1146" type="#_x0000_t75" style="width:12pt;height:18pt" o:ole="">
            <v:imagedata r:id="rId16" o:title=""/>
          </v:shape>
          <o:OLEObject Type="Embed" ProgID="Word.Picture.8" ShapeID="_x0000_i1146" DrawAspect="Content" ObjectID="_1847446338" r:id="rId142"/>
        </w:object>
      </w:r>
      <w:r>
        <w:object w:dxaOrig="384" w:dyaOrig="437" w14:anchorId="77064272">
          <v:shape id="_x0000_i1147" type="#_x0000_t75" style="width:12pt;height:18pt" o:ole="">
            <v:imagedata r:id="rId16" o:title=""/>
          </v:shape>
          <o:OLEObject Type="Embed" ProgID="Word.Picture.8" ShapeID="_x0000_i1147" DrawAspect="Content" ObjectID="_1847446339" r:id="rId143"/>
        </w:object>
      </w:r>
      <w:r>
        <w:object w:dxaOrig="384" w:dyaOrig="437" w14:anchorId="46300474">
          <v:shape id="_x0000_i1148" type="#_x0000_t75" style="width:12pt;height:18pt" o:ole="">
            <v:imagedata r:id="rId16" o:title=""/>
          </v:shape>
          <o:OLEObject Type="Embed" ProgID="Word.Picture.8" ShapeID="_x0000_i1148" DrawAspect="Content" ObjectID="_1847446340" r:id="rId144"/>
        </w:object>
      </w:r>
      <w:r>
        <w:object w:dxaOrig="384" w:dyaOrig="437" w14:anchorId="3B27A57E">
          <v:shape id="_x0000_i1149" type="#_x0000_t75" style="width:12pt;height:18pt" o:ole="">
            <v:imagedata r:id="rId16" o:title=""/>
          </v:shape>
          <o:OLEObject Type="Embed" ProgID="Word.Picture.8" ShapeID="_x0000_i1149" DrawAspect="Content" ObjectID="_1847446341" r:id="rId145"/>
        </w:object>
      </w:r>
      <w:r>
        <w:object w:dxaOrig="384" w:dyaOrig="437" w14:anchorId="7B0493F5">
          <v:shape id="_x0000_i1150" type="#_x0000_t75" style="width:12pt;height:18pt" o:ole="">
            <v:imagedata r:id="rId16" o:title=""/>
          </v:shape>
          <o:OLEObject Type="Embed" ProgID="Word.Picture.8" ShapeID="_x0000_i1150" DrawAspect="Content" ObjectID="_1847446342" r:id="rId146"/>
        </w:object>
      </w:r>
      <w:r>
        <w:object w:dxaOrig="384" w:dyaOrig="437" w14:anchorId="79AD1F41">
          <v:shape id="_x0000_i1151" type="#_x0000_t75" style="width:12pt;height:18pt" o:ole="">
            <v:imagedata r:id="rId16" o:title=""/>
          </v:shape>
          <o:OLEObject Type="Embed" ProgID="Word.Picture.8" ShapeID="_x0000_i1151" DrawAspect="Content" ObjectID="_1847446343" r:id="rId147"/>
        </w:object>
      </w:r>
      <w:r>
        <w:object w:dxaOrig="384" w:dyaOrig="437" w14:anchorId="0194E732">
          <v:shape id="_x0000_i1152" type="#_x0000_t75" style="width:12pt;height:18pt" o:ole="">
            <v:imagedata r:id="rId16" o:title=""/>
          </v:shape>
          <o:OLEObject Type="Embed" ProgID="Word.Picture.8" ShapeID="_x0000_i1152" DrawAspect="Content" ObjectID="_1847446344" r:id="rId148"/>
        </w:object>
      </w:r>
      <w:r>
        <w:object w:dxaOrig="384" w:dyaOrig="437" w14:anchorId="48760FE7">
          <v:shape id="_x0000_i1153" type="#_x0000_t75" style="width:12pt;height:18pt" o:ole="">
            <v:imagedata r:id="rId16" o:title=""/>
          </v:shape>
          <o:OLEObject Type="Embed" ProgID="Word.Picture.8" ShapeID="_x0000_i1153" DrawAspect="Content" ObjectID="_1847446345" r:id="rId149"/>
        </w:object>
      </w:r>
      <w:r>
        <w:object w:dxaOrig="384" w:dyaOrig="437" w14:anchorId="744CE73C">
          <v:shape id="_x0000_i1154" type="#_x0000_t75" style="width:12pt;height:18pt" o:ole="">
            <v:imagedata r:id="rId16" o:title=""/>
          </v:shape>
          <o:OLEObject Type="Embed" ProgID="Word.Picture.8" ShapeID="_x0000_i1154" DrawAspect="Content" ObjectID="_1847446346" r:id="rId150"/>
        </w:object>
      </w:r>
      <w:r>
        <w:object w:dxaOrig="384" w:dyaOrig="437" w14:anchorId="454FD7B1">
          <v:shape id="_x0000_i1155" type="#_x0000_t75" style="width:12pt;height:18pt" o:ole="">
            <v:imagedata r:id="rId16" o:title=""/>
          </v:shape>
          <o:OLEObject Type="Embed" ProgID="Word.Picture.8" ShapeID="_x0000_i1155" DrawAspect="Content" ObjectID="_1847446347" r:id="rId151"/>
        </w:object>
      </w:r>
      <w:r>
        <w:object w:dxaOrig="384" w:dyaOrig="437" w14:anchorId="2312748C">
          <v:shape id="_x0000_i1156" type="#_x0000_t75" style="width:12pt;height:18pt" o:ole="">
            <v:imagedata r:id="rId16" o:title=""/>
          </v:shape>
          <o:OLEObject Type="Embed" ProgID="Word.Picture.8" ShapeID="_x0000_i1156" DrawAspect="Content" ObjectID="_1847446348" r:id="rId152"/>
        </w:object>
      </w:r>
      <w:r>
        <w:object w:dxaOrig="384" w:dyaOrig="437" w14:anchorId="160DF122">
          <v:shape id="_x0000_i1157" type="#_x0000_t75" style="width:12pt;height:18pt" o:ole="">
            <v:imagedata r:id="rId16" o:title=""/>
          </v:shape>
          <o:OLEObject Type="Embed" ProgID="Word.Picture.8" ShapeID="_x0000_i1157" DrawAspect="Content" ObjectID="_1847446349" r:id="rId153"/>
        </w:object>
      </w:r>
      <w:r>
        <w:object w:dxaOrig="384" w:dyaOrig="437" w14:anchorId="2FE869C3">
          <v:shape id="_x0000_i1158" type="#_x0000_t75" style="width:12pt;height:18pt" o:ole="">
            <v:imagedata r:id="rId16" o:title=""/>
          </v:shape>
          <o:OLEObject Type="Embed" ProgID="Word.Picture.8" ShapeID="_x0000_i1158" DrawAspect="Content" ObjectID="_1847446350" r:id="rId154"/>
        </w:object>
      </w:r>
      <w:r>
        <w:object w:dxaOrig="384" w:dyaOrig="437" w14:anchorId="022E3177">
          <v:shape id="_x0000_i1159" type="#_x0000_t75" style="width:12pt;height:18pt" o:ole="">
            <v:imagedata r:id="rId16" o:title=""/>
          </v:shape>
          <o:OLEObject Type="Embed" ProgID="Word.Picture.8" ShapeID="_x0000_i1159" DrawAspect="Content" ObjectID="_1847446351" r:id="rId155"/>
        </w:object>
      </w:r>
      <w:r>
        <w:object w:dxaOrig="384" w:dyaOrig="437" w14:anchorId="412C4A9E">
          <v:shape id="_x0000_i1160" type="#_x0000_t75" style="width:12pt;height:18pt" o:ole="">
            <v:imagedata r:id="rId16" o:title=""/>
          </v:shape>
          <o:OLEObject Type="Embed" ProgID="Word.Picture.8" ShapeID="_x0000_i1160" DrawAspect="Content" ObjectID="_1847446352" r:id="rId156"/>
        </w:object>
      </w:r>
      <w:r>
        <w:object w:dxaOrig="384" w:dyaOrig="437" w14:anchorId="5B376591">
          <v:shape id="_x0000_i1161" type="#_x0000_t75" style="width:12pt;height:18pt" o:ole="">
            <v:imagedata r:id="rId16" o:title=""/>
          </v:shape>
          <o:OLEObject Type="Embed" ProgID="Word.Picture.8" ShapeID="_x0000_i1161" DrawAspect="Content" ObjectID="_1847446353" r:id="rId157"/>
        </w:object>
      </w:r>
      <w:r>
        <w:object w:dxaOrig="384" w:dyaOrig="437" w14:anchorId="7740582B">
          <v:shape id="_x0000_i1162" type="#_x0000_t75" style="width:12pt;height:18pt" o:ole="">
            <v:imagedata r:id="rId16" o:title=""/>
          </v:shape>
          <o:OLEObject Type="Embed" ProgID="Word.Picture.8" ShapeID="_x0000_i1162" DrawAspect="Content" ObjectID="_1847446354" r:id="rId158"/>
        </w:object>
      </w:r>
      <w:r>
        <w:object w:dxaOrig="384" w:dyaOrig="437" w14:anchorId="7A836A6B">
          <v:shape id="_x0000_i1163" type="#_x0000_t75" style="width:12pt;height:18pt" o:ole="">
            <v:imagedata r:id="rId16" o:title=""/>
          </v:shape>
          <o:OLEObject Type="Embed" ProgID="Word.Picture.8" ShapeID="_x0000_i1163" DrawAspect="Content" ObjectID="_1847446355" r:id="rId159"/>
        </w:object>
      </w:r>
      <w:r>
        <w:object w:dxaOrig="384" w:dyaOrig="437" w14:anchorId="1E96945E">
          <v:shape id="_x0000_i1164" type="#_x0000_t75" style="width:12pt;height:18pt" o:ole="">
            <v:imagedata r:id="rId16" o:title=""/>
          </v:shape>
          <o:OLEObject Type="Embed" ProgID="Word.Picture.8" ShapeID="_x0000_i1164" DrawAspect="Content" ObjectID="_1847446356" r:id="rId160"/>
        </w:object>
      </w:r>
      <w:r>
        <w:object w:dxaOrig="384" w:dyaOrig="437" w14:anchorId="11C6999E">
          <v:shape id="_x0000_i1165" type="#_x0000_t75" style="width:12pt;height:18pt" o:ole="">
            <v:imagedata r:id="rId16" o:title=""/>
          </v:shape>
          <o:OLEObject Type="Embed" ProgID="Word.Picture.8" ShapeID="_x0000_i1165" DrawAspect="Content" ObjectID="_1847446357" r:id="rId161"/>
        </w:object>
      </w:r>
      <w:r>
        <w:object w:dxaOrig="384" w:dyaOrig="437" w14:anchorId="0AFFF01C">
          <v:shape id="_x0000_i1166" type="#_x0000_t75" style="width:12pt;height:18pt" o:ole="">
            <v:imagedata r:id="rId16" o:title=""/>
          </v:shape>
          <o:OLEObject Type="Embed" ProgID="Word.Picture.8" ShapeID="_x0000_i1166" DrawAspect="Content" ObjectID="_1847446358" r:id="rId162"/>
        </w:object>
      </w:r>
      <w:r>
        <w:object w:dxaOrig="384" w:dyaOrig="437" w14:anchorId="17AB0E02">
          <v:shape id="_x0000_i1167" type="#_x0000_t75" style="width:12pt;height:18pt" o:ole="">
            <v:imagedata r:id="rId16" o:title=""/>
          </v:shape>
          <o:OLEObject Type="Embed" ProgID="Word.Picture.8" ShapeID="_x0000_i1167" DrawAspect="Content" ObjectID="_1847446359" r:id="rId163"/>
        </w:object>
      </w:r>
      <w:r>
        <w:object w:dxaOrig="384" w:dyaOrig="437" w14:anchorId="1845202C">
          <v:shape id="_x0000_i1168" type="#_x0000_t75" style="width:12pt;height:18pt" o:ole="">
            <v:imagedata r:id="rId16" o:title=""/>
          </v:shape>
          <o:OLEObject Type="Embed" ProgID="Word.Picture.8" ShapeID="_x0000_i1168" DrawAspect="Content" ObjectID="_1847446360" r:id="rId164"/>
        </w:object>
      </w:r>
      <w:r>
        <w:object w:dxaOrig="384" w:dyaOrig="437" w14:anchorId="2EEFE95D">
          <v:shape id="_x0000_i1169" type="#_x0000_t75" style="width:12pt;height:18pt" o:ole="">
            <v:imagedata r:id="rId16" o:title=""/>
          </v:shape>
          <o:OLEObject Type="Embed" ProgID="Word.Picture.8" ShapeID="_x0000_i1169" DrawAspect="Content" ObjectID="_1847446361" r:id="rId165"/>
        </w:object>
      </w:r>
      <w:r>
        <w:object w:dxaOrig="384" w:dyaOrig="437" w14:anchorId="44D86329">
          <v:shape id="_x0000_i1170" type="#_x0000_t75" style="width:12pt;height:18pt" o:ole="">
            <v:imagedata r:id="rId16" o:title=""/>
          </v:shape>
          <o:OLEObject Type="Embed" ProgID="Word.Picture.8" ShapeID="_x0000_i1170" DrawAspect="Content" ObjectID="_1847446362" r:id="rId166"/>
        </w:object>
      </w:r>
      <w:r>
        <w:object w:dxaOrig="384" w:dyaOrig="437" w14:anchorId="3C60F596">
          <v:shape id="_x0000_i1171" type="#_x0000_t75" style="width:12pt;height:18pt" o:ole="">
            <v:imagedata r:id="rId16" o:title=""/>
          </v:shape>
          <o:OLEObject Type="Embed" ProgID="Word.Picture.8" ShapeID="_x0000_i1171" DrawAspect="Content" ObjectID="_1847446363" r:id="rId167"/>
        </w:object>
      </w:r>
    </w:p>
    <w:p w14:paraId="784B4AFF" w14:textId="77777777" w:rsidR="006C5032" w:rsidRPr="005D138C" w:rsidRDefault="006C5032" w:rsidP="004D5096">
      <w:pPr>
        <w:pStyle w:val="NoSpacing"/>
        <w:rPr>
          <w:sz w:val="28"/>
          <w:szCs w:val="22"/>
        </w:rPr>
      </w:pPr>
    </w:p>
    <w:p w14:paraId="7B892317" w14:textId="77777777" w:rsidR="00D21CEB" w:rsidRPr="005D138C" w:rsidRDefault="005D138C" w:rsidP="00B36F14">
      <w:pPr>
        <w:pStyle w:val="NoSpacing"/>
        <w:jc w:val="center"/>
        <w:rPr>
          <w:rFonts w:ascii="AR JULIAN" w:hAnsi="AR JULIAN"/>
          <w:sz w:val="36"/>
          <w:szCs w:val="28"/>
        </w:rPr>
      </w:pPr>
      <w:r>
        <w:rPr>
          <w:rFonts w:ascii="AR JULIAN" w:hAnsi="AR JULIAN"/>
          <w:sz w:val="36"/>
          <w:szCs w:val="28"/>
        </w:rPr>
        <w:t>EXTRACURRICULAR ACTIVITIES</w:t>
      </w:r>
    </w:p>
    <w:p w14:paraId="57143432" w14:textId="77777777" w:rsidR="00D21CEB" w:rsidRDefault="00D21CEB" w:rsidP="00D21CEB">
      <w:pPr>
        <w:pStyle w:val="NoSpacing"/>
      </w:pPr>
    </w:p>
    <w:p w14:paraId="0181AA15" w14:textId="3FE8EA3C" w:rsidR="005D138C" w:rsidRPr="00DE070C" w:rsidRDefault="00D21CEB" w:rsidP="00D21CEB">
      <w:pPr>
        <w:pStyle w:val="NoSpacing"/>
        <w:rPr>
          <w:sz w:val="22"/>
          <w:szCs w:val="22"/>
        </w:rPr>
      </w:pPr>
      <w:r w:rsidRPr="00B36F14">
        <w:rPr>
          <w:sz w:val="22"/>
          <w:szCs w:val="22"/>
        </w:rPr>
        <w:t xml:space="preserve">All extracurricular activities (outside of school hours) must be approved by the principal. These activities must have evident educational purposes. The purpose of the activity and the requirements for participation must be clearly defined. A member of the faculty or a qualified/responsible adult should act as moderator of the activity.  </w:t>
      </w:r>
      <w:r w:rsidR="005D138C">
        <w:rPr>
          <w:sz w:val="22"/>
          <w:szCs w:val="22"/>
        </w:rPr>
        <w:t xml:space="preserve">These adults must adhere to the Safe Environment Policy requirements.  </w:t>
      </w:r>
      <w:r w:rsidRPr="00B36F14">
        <w:rPr>
          <w:sz w:val="22"/>
          <w:szCs w:val="22"/>
        </w:rPr>
        <w:t xml:space="preserve">Parent’s/guardian’s permission must be obtained for a student to participate in extracurricular activities. </w:t>
      </w:r>
    </w:p>
    <w:p w14:paraId="3340AB57" w14:textId="77777777" w:rsidR="001B1007" w:rsidRDefault="001B1007" w:rsidP="005D138C">
      <w:pPr>
        <w:pStyle w:val="NoSpacing"/>
        <w:jc w:val="center"/>
        <w:rPr>
          <w:rFonts w:ascii="AR JULIAN" w:hAnsi="AR JULIAN"/>
          <w:sz w:val="28"/>
        </w:rPr>
      </w:pPr>
    </w:p>
    <w:p w14:paraId="66668C0B" w14:textId="7BEC4C86" w:rsidR="00D21CEB" w:rsidRDefault="00D21CEB" w:rsidP="005D138C">
      <w:pPr>
        <w:pStyle w:val="NoSpacing"/>
        <w:jc w:val="center"/>
        <w:rPr>
          <w:rFonts w:ascii="AR JULIAN" w:hAnsi="AR JULIAN"/>
          <w:sz w:val="28"/>
        </w:rPr>
      </w:pPr>
      <w:r w:rsidRPr="005D138C">
        <w:rPr>
          <w:rFonts w:ascii="AR JULIAN" w:hAnsi="AR JULIAN"/>
          <w:sz w:val="28"/>
        </w:rPr>
        <w:t>Student Council</w:t>
      </w:r>
    </w:p>
    <w:p w14:paraId="0717667B" w14:textId="77777777" w:rsidR="005D138C" w:rsidRPr="005D138C" w:rsidRDefault="005D138C" w:rsidP="005D138C">
      <w:pPr>
        <w:pStyle w:val="NoSpacing"/>
        <w:jc w:val="center"/>
        <w:rPr>
          <w:rFonts w:ascii="AR JULIAN" w:hAnsi="AR JULIAN"/>
          <w:sz w:val="28"/>
        </w:rPr>
      </w:pPr>
    </w:p>
    <w:p w14:paraId="75BAF64A" w14:textId="7C0E3AAC" w:rsidR="00271959" w:rsidRPr="00C351A2" w:rsidRDefault="00D21CEB" w:rsidP="00C351A2">
      <w:pPr>
        <w:pStyle w:val="NoSpacing"/>
        <w:rPr>
          <w:sz w:val="22"/>
          <w:szCs w:val="22"/>
        </w:rPr>
      </w:pPr>
      <w:r w:rsidRPr="00B36F14">
        <w:rPr>
          <w:sz w:val="22"/>
          <w:szCs w:val="22"/>
        </w:rPr>
        <w:t xml:space="preserve">St. Anthony School Student Council is made up of elected officers (Grades 6-8) and 1 elected representative from each grade (Grades 1-8).  Students participating in Student Council must meet certain </w:t>
      </w:r>
      <w:r w:rsidRPr="00B36F14">
        <w:rPr>
          <w:sz w:val="22"/>
          <w:szCs w:val="22"/>
        </w:rPr>
        <w:lastRenderedPageBreak/>
        <w:t xml:space="preserve">academic and behavior criteria.  Elections will be held in the </w:t>
      </w:r>
      <w:r w:rsidR="001B1A25">
        <w:rPr>
          <w:sz w:val="22"/>
          <w:szCs w:val="22"/>
        </w:rPr>
        <w:t>fall</w:t>
      </w:r>
      <w:r w:rsidRPr="00B36F14">
        <w:rPr>
          <w:sz w:val="22"/>
          <w:szCs w:val="22"/>
        </w:rPr>
        <w:t xml:space="preserve"> of each school year and the </w:t>
      </w:r>
      <w:r w:rsidR="00A42F7E" w:rsidRPr="00B36F14">
        <w:rPr>
          <w:sz w:val="22"/>
          <w:szCs w:val="22"/>
        </w:rPr>
        <w:t>students’</w:t>
      </w:r>
      <w:r w:rsidRPr="00B36F14">
        <w:rPr>
          <w:sz w:val="22"/>
          <w:szCs w:val="22"/>
        </w:rPr>
        <w:t xml:space="preserve"> current grades will be used as an eligibility basis.  The council will meet once a month during school hours and will sponsor various social and educational activities throughout the school year.  </w:t>
      </w:r>
    </w:p>
    <w:p w14:paraId="60C2B8D6" w14:textId="77777777" w:rsidR="00876EB5" w:rsidRDefault="00876EB5" w:rsidP="005E0679">
      <w:pPr>
        <w:pStyle w:val="NoSpacing"/>
        <w:rPr>
          <w:rFonts w:ascii="AR JULIAN" w:hAnsi="AR JULIAN"/>
          <w:sz w:val="28"/>
        </w:rPr>
      </w:pPr>
    </w:p>
    <w:p w14:paraId="2939D2CB" w14:textId="77777777" w:rsidR="00271959" w:rsidRPr="005D138C" w:rsidRDefault="00271959" w:rsidP="005D138C">
      <w:pPr>
        <w:pStyle w:val="NoSpacing"/>
        <w:jc w:val="center"/>
        <w:rPr>
          <w:rFonts w:ascii="AR JULIAN" w:hAnsi="AR JULIAN"/>
          <w:sz w:val="28"/>
        </w:rPr>
      </w:pPr>
      <w:r w:rsidRPr="005D138C">
        <w:rPr>
          <w:rFonts w:ascii="AR JULIAN" w:hAnsi="AR JULIAN"/>
          <w:sz w:val="28"/>
        </w:rPr>
        <w:t>Safety Patrol</w:t>
      </w:r>
    </w:p>
    <w:p w14:paraId="2A58828D" w14:textId="77777777" w:rsidR="00271959" w:rsidRDefault="00990A60" w:rsidP="00D21CEB">
      <w:pPr>
        <w:pStyle w:val="NoSpacing"/>
        <w:rPr>
          <w:sz w:val="22"/>
          <w:szCs w:val="22"/>
        </w:rPr>
      </w:pPr>
      <w:r>
        <w:rPr>
          <w:sz w:val="22"/>
          <w:szCs w:val="22"/>
        </w:rPr>
        <w:t>Seventh and Eighth Grade students have the opportunity to serve as Safety Patrol monitors.</w:t>
      </w:r>
    </w:p>
    <w:p w14:paraId="209515AB" w14:textId="77777777" w:rsidR="00DB6FC8" w:rsidRDefault="00DB6FC8" w:rsidP="00D21CEB">
      <w:pPr>
        <w:pStyle w:val="NoSpacing"/>
        <w:rPr>
          <w:sz w:val="22"/>
          <w:szCs w:val="22"/>
        </w:rPr>
      </w:pPr>
    </w:p>
    <w:p w14:paraId="126D0EAD" w14:textId="6E8B07FD" w:rsidR="00DB6FC8" w:rsidRDefault="00DB6FC8" w:rsidP="00DB6FC8">
      <w:pPr>
        <w:pStyle w:val="NoSpacing"/>
      </w:pPr>
    </w:p>
    <w:p w14:paraId="7CD8B63F" w14:textId="4D905219" w:rsidR="00DB6FC8" w:rsidRDefault="00F54DA7" w:rsidP="00DB6FC8">
      <w:pPr>
        <w:pStyle w:val="NoSpacing"/>
        <w:jc w:val="center"/>
        <w:rPr>
          <w:rFonts w:ascii="AR JULIAN" w:hAnsi="AR JULIAN"/>
          <w:sz w:val="28"/>
          <w:szCs w:val="28"/>
        </w:rPr>
      </w:pPr>
      <w:r>
        <w:rPr>
          <w:noProof/>
        </w:rPr>
        <w:drawing>
          <wp:anchor distT="0" distB="0" distL="114300" distR="114300" simplePos="0" relativeHeight="251652608" behindDoc="1" locked="0" layoutInCell="1" allowOverlap="1" wp14:anchorId="16DA4801" wp14:editId="34AA641F">
            <wp:simplePos x="0" y="0"/>
            <wp:positionH relativeFrom="column">
              <wp:posOffset>4252595</wp:posOffset>
            </wp:positionH>
            <wp:positionV relativeFrom="paragraph">
              <wp:posOffset>125095</wp:posOffset>
            </wp:positionV>
            <wp:extent cx="1088390" cy="952500"/>
            <wp:effectExtent l="0" t="0" r="0" b="0"/>
            <wp:wrapNone/>
            <wp:docPr id="101" name="Picture 101" descr="safety pa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afety patrol"/>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088390" cy="9525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1" locked="0" layoutInCell="1" allowOverlap="1" wp14:anchorId="2787278E" wp14:editId="07053E58">
            <wp:simplePos x="0" y="0"/>
            <wp:positionH relativeFrom="column">
              <wp:posOffset>467360</wp:posOffset>
            </wp:positionH>
            <wp:positionV relativeFrom="paragraph">
              <wp:posOffset>125095</wp:posOffset>
            </wp:positionV>
            <wp:extent cx="977900" cy="1042035"/>
            <wp:effectExtent l="0" t="0" r="0" b="0"/>
            <wp:wrapNone/>
            <wp:docPr id="100" name="Picture 100" descr="stu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tuco"/>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77900" cy="1042035"/>
                    </a:xfrm>
                    <a:prstGeom prst="rect">
                      <a:avLst/>
                    </a:prstGeom>
                    <a:noFill/>
                  </pic:spPr>
                </pic:pic>
              </a:graphicData>
            </a:graphic>
            <wp14:sizeRelH relativeFrom="page">
              <wp14:pctWidth>0</wp14:pctWidth>
            </wp14:sizeRelH>
            <wp14:sizeRelV relativeFrom="page">
              <wp14:pctHeight>0</wp14:pctHeight>
            </wp14:sizeRelV>
          </wp:anchor>
        </w:drawing>
      </w:r>
    </w:p>
    <w:p w14:paraId="20D47FF5" w14:textId="77777777" w:rsidR="00DB6FC8" w:rsidRDefault="00DB6FC8" w:rsidP="00DB6FC8">
      <w:pPr>
        <w:pStyle w:val="NoSpacing"/>
        <w:jc w:val="center"/>
        <w:rPr>
          <w:rFonts w:ascii="AR JULIAN" w:hAnsi="AR JULIAN"/>
          <w:sz w:val="28"/>
          <w:szCs w:val="28"/>
        </w:rPr>
      </w:pPr>
    </w:p>
    <w:p w14:paraId="133D913B" w14:textId="77777777" w:rsidR="00DB6FC8" w:rsidRDefault="00DB6FC8" w:rsidP="00DB6FC8">
      <w:pPr>
        <w:pStyle w:val="NoSpacing"/>
        <w:jc w:val="center"/>
        <w:rPr>
          <w:rFonts w:ascii="AR JULIAN" w:hAnsi="AR JULIAN"/>
          <w:sz w:val="28"/>
          <w:szCs w:val="28"/>
        </w:rPr>
      </w:pPr>
    </w:p>
    <w:p w14:paraId="3BF932E4" w14:textId="77777777" w:rsidR="00DB6FC8" w:rsidRDefault="00DB6FC8" w:rsidP="00DB6FC8">
      <w:pPr>
        <w:pStyle w:val="NoSpacing"/>
        <w:jc w:val="center"/>
        <w:rPr>
          <w:rFonts w:ascii="AR JULIAN" w:hAnsi="AR JULIAN"/>
          <w:sz w:val="28"/>
          <w:szCs w:val="28"/>
        </w:rPr>
      </w:pPr>
    </w:p>
    <w:p w14:paraId="62221FFB" w14:textId="77777777" w:rsidR="00DB6FC8" w:rsidRDefault="00DB6FC8" w:rsidP="00DB6FC8">
      <w:pPr>
        <w:pStyle w:val="NoSpacing"/>
        <w:rPr>
          <w:rFonts w:ascii="AR JULIAN" w:hAnsi="AR JULIAN"/>
          <w:sz w:val="28"/>
          <w:szCs w:val="28"/>
        </w:rPr>
      </w:pPr>
    </w:p>
    <w:p w14:paraId="5231C124" w14:textId="77777777" w:rsidR="00DB6FC8" w:rsidRDefault="00DB6FC8" w:rsidP="00D21CEB">
      <w:pPr>
        <w:pStyle w:val="NoSpacing"/>
        <w:rPr>
          <w:sz w:val="22"/>
          <w:szCs w:val="22"/>
        </w:rPr>
      </w:pPr>
    </w:p>
    <w:p w14:paraId="59CB5D90" w14:textId="77777777" w:rsidR="00D46D82" w:rsidRPr="00A72B9D" w:rsidRDefault="00D46D82" w:rsidP="00D46D82">
      <w:pPr>
        <w:pStyle w:val="NoSpacing"/>
        <w:jc w:val="center"/>
        <w:rPr>
          <w:rFonts w:ascii="AR JULIAN" w:hAnsi="AR JULIAN"/>
          <w:sz w:val="28"/>
          <w:szCs w:val="28"/>
        </w:rPr>
      </w:pPr>
      <w:r>
        <w:rPr>
          <w:rFonts w:ascii="AR JULIAN" w:hAnsi="AR JULIAN"/>
          <w:sz w:val="28"/>
          <w:szCs w:val="28"/>
        </w:rPr>
        <w:t>Student Publications</w:t>
      </w:r>
    </w:p>
    <w:p w14:paraId="69D15532" w14:textId="77777777" w:rsidR="00D46D82" w:rsidRPr="00A72B9D" w:rsidRDefault="00D46D82" w:rsidP="00D46D82">
      <w:pPr>
        <w:pStyle w:val="NoSpacing"/>
        <w:rPr>
          <w:sz w:val="16"/>
          <w:szCs w:val="16"/>
        </w:rPr>
      </w:pPr>
    </w:p>
    <w:p w14:paraId="1EBE50FC" w14:textId="153185FF" w:rsidR="00D46D82" w:rsidRDefault="00D46D82" w:rsidP="00D46D82">
      <w:pPr>
        <w:pStyle w:val="NoSpacing"/>
        <w:rPr>
          <w:sz w:val="22"/>
          <w:szCs w:val="22"/>
        </w:rPr>
      </w:pPr>
      <w:r w:rsidRPr="00BF3312">
        <w:rPr>
          <w:sz w:val="22"/>
          <w:szCs w:val="22"/>
        </w:rPr>
        <w:t xml:space="preserve">Student publications must be the work of students under the leadership and careful supervision of faculty. These publications (print and electronic) should meet the requirements of good journalism and should reflect the Catholic philosophy and mission of the school. </w:t>
      </w:r>
      <w:r w:rsidR="005D138C">
        <w:rPr>
          <w:sz w:val="22"/>
          <w:szCs w:val="22"/>
        </w:rPr>
        <w:t xml:space="preserve">These publications include newspaper articles for the Sullivan Independent News and the school </w:t>
      </w:r>
      <w:r w:rsidR="005D138C" w:rsidRPr="008811E1">
        <w:rPr>
          <w:sz w:val="22"/>
          <w:szCs w:val="22"/>
        </w:rPr>
        <w:t>yearbook</w:t>
      </w:r>
      <w:r w:rsidR="005E0679">
        <w:rPr>
          <w:sz w:val="22"/>
          <w:szCs w:val="22"/>
        </w:rPr>
        <w:t>.</w:t>
      </w:r>
      <w:r w:rsidR="005D138C" w:rsidRPr="008811E1">
        <w:rPr>
          <w:sz w:val="22"/>
          <w:szCs w:val="22"/>
        </w:rPr>
        <w:t>.</w:t>
      </w:r>
    </w:p>
    <w:p w14:paraId="063583A8" w14:textId="77777777" w:rsidR="00DB6FC8" w:rsidRPr="008811E1" w:rsidRDefault="00DB6FC8" w:rsidP="00D21CEB">
      <w:pPr>
        <w:pStyle w:val="NoSpacing"/>
        <w:rPr>
          <w:rFonts w:ascii="AR JULIAN" w:hAnsi="AR JULIAN"/>
          <w:sz w:val="22"/>
          <w:szCs w:val="22"/>
        </w:rPr>
      </w:pPr>
    </w:p>
    <w:p w14:paraId="4E0868AC" w14:textId="77777777" w:rsidR="00A6598A" w:rsidRPr="008811E1" w:rsidRDefault="005D138C" w:rsidP="008811E1">
      <w:pPr>
        <w:pStyle w:val="NoSpacing"/>
        <w:jc w:val="center"/>
        <w:rPr>
          <w:rFonts w:ascii="AR JULIAN" w:hAnsi="AR JULIAN"/>
          <w:sz w:val="28"/>
        </w:rPr>
      </w:pPr>
      <w:r w:rsidRPr="008811E1">
        <w:rPr>
          <w:rFonts w:ascii="AR JULIAN" w:hAnsi="AR JULIAN"/>
          <w:sz w:val="28"/>
        </w:rPr>
        <w:t>Sports</w:t>
      </w:r>
    </w:p>
    <w:p w14:paraId="33A46182" w14:textId="77777777" w:rsidR="005D138C" w:rsidRDefault="005D138C" w:rsidP="00D21CEB">
      <w:pPr>
        <w:pStyle w:val="NoSpacing"/>
      </w:pPr>
    </w:p>
    <w:p w14:paraId="443D7598" w14:textId="28C8A62D" w:rsidR="005D138C" w:rsidRDefault="005D138C" w:rsidP="00D21CEB">
      <w:pPr>
        <w:pStyle w:val="NoSpacing"/>
      </w:pPr>
      <w:r>
        <w:t>St. Anthony offers volleyball, cheerleading</w:t>
      </w:r>
      <w:r w:rsidR="00BB6DFA">
        <w:t xml:space="preserve">, </w:t>
      </w:r>
      <w:r>
        <w:t>basketball</w:t>
      </w:r>
      <w:r w:rsidR="00BB6DFA">
        <w:t>, and archery</w:t>
      </w:r>
      <w:r>
        <w:t xml:space="preserve"> to students in grades 5-</w:t>
      </w:r>
      <w:r w:rsidRPr="008811E1">
        <w:t>8</w:t>
      </w:r>
      <w:r w:rsidR="008811E1" w:rsidRPr="008811E1">
        <w:t xml:space="preserve">, </w:t>
      </w:r>
      <w:r w:rsidRPr="008811E1">
        <w:t>with conditional participation for 4</w:t>
      </w:r>
      <w:r w:rsidRPr="008811E1">
        <w:rPr>
          <w:vertAlign w:val="superscript"/>
        </w:rPr>
        <w:t>th</w:t>
      </w:r>
      <w:r w:rsidRPr="008811E1">
        <w:t xml:space="preserve"> graders.</w:t>
      </w:r>
      <w:r>
        <w:t xml:space="preserve">  In the event that there are not enough participants for a school team, alternative opportunities will be available for those interested.</w:t>
      </w:r>
    </w:p>
    <w:p w14:paraId="04D518FF" w14:textId="77777777" w:rsidR="005623B1" w:rsidRDefault="005623B1" w:rsidP="00D21CEB">
      <w:pPr>
        <w:pStyle w:val="NoSpacing"/>
      </w:pPr>
    </w:p>
    <w:p w14:paraId="7E2C9AC4" w14:textId="77777777" w:rsidR="00E03F2D" w:rsidRDefault="00E03F2D" w:rsidP="005623B1">
      <w:pPr>
        <w:pStyle w:val="NoSpacing"/>
        <w:jc w:val="center"/>
        <w:rPr>
          <w:rFonts w:ascii="AR JULIAN" w:hAnsi="AR JULIAN"/>
          <w:sz w:val="28"/>
        </w:rPr>
      </w:pPr>
    </w:p>
    <w:p w14:paraId="103A50E2" w14:textId="77777777" w:rsidR="005623B1" w:rsidRPr="001C3591" w:rsidRDefault="005623B1" w:rsidP="005623B1">
      <w:pPr>
        <w:pStyle w:val="NoSpacing"/>
        <w:jc w:val="center"/>
        <w:rPr>
          <w:rFonts w:ascii="AR JULIAN" w:hAnsi="AR JULIAN"/>
          <w:sz w:val="28"/>
        </w:rPr>
      </w:pPr>
      <w:r w:rsidRPr="001C3591">
        <w:rPr>
          <w:rFonts w:ascii="AR JULIAN" w:hAnsi="AR JULIAN"/>
          <w:sz w:val="28"/>
        </w:rPr>
        <w:t>Other Clubs</w:t>
      </w:r>
    </w:p>
    <w:p w14:paraId="283DB55C" w14:textId="622DD44F" w:rsidR="005623B1" w:rsidRDefault="005623B1" w:rsidP="005623B1">
      <w:pPr>
        <w:pStyle w:val="NoSpacing"/>
      </w:pPr>
      <w:r>
        <w:t xml:space="preserve">St. Anthony may offer the opportunity for other clubs, if interest and moderators exist.  These clubs include, but are not limited to, Chess Club, Game Club, </w:t>
      </w:r>
      <w:r w:rsidR="00E03F2D" w:rsidRPr="00614AE8">
        <w:t xml:space="preserve">Book Club, </w:t>
      </w:r>
      <w:r>
        <w:t xml:space="preserve">and Robotics.  </w:t>
      </w:r>
    </w:p>
    <w:p w14:paraId="62635A4B" w14:textId="77777777" w:rsidR="005623B1" w:rsidRDefault="005623B1" w:rsidP="00D21CEB">
      <w:pPr>
        <w:pStyle w:val="NoSpacing"/>
      </w:pPr>
    </w:p>
    <w:p w14:paraId="188BE137" w14:textId="77777777" w:rsidR="005D138C" w:rsidRDefault="005D138C" w:rsidP="00D21CEB">
      <w:pPr>
        <w:pStyle w:val="NoSpacing"/>
      </w:pPr>
    </w:p>
    <w:p w14:paraId="494BB905" w14:textId="77777777" w:rsidR="005D138C" w:rsidRDefault="005D138C" w:rsidP="00D21CEB">
      <w:pPr>
        <w:pStyle w:val="NoSpacing"/>
      </w:pPr>
    </w:p>
    <w:p w14:paraId="587C8C48" w14:textId="656EE313" w:rsidR="001B1007" w:rsidRPr="00DE070C" w:rsidRDefault="005D138C" w:rsidP="00DE070C">
      <w:pPr>
        <w:pStyle w:val="NoSpacing"/>
        <w:jc w:val="center"/>
      </w:pPr>
      <w:r>
        <w:object w:dxaOrig="384" w:dyaOrig="437" w14:anchorId="6F355B95">
          <v:shape id="_x0000_i1172" type="#_x0000_t75" style="width:12pt;height:18pt" o:ole="">
            <v:imagedata r:id="rId16" o:title=""/>
          </v:shape>
          <o:OLEObject Type="Embed" ProgID="Word.Picture.8" ShapeID="_x0000_i1172" DrawAspect="Content" ObjectID="_1847446364" r:id="rId170"/>
        </w:object>
      </w:r>
      <w:r>
        <w:object w:dxaOrig="384" w:dyaOrig="437" w14:anchorId="6D074402">
          <v:shape id="_x0000_i1173" type="#_x0000_t75" style="width:12pt;height:18pt" o:ole="">
            <v:imagedata r:id="rId16" o:title=""/>
          </v:shape>
          <o:OLEObject Type="Embed" ProgID="Word.Picture.8" ShapeID="_x0000_i1173" DrawAspect="Content" ObjectID="_1847446365" r:id="rId171"/>
        </w:object>
      </w:r>
      <w:r>
        <w:object w:dxaOrig="384" w:dyaOrig="437" w14:anchorId="4AC8FBAF">
          <v:shape id="_x0000_i1174" type="#_x0000_t75" style="width:12pt;height:18pt" o:ole="">
            <v:imagedata r:id="rId16" o:title=""/>
          </v:shape>
          <o:OLEObject Type="Embed" ProgID="Word.Picture.8" ShapeID="_x0000_i1174" DrawAspect="Content" ObjectID="_1847446366" r:id="rId172"/>
        </w:object>
      </w:r>
      <w:r>
        <w:object w:dxaOrig="384" w:dyaOrig="437" w14:anchorId="1B6C4543">
          <v:shape id="_x0000_i1175" type="#_x0000_t75" style="width:12pt;height:18pt" o:ole="">
            <v:imagedata r:id="rId16" o:title=""/>
          </v:shape>
          <o:OLEObject Type="Embed" ProgID="Word.Picture.8" ShapeID="_x0000_i1175" DrawAspect="Content" ObjectID="_1847446367" r:id="rId173"/>
        </w:object>
      </w:r>
      <w:r>
        <w:object w:dxaOrig="384" w:dyaOrig="437" w14:anchorId="23A9E944">
          <v:shape id="_x0000_i1176" type="#_x0000_t75" style="width:12pt;height:18pt" o:ole="">
            <v:imagedata r:id="rId16" o:title=""/>
          </v:shape>
          <o:OLEObject Type="Embed" ProgID="Word.Picture.8" ShapeID="_x0000_i1176" DrawAspect="Content" ObjectID="_1847446368" r:id="rId174"/>
        </w:object>
      </w:r>
      <w:r>
        <w:object w:dxaOrig="384" w:dyaOrig="437" w14:anchorId="4866ABF2">
          <v:shape id="_x0000_i1177" type="#_x0000_t75" style="width:12pt;height:18pt" o:ole="">
            <v:imagedata r:id="rId16" o:title=""/>
          </v:shape>
          <o:OLEObject Type="Embed" ProgID="Word.Picture.8" ShapeID="_x0000_i1177" DrawAspect="Content" ObjectID="_1847446369" r:id="rId175"/>
        </w:object>
      </w:r>
      <w:r>
        <w:object w:dxaOrig="384" w:dyaOrig="437" w14:anchorId="25DF3F61">
          <v:shape id="_x0000_i1178" type="#_x0000_t75" style="width:12pt;height:18pt" o:ole="">
            <v:imagedata r:id="rId16" o:title=""/>
          </v:shape>
          <o:OLEObject Type="Embed" ProgID="Word.Picture.8" ShapeID="_x0000_i1178" DrawAspect="Content" ObjectID="_1847446370" r:id="rId176"/>
        </w:object>
      </w:r>
      <w:r>
        <w:object w:dxaOrig="384" w:dyaOrig="437" w14:anchorId="008F2543">
          <v:shape id="_x0000_i1179" type="#_x0000_t75" style="width:12pt;height:18pt" o:ole="">
            <v:imagedata r:id="rId16" o:title=""/>
          </v:shape>
          <o:OLEObject Type="Embed" ProgID="Word.Picture.8" ShapeID="_x0000_i1179" DrawAspect="Content" ObjectID="_1847446371" r:id="rId177"/>
        </w:object>
      </w:r>
      <w:r>
        <w:object w:dxaOrig="384" w:dyaOrig="437" w14:anchorId="0E953796">
          <v:shape id="_x0000_i1180" type="#_x0000_t75" style="width:12pt;height:18pt" o:ole="">
            <v:imagedata r:id="rId16" o:title=""/>
          </v:shape>
          <o:OLEObject Type="Embed" ProgID="Word.Picture.8" ShapeID="_x0000_i1180" DrawAspect="Content" ObjectID="_1847446372" r:id="rId178"/>
        </w:object>
      </w:r>
      <w:r>
        <w:object w:dxaOrig="384" w:dyaOrig="437" w14:anchorId="0D822A79">
          <v:shape id="_x0000_i1181" type="#_x0000_t75" style="width:12pt;height:18pt" o:ole="">
            <v:imagedata r:id="rId16" o:title=""/>
          </v:shape>
          <o:OLEObject Type="Embed" ProgID="Word.Picture.8" ShapeID="_x0000_i1181" DrawAspect="Content" ObjectID="_1847446373" r:id="rId179"/>
        </w:object>
      </w:r>
      <w:r>
        <w:object w:dxaOrig="384" w:dyaOrig="437" w14:anchorId="55A40CAE">
          <v:shape id="_x0000_i1182" type="#_x0000_t75" style="width:12pt;height:18pt" o:ole="">
            <v:imagedata r:id="rId16" o:title=""/>
          </v:shape>
          <o:OLEObject Type="Embed" ProgID="Word.Picture.8" ShapeID="_x0000_i1182" DrawAspect="Content" ObjectID="_1847446374" r:id="rId180"/>
        </w:object>
      </w:r>
      <w:r>
        <w:object w:dxaOrig="384" w:dyaOrig="437" w14:anchorId="1187518F">
          <v:shape id="_x0000_i1183" type="#_x0000_t75" style="width:12pt;height:18pt" o:ole="">
            <v:imagedata r:id="rId16" o:title=""/>
          </v:shape>
          <o:OLEObject Type="Embed" ProgID="Word.Picture.8" ShapeID="_x0000_i1183" DrawAspect="Content" ObjectID="_1847446375" r:id="rId181"/>
        </w:object>
      </w:r>
      <w:r>
        <w:object w:dxaOrig="384" w:dyaOrig="437" w14:anchorId="0F508AC2">
          <v:shape id="_x0000_i1184" type="#_x0000_t75" style="width:12pt;height:18pt" o:ole="">
            <v:imagedata r:id="rId16" o:title=""/>
          </v:shape>
          <o:OLEObject Type="Embed" ProgID="Word.Picture.8" ShapeID="_x0000_i1184" DrawAspect="Content" ObjectID="_1847446376" r:id="rId182"/>
        </w:object>
      </w:r>
      <w:r>
        <w:object w:dxaOrig="384" w:dyaOrig="437" w14:anchorId="1FE7E39C">
          <v:shape id="_x0000_i1185" type="#_x0000_t75" style="width:12pt;height:18pt" o:ole="">
            <v:imagedata r:id="rId16" o:title=""/>
          </v:shape>
          <o:OLEObject Type="Embed" ProgID="Word.Picture.8" ShapeID="_x0000_i1185" DrawAspect="Content" ObjectID="_1847446377" r:id="rId183"/>
        </w:object>
      </w:r>
      <w:r>
        <w:object w:dxaOrig="384" w:dyaOrig="437" w14:anchorId="1E1394D1">
          <v:shape id="_x0000_i1186" type="#_x0000_t75" style="width:12pt;height:18pt" o:ole="">
            <v:imagedata r:id="rId16" o:title=""/>
          </v:shape>
          <o:OLEObject Type="Embed" ProgID="Word.Picture.8" ShapeID="_x0000_i1186" DrawAspect="Content" ObjectID="_1847446378" r:id="rId184"/>
        </w:object>
      </w:r>
      <w:r>
        <w:object w:dxaOrig="384" w:dyaOrig="437" w14:anchorId="7040D1CA">
          <v:shape id="_x0000_i1187" type="#_x0000_t75" style="width:12pt;height:18pt" o:ole="">
            <v:imagedata r:id="rId16" o:title=""/>
          </v:shape>
          <o:OLEObject Type="Embed" ProgID="Word.Picture.8" ShapeID="_x0000_i1187" DrawAspect="Content" ObjectID="_1847446379" r:id="rId185"/>
        </w:object>
      </w:r>
      <w:r>
        <w:object w:dxaOrig="384" w:dyaOrig="437" w14:anchorId="01BD379C">
          <v:shape id="_x0000_i1188" type="#_x0000_t75" style="width:12pt;height:18pt" o:ole="">
            <v:imagedata r:id="rId16" o:title=""/>
          </v:shape>
          <o:OLEObject Type="Embed" ProgID="Word.Picture.8" ShapeID="_x0000_i1188" DrawAspect="Content" ObjectID="_1847446380" r:id="rId186"/>
        </w:object>
      </w:r>
      <w:r>
        <w:object w:dxaOrig="384" w:dyaOrig="437" w14:anchorId="530B0DA6">
          <v:shape id="_x0000_i1189" type="#_x0000_t75" style="width:12pt;height:18pt" o:ole="">
            <v:imagedata r:id="rId16" o:title=""/>
          </v:shape>
          <o:OLEObject Type="Embed" ProgID="Word.Picture.8" ShapeID="_x0000_i1189" DrawAspect="Content" ObjectID="_1847446381" r:id="rId187"/>
        </w:object>
      </w:r>
      <w:r>
        <w:object w:dxaOrig="384" w:dyaOrig="437" w14:anchorId="6A177910">
          <v:shape id="_x0000_i1190" type="#_x0000_t75" style="width:12pt;height:18pt" o:ole="">
            <v:imagedata r:id="rId16" o:title=""/>
          </v:shape>
          <o:OLEObject Type="Embed" ProgID="Word.Picture.8" ShapeID="_x0000_i1190" DrawAspect="Content" ObjectID="_1847446382" r:id="rId188"/>
        </w:object>
      </w:r>
      <w:r>
        <w:object w:dxaOrig="384" w:dyaOrig="437" w14:anchorId="218C50E7">
          <v:shape id="_x0000_i1191" type="#_x0000_t75" style="width:12pt;height:18pt" o:ole="">
            <v:imagedata r:id="rId16" o:title=""/>
          </v:shape>
          <o:OLEObject Type="Embed" ProgID="Word.Picture.8" ShapeID="_x0000_i1191" DrawAspect="Content" ObjectID="_1847446383" r:id="rId189"/>
        </w:object>
      </w:r>
      <w:r>
        <w:object w:dxaOrig="384" w:dyaOrig="437" w14:anchorId="1F086B96">
          <v:shape id="_x0000_i1192" type="#_x0000_t75" style="width:12pt;height:18pt" o:ole="">
            <v:imagedata r:id="rId16" o:title=""/>
          </v:shape>
          <o:OLEObject Type="Embed" ProgID="Word.Picture.8" ShapeID="_x0000_i1192" DrawAspect="Content" ObjectID="_1847446384" r:id="rId190"/>
        </w:object>
      </w:r>
      <w:r>
        <w:object w:dxaOrig="384" w:dyaOrig="437" w14:anchorId="21141FC7">
          <v:shape id="_x0000_i1193" type="#_x0000_t75" style="width:12pt;height:18pt" o:ole="">
            <v:imagedata r:id="rId16" o:title=""/>
          </v:shape>
          <o:OLEObject Type="Embed" ProgID="Word.Picture.8" ShapeID="_x0000_i1193" DrawAspect="Content" ObjectID="_1847446385" r:id="rId191"/>
        </w:object>
      </w:r>
      <w:r>
        <w:object w:dxaOrig="384" w:dyaOrig="437" w14:anchorId="1C13D74F">
          <v:shape id="_x0000_i1194" type="#_x0000_t75" style="width:12pt;height:18pt" o:ole="">
            <v:imagedata r:id="rId16" o:title=""/>
          </v:shape>
          <o:OLEObject Type="Embed" ProgID="Word.Picture.8" ShapeID="_x0000_i1194" DrawAspect="Content" ObjectID="_1847446386" r:id="rId192"/>
        </w:object>
      </w:r>
      <w:r>
        <w:object w:dxaOrig="384" w:dyaOrig="437" w14:anchorId="4037A626">
          <v:shape id="_x0000_i1195" type="#_x0000_t75" style="width:12pt;height:18pt" o:ole="">
            <v:imagedata r:id="rId16" o:title=""/>
          </v:shape>
          <o:OLEObject Type="Embed" ProgID="Word.Picture.8" ShapeID="_x0000_i1195" DrawAspect="Content" ObjectID="_1847446387" r:id="rId193"/>
        </w:object>
      </w:r>
      <w:r>
        <w:object w:dxaOrig="384" w:dyaOrig="437" w14:anchorId="31EDDF57">
          <v:shape id="_x0000_i1196" type="#_x0000_t75" style="width:12pt;height:18pt" o:ole="">
            <v:imagedata r:id="rId16" o:title=""/>
          </v:shape>
          <o:OLEObject Type="Embed" ProgID="Word.Picture.8" ShapeID="_x0000_i1196" DrawAspect="Content" ObjectID="_1847446388" r:id="rId194"/>
        </w:object>
      </w:r>
      <w:r>
        <w:object w:dxaOrig="384" w:dyaOrig="437" w14:anchorId="0D9DD6CA">
          <v:shape id="_x0000_i1197" type="#_x0000_t75" style="width:12pt;height:18pt" o:ole="">
            <v:imagedata r:id="rId16" o:title=""/>
          </v:shape>
          <o:OLEObject Type="Embed" ProgID="Word.Picture.8" ShapeID="_x0000_i1197" DrawAspect="Content" ObjectID="_1847446389" r:id="rId195"/>
        </w:object>
      </w:r>
      <w:r>
        <w:object w:dxaOrig="384" w:dyaOrig="437" w14:anchorId="7B45B01D">
          <v:shape id="_x0000_i1198" type="#_x0000_t75" style="width:12pt;height:18pt" o:ole="">
            <v:imagedata r:id="rId16" o:title=""/>
          </v:shape>
          <o:OLEObject Type="Embed" ProgID="Word.Picture.8" ShapeID="_x0000_i1198" DrawAspect="Content" ObjectID="_1847446390" r:id="rId196"/>
        </w:object>
      </w:r>
      <w:r>
        <w:object w:dxaOrig="384" w:dyaOrig="437" w14:anchorId="3B82333C">
          <v:shape id="_x0000_i1199" type="#_x0000_t75" style="width:12pt;height:18pt" o:ole="">
            <v:imagedata r:id="rId16" o:title=""/>
          </v:shape>
          <o:OLEObject Type="Embed" ProgID="Word.Picture.8" ShapeID="_x0000_i1199" DrawAspect="Content" ObjectID="_1847446391" r:id="rId197"/>
        </w:object>
      </w:r>
      <w:r>
        <w:object w:dxaOrig="384" w:dyaOrig="437" w14:anchorId="0CF45174">
          <v:shape id="_x0000_i1200" type="#_x0000_t75" style="width:12pt;height:18pt" o:ole="">
            <v:imagedata r:id="rId16" o:title=""/>
          </v:shape>
          <o:OLEObject Type="Embed" ProgID="Word.Picture.8" ShapeID="_x0000_i1200" DrawAspect="Content" ObjectID="_1847446392" r:id="rId198"/>
        </w:object>
      </w:r>
    </w:p>
    <w:p w14:paraId="555DB41A" w14:textId="77777777" w:rsidR="001B1007" w:rsidRDefault="001B1007" w:rsidP="005D138C">
      <w:pPr>
        <w:pStyle w:val="NoSpacing"/>
        <w:jc w:val="center"/>
        <w:rPr>
          <w:rFonts w:ascii="AR JULIAN" w:hAnsi="AR JULIAN"/>
          <w:sz w:val="36"/>
          <w:szCs w:val="36"/>
        </w:rPr>
      </w:pPr>
    </w:p>
    <w:p w14:paraId="392E860C" w14:textId="77777777" w:rsidR="0022786A" w:rsidRDefault="0022786A" w:rsidP="005D138C">
      <w:pPr>
        <w:pStyle w:val="NoSpacing"/>
        <w:jc w:val="center"/>
        <w:rPr>
          <w:rFonts w:ascii="AR JULIAN" w:hAnsi="AR JULIAN"/>
          <w:sz w:val="36"/>
          <w:szCs w:val="36"/>
        </w:rPr>
      </w:pPr>
    </w:p>
    <w:p w14:paraId="5593EDC8" w14:textId="77777777" w:rsidR="0022786A" w:rsidRDefault="0022786A" w:rsidP="005D138C">
      <w:pPr>
        <w:pStyle w:val="NoSpacing"/>
        <w:jc w:val="center"/>
        <w:rPr>
          <w:rFonts w:ascii="AR JULIAN" w:hAnsi="AR JULIAN"/>
          <w:sz w:val="36"/>
          <w:szCs w:val="36"/>
        </w:rPr>
      </w:pPr>
    </w:p>
    <w:p w14:paraId="12DACC11" w14:textId="77777777" w:rsidR="0022786A" w:rsidRDefault="0022786A" w:rsidP="005D138C">
      <w:pPr>
        <w:pStyle w:val="NoSpacing"/>
        <w:jc w:val="center"/>
        <w:rPr>
          <w:rFonts w:ascii="AR JULIAN" w:hAnsi="AR JULIAN"/>
          <w:sz w:val="36"/>
          <w:szCs w:val="36"/>
        </w:rPr>
      </w:pPr>
    </w:p>
    <w:p w14:paraId="0DE07E64" w14:textId="77777777" w:rsidR="001B1A25" w:rsidRDefault="001B1A25" w:rsidP="005D138C">
      <w:pPr>
        <w:pStyle w:val="NoSpacing"/>
        <w:jc w:val="center"/>
        <w:rPr>
          <w:rFonts w:ascii="AR JULIAN" w:hAnsi="AR JULIAN"/>
          <w:sz w:val="36"/>
          <w:szCs w:val="36"/>
        </w:rPr>
      </w:pPr>
    </w:p>
    <w:p w14:paraId="7A26F762" w14:textId="77777777" w:rsidR="001B1A25" w:rsidRDefault="001B1A25" w:rsidP="005D138C">
      <w:pPr>
        <w:pStyle w:val="NoSpacing"/>
        <w:jc w:val="center"/>
        <w:rPr>
          <w:rFonts w:ascii="AR JULIAN" w:hAnsi="AR JULIAN"/>
          <w:sz w:val="36"/>
          <w:szCs w:val="36"/>
        </w:rPr>
      </w:pPr>
    </w:p>
    <w:p w14:paraId="02CBB92E" w14:textId="77777777" w:rsidR="001B1A25" w:rsidRDefault="001B1A25" w:rsidP="005D138C">
      <w:pPr>
        <w:pStyle w:val="NoSpacing"/>
        <w:jc w:val="center"/>
        <w:rPr>
          <w:rFonts w:ascii="AR JULIAN" w:hAnsi="AR JULIAN"/>
          <w:sz w:val="36"/>
          <w:szCs w:val="36"/>
        </w:rPr>
      </w:pPr>
    </w:p>
    <w:p w14:paraId="7AE994FF" w14:textId="77777777" w:rsidR="001B1A25" w:rsidRDefault="001B1A25" w:rsidP="005D138C">
      <w:pPr>
        <w:pStyle w:val="NoSpacing"/>
        <w:jc w:val="center"/>
        <w:rPr>
          <w:rFonts w:ascii="AR JULIAN" w:hAnsi="AR JULIAN"/>
          <w:sz w:val="36"/>
          <w:szCs w:val="36"/>
        </w:rPr>
      </w:pPr>
    </w:p>
    <w:p w14:paraId="3C67733D" w14:textId="77777777" w:rsidR="0022786A" w:rsidRDefault="0022786A" w:rsidP="005D138C">
      <w:pPr>
        <w:pStyle w:val="NoSpacing"/>
        <w:jc w:val="center"/>
        <w:rPr>
          <w:rFonts w:ascii="AR JULIAN" w:hAnsi="AR JULIAN"/>
          <w:sz w:val="36"/>
          <w:szCs w:val="36"/>
        </w:rPr>
      </w:pPr>
    </w:p>
    <w:p w14:paraId="7C6A389F" w14:textId="3D1E7AE7" w:rsidR="005D138C" w:rsidRPr="00916B37" w:rsidRDefault="005D138C" w:rsidP="005D138C">
      <w:pPr>
        <w:pStyle w:val="NoSpacing"/>
        <w:jc w:val="center"/>
        <w:rPr>
          <w:rFonts w:ascii="AR JULIAN" w:hAnsi="AR JULIAN"/>
          <w:sz w:val="36"/>
          <w:szCs w:val="36"/>
        </w:rPr>
      </w:pPr>
      <w:r>
        <w:rPr>
          <w:rFonts w:ascii="AR JULIAN" w:hAnsi="AR JULIAN"/>
          <w:sz w:val="36"/>
          <w:szCs w:val="36"/>
        </w:rPr>
        <w:lastRenderedPageBreak/>
        <w:t>STUDENT APPEARANCE</w:t>
      </w:r>
    </w:p>
    <w:p w14:paraId="120B2E11" w14:textId="77777777" w:rsidR="005D138C" w:rsidRPr="00FD065E" w:rsidRDefault="005D138C" w:rsidP="005D138C">
      <w:pPr>
        <w:pStyle w:val="NoSpacing"/>
      </w:pPr>
    </w:p>
    <w:p w14:paraId="51F2F0DB" w14:textId="77777777" w:rsidR="005D138C" w:rsidRDefault="005D138C" w:rsidP="005D138C">
      <w:pPr>
        <w:pStyle w:val="NoSpacing"/>
        <w:jc w:val="center"/>
        <w:rPr>
          <w:rFonts w:ascii="AR JULIAN" w:hAnsi="AR JULIAN"/>
          <w:sz w:val="28"/>
          <w:szCs w:val="28"/>
        </w:rPr>
      </w:pPr>
    </w:p>
    <w:p w14:paraId="700EE19D" w14:textId="77777777" w:rsidR="005D138C" w:rsidRPr="00552840" w:rsidRDefault="005D138C" w:rsidP="005D138C">
      <w:pPr>
        <w:pStyle w:val="NoSpacing"/>
        <w:jc w:val="center"/>
        <w:rPr>
          <w:rFonts w:ascii="AR JULIAN" w:hAnsi="AR JULIAN"/>
          <w:sz w:val="28"/>
          <w:szCs w:val="28"/>
        </w:rPr>
      </w:pPr>
      <w:r w:rsidRPr="00552840">
        <w:rPr>
          <w:rFonts w:ascii="AR JULIAN" w:hAnsi="AR JULIAN"/>
          <w:sz w:val="28"/>
          <w:szCs w:val="28"/>
        </w:rPr>
        <w:t>Dress and Grooming</w:t>
      </w:r>
    </w:p>
    <w:p w14:paraId="05F23EFF" w14:textId="77777777" w:rsidR="005D138C" w:rsidRPr="00D75EA5" w:rsidRDefault="005D138C" w:rsidP="005D138C">
      <w:pPr>
        <w:pStyle w:val="NoSpacing"/>
        <w:rPr>
          <w:sz w:val="16"/>
          <w:szCs w:val="16"/>
        </w:rPr>
      </w:pPr>
    </w:p>
    <w:p w14:paraId="396772F6" w14:textId="77777777" w:rsidR="005D138C" w:rsidRDefault="005D138C" w:rsidP="005D138C">
      <w:pPr>
        <w:pStyle w:val="NoSpacing"/>
        <w:rPr>
          <w:sz w:val="22"/>
          <w:szCs w:val="22"/>
        </w:rPr>
      </w:pPr>
      <w:r w:rsidRPr="00552840">
        <w:rPr>
          <w:sz w:val="22"/>
          <w:szCs w:val="22"/>
        </w:rPr>
        <w:t xml:space="preserve">Students are expected to dress and present an appearance consistent with standards of good taste and appropriate for school and school events. Any dress or wearing of insignia which conveys the image of gang membership, supports the beliefs of hate groups, makes sexual innuendos, or promotes drugs, alcohol, or tobacco is inappropriate for school and </w:t>
      </w:r>
      <w:r w:rsidRPr="001274EC">
        <w:rPr>
          <w:sz w:val="22"/>
          <w:szCs w:val="22"/>
        </w:rPr>
        <w:t>will</w:t>
      </w:r>
      <w:r>
        <w:rPr>
          <w:sz w:val="22"/>
          <w:szCs w:val="22"/>
        </w:rPr>
        <w:t xml:space="preserve"> </w:t>
      </w:r>
      <w:r w:rsidRPr="00552840">
        <w:rPr>
          <w:sz w:val="22"/>
          <w:szCs w:val="22"/>
        </w:rPr>
        <w:t xml:space="preserve">not be allowed. </w:t>
      </w:r>
    </w:p>
    <w:p w14:paraId="50B2154B" w14:textId="77777777" w:rsidR="00A64DB7" w:rsidRDefault="00A64DB7" w:rsidP="005D138C">
      <w:pPr>
        <w:pStyle w:val="NoSpacing"/>
        <w:rPr>
          <w:sz w:val="22"/>
          <w:szCs w:val="22"/>
        </w:rPr>
      </w:pPr>
    </w:p>
    <w:p w14:paraId="5AE7B47D" w14:textId="77777777" w:rsidR="00A64DB7" w:rsidRPr="00A64DB7" w:rsidRDefault="00A64DB7" w:rsidP="00A64DB7">
      <w:pPr>
        <w:rPr>
          <w:b/>
          <w:sz w:val="22"/>
        </w:rPr>
      </w:pPr>
      <w:r w:rsidRPr="00A64DB7">
        <w:rPr>
          <w:b/>
          <w:sz w:val="22"/>
        </w:rPr>
        <w:t xml:space="preserve">We understand that each family has their own standards of tolerance for behavior and dress.  We ask that you respect St. Anthony's standards while your child is at school.  The reason we have a uniform policy is so that the students know what is acceptable dress while in attendance.   We have very high modesty and presentability standards which are enforced because students are representatives of our school.   </w:t>
      </w:r>
    </w:p>
    <w:p w14:paraId="0603FBE0" w14:textId="77777777" w:rsidR="005D138C" w:rsidRPr="00D75EA5" w:rsidRDefault="005D138C" w:rsidP="005D138C">
      <w:pPr>
        <w:pStyle w:val="NoSpacing"/>
        <w:jc w:val="center"/>
        <w:rPr>
          <w:rFonts w:ascii="AR JULIAN" w:hAnsi="AR JULIAN"/>
          <w:sz w:val="16"/>
          <w:szCs w:val="16"/>
        </w:rPr>
      </w:pPr>
    </w:p>
    <w:p w14:paraId="61E27965" w14:textId="77777777" w:rsidR="001274EC" w:rsidRDefault="005D138C" w:rsidP="005D138C">
      <w:pPr>
        <w:pStyle w:val="NoSpacing"/>
        <w:rPr>
          <w:sz w:val="22"/>
          <w:szCs w:val="22"/>
        </w:rPr>
      </w:pPr>
      <w:r w:rsidRPr="00552840">
        <w:rPr>
          <w:sz w:val="22"/>
          <w:szCs w:val="22"/>
        </w:rPr>
        <w:t xml:space="preserve">Uniforms are worn in all grades K-8. If your child is not dressed in the appropriate uniform, a note will be sent home so that you can correct the problem. If the situation is not </w:t>
      </w:r>
      <w:r>
        <w:rPr>
          <w:sz w:val="22"/>
          <w:szCs w:val="22"/>
        </w:rPr>
        <w:t>corrected, the discipline cycle</w:t>
      </w:r>
      <w:r w:rsidRPr="00552840">
        <w:rPr>
          <w:sz w:val="22"/>
          <w:szCs w:val="22"/>
        </w:rPr>
        <w:t xml:space="preserve"> will be used.   </w:t>
      </w:r>
    </w:p>
    <w:p w14:paraId="4857FA4C" w14:textId="77777777" w:rsidR="001274EC" w:rsidRDefault="001274EC" w:rsidP="005D138C">
      <w:pPr>
        <w:pStyle w:val="NoSpacing"/>
        <w:rPr>
          <w:sz w:val="22"/>
          <w:szCs w:val="22"/>
        </w:rPr>
      </w:pPr>
    </w:p>
    <w:p w14:paraId="722A10F2" w14:textId="77777777" w:rsidR="005D138C" w:rsidRPr="001274EC" w:rsidRDefault="001274EC" w:rsidP="005D138C">
      <w:pPr>
        <w:pStyle w:val="NoSpacing"/>
        <w:rPr>
          <w:b/>
          <w:sz w:val="22"/>
          <w:szCs w:val="22"/>
        </w:rPr>
      </w:pPr>
      <w:r w:rsidRPr="001274EC">
        <w:rPr>
          <w:b/>
          <w:sz w:val="22"/>
          <w:szCs w:val="22"/>
        </w:rPr>
        <w:t>The following rules apply unless there is a special day allowing the suspension of these regulations (ex:  Mission Carnival Face Painting, Hat Day, Wear Your Bling Day, etc.).</w:t>
      </w:r>
      <w:r w:rsidR="005D138C" w:rsidRPr="001274EC">
        <w:rPr>
          <w:b/>
          <w:sz w:val="22"/>
          <w:szCs w:val="22"/>
        </w:rPr>
        <w:t xml:space="preserve">                                                                        </w:t>
      </w:r>
    </w:p>
    <w:p w14:paraId="52D8FDDD" w14:textId="77777777" w:rsidR="005D138C" w:rsidRPr="001274EC" w:rsidRDefault="005D138C" w:rsidP="005D138C">
      <w:pPr>
        <w:pStyle w:val="NoSpacing"/>
        <w:jc w:val="center"/>
        <w:rPr>
          <w:rFonts w:ascii="AR JULIAN" w:hAnsi="AR JULIAN"/>
          <w:b/>
          <w:sz w:val="28"/>
          <w:szCs w:val="28"/>
        </w:rPr>
      </w:pPr>
    </w:p>
    <w:p w14:paraId="698FDB21" w14:textId="77777777" w:rsidR="001274EC" w:rsidRDefault="001274EC" w:rsidP="005D138C">
      <w:pPr>
        <w:pStyle w:val="NoSpacing"/>
        <w:jc w:val="center"/>
        <w:rPr>
          <w:rFonts w:ascii="AR JULIAN" w:hAnsi="AR JULIAN"/>
          <w:sz w:val="28"/>
          <w:szCs w:val="28"/>
        </w:rPr>
      </w:pPr>
      <w:r>
        <w:rPr>
          <w:rFonts w:ascii="AR JULIAN" w:hAnsi="AR JULIAN"/>
          <w:sz w:val="28"/>
          <w:szCs w:val="28"/>
        </w:rPr>
        <w:t>Uniform Conditions</w:t>
      </w:r>
    </w:p>
    <w:p w14:paraId="4ED664A4" w14:textId="77777777" w:rsidR="001274EC" w:rsidRDefault="001274EC" w:rsidP="005D138C">
      <w:pPr>
        <w:pStyle w:val="NoSpacing"/>
        <w:jc w:val="center"/>
        <w:rPr>
          <w:rFonts w:ascii="AR JULIAN" w:hAnsi="AR JULIAN"/>
          <w:sz w:val="28"/>
          <w:szCs w:val="28"/>
        </w:rPr>
      </w:pPr>
    </w:p>
    <w:p w14:paraId="11DFD7C0" w14:textId="77777777" w:rsidR="001274EC" w:rsidRDefault="001274EC" w:rsidP="001274EC">
      <w:pPr>
        <w:pStyle w:val="NoSpacing"/>
        <w:rPr>
          <w:sz w:val="22"/>
          <w:szCs w:val="28"/>
        </w:rPr>
      </w:pPr>
      <w:r>
        <w:rPr>
          <w:sz w:val="22"/>
          <w:szCs w:val="28"/>
        </w:rPr>
        <w:t xml:space="preserve">Uniforms should be worn in good condition:  no holes, unraveling hems, etc.  Clothing that is extremely faded so as not to represent the uniform color should be replaced. </w:t>
      </w:r>
    </w:p>
    <w:p w14:paraId="53649101" w14:textId="77777777" w:rsidR="001274EC" w:rsidRPr="001274EC" w:rsidRDefault="001274EC" w:rsidP="001274EC">
      <w:pPr>
        <w:pStyle w:val="NoSpacing"/>
        <w:rPr>
          <w:sz w:val="22"/>
          <w:szCs w:val="28"/>
        </w:rPr>
      </w:pPr>
    </w:p>
    <w:p w14:paraId="541BAC4D" w14:textId="4D219FAD" w:rsidR="001274EC" w:rsidRDefault="005D138C" w:rsidP="001274EC">
      <w:pPr>
        <w:pStyle w:val="NoSpacing"/>
        <w:jc w:val="center"/>
        <w:rPr>
          <w:rFonts w:ascii="AR JULIAN" w:hAnsi="AR JULIAN"/>
          <w:sz w:val="28"/>
          <w:szCs w:val="28"/>
        </w:rPr>
      </w:pPr>
      <w:r>
        <w:rPr>
          <w:rFonts w:ascii="AR JULIAN" w:hAnsi="AR JULIAN"/>
          <w:sz w:val="28"/>
          <w:szCs w:val="28"/>
        </w:rPr>
        <w:t>Basic Uniform</w:t>
      </w:r>
    </w:p>
    <w:p w14:paraId="064C3079" w14:textId="50C3C5AF" w:rsidR="001274EC" w:rsidRPr="006036E4" w:rsidRDefault="00954073" w:rsidP="001274EC">
      <w:pPr>
        <w:pStyle w:val="NoSpacing"/>
        <w:rPr>
          <w:rFonts w:ascii="ADLaM Display" w:hAnsi="ADLaM Display" w:cs="ADLaM Display"/>
        </w:rPr>
      </w:pPr>
      <w:r w:rsidRPr="006036E4">
        <w:rPr>
          <w:rFonts w:ascii="ADLaM Display" w:hAnsi="ADLaM Display" w:cs="ADLaM Display"/>
        </w:rPr>
        <w:t>Pants and Shorts</w:t>
      </w:r>
    </w:p>
    <w:p w14:paraId="30A0BB31" w14:textId="77777777" w:rsidR="00954073" w:rsidRDefault="00954073" w:rsidP="001274EC">
      <w:pPr>
        <w:pStyle w:val="NoSpacing"/>
        <w:rPr>
          <w:sz w:val="22"/>
          <w:szCs w:val="28"/>
        </w:rPr>
      </w:pPr>
    </w:p>
    <w:p w14:paraId="33EC5398" w14:textId="27851612" w:rsidR="001274EC" w:rsidRDefault="003E0A6B" w:rsidP="001274EC">
      <w:pPr>
        <w:pStyle w:val="NoSpacing"/>
        <w:rPr>
          <w:sz w:val="22"/>
          <w:szCs w:val="28"/>
        </w:rPr>
      </w:pPr>
      <w:r>
        <w:rPr>
          <w:sz w:val="22"/>
          <w:szCs w:val="28"/>
        </w:rPr>
        <w:t>All uniform style pants and shorts are to be SOLID, DARK NA</w:t>
      </w:r>
      <w:r w:rsidR="00954073">
        <w:rPr>
          <w:sz w:val="22"/>
          <w:szCs w:val="28"/>
        </w:rPr>
        <w:t>V</w:t>
      </w:r>
      <w:r>
        <w:rPr>
          <w:sz w:val="22"/>
          <w:szCs w:val="28"/>
        </w:rPr>
        <w:t>Y BLUE</w:t>
      </w:r>
    </w:p>
    <w:p w14:paraId="70C70299" w14:textId="4B6B48C2" w:rsidR="00954073" w:rsidRDefault="00F27713" w:rsidP="00017BE8">
      <w:pPr>
        <w:pStyle w:val="NoSpacing"/>
        <w:numPr>
          <w:ilvl w:val="0"/>
          <w:numId w:val="62"/>
        </w:numPr>
        <w:rPr>
          <w:sz w:val="22"/>
          <w:szCs w:val="28"/>
        </w:rPr>
      </w:pPr>
      <w:r>
        <w:rPr>
          <w:sz w:val="22"/>
          <w:szCs w:val="28"/>
        </w:rPr>
        <w:t>No cargo, capri, carpenter, or low rider styles, flared legs, extra flaps or pockets</w:t>
      </w:r>
      <w:r w:rsidR="009022CC">
        <w:rPr>
          <w:sz w:val="22"/>
          <w:szCs w:val="28"/>
        </w:rPr>
        <w:t>, embellishments or denim material allowed</w:t>
      </w:r>
    </w:p>
    <w:p w14:paraId="54D0A3D5" w14:textId="18CF77A9" w:rsidR="009022CC" w:rsidRDefault="009022CC" w:rsidP="00017BE8">
      <w:pPr>
        <w:pStyle w:val="NoSpacing"/>
        <w:numPr>
          <w:ilvl w:val="0"/>
          <w:numId w:val="62"/>
        </w:numPr>
        <w:rPr>
          <w:sz w:val="22"/>
          <w:szCs w:val="28"/>
        </w:rPr>
      </w:pPr>
      <w:r>
        <w:rPr>
          <w:sz w:val="22"/>
          <w:szCs w:val="28"/>
        </w:rPr>
        <w:t xml:space="preserve">All pockets must be </w:t>
      </w:r>
      <w:r w:rsidR="006036E4">
        <w:rPr>
          <w:sz w:val="22"/>
          <w:szCs w:val="28"/>
        </w:rPr>
        <w:t>inset,</w:t>
      </w:r>
      <w:r w:rsidR="001762F8">
        <w:rPr>
          <w:sz w:val="22"/>
          <w:szCs w:val="28"/>
        </w:rPr>
        <w:t xml:space="preserve"> no side pockets on the legs of the pants</w:t>
      </w:r>
    </w:p>
    <w:p w14:paraId="31613B12" w14:textId="387D071C" w:rsidR="001762F8" w:rsidRDefault="001762F8" w:rsidP="00017BE8">
      <w:pPr>
        <w:pStyle w:val="NoSpacing"/>
        <w:numPr>
          <w:ilvl w:val="0"/>
          <w:numId w:val="62"/>
        </w:numPr>
        <w:rPr>
          <w:sz w:val="22"/>
          <w:szCs w:val="28"/>
        </w:rPr>
      </w:pPr>
      <w:r>
        <w:rPr>
          <w:sz w:val="22"/>
          <w:szCs w:val="28"/>
        </w:rPr>
        <w:t>A guiding length for shorts is not shorter than 3” above the knee and not below the knee</w:t>
      </w:r>
    </w:p>
    <w:p w14:paraId="0DDA1FE6" w14:textId="30859EB4" w:rsidR="00C80037" w:rsidRDefault="00C80037" w:rsidP="00C80037">
      <w:pPr>
        <w:pStyle w:val="NoSpacing"/>
        <w:rPr>
          <w:sz w:val="22"/>
          <w:szCs w:val="28"/>
        </w:rPr>
      </w:pPr>
    </w:p>
    <w:p w14:paraId="01630A23" w14:textId="06907B92" w:rsidR="00C80037" w:rsidRDefault="00C80037" w:rsidP="00C80037">
      <w:pPr>
        <w:pStyle w:val="NoSpacing"/>
        <w:rPr>
          <w:sz w:val="22"/>
          <w:szCs w:val="28"/>
        </w:rPr>
      </w:pPr>
      <w:r>
        <w:rPr>
          <w:sz w:val="22"/>
          <w:szCs w:val="28"/>
        </w:rPr>
        <w:t>Shorts are permitted throughout the school year. However, parents and students should understand that</w:t>
      </w:r>
      <w:r w:rsidR="00941D6A">
        <w:rPr>
          <w:sz w:val="22"/>
          <w:szCs w:val="28"/>
        </w:rPr>
        <w:t xml:space="preserve"> we will go out for recess as much as possible even in cooler weather. Students should dress appropriately for the cooler weather.</w:t>
      </w:r>
    </w:p>
    <w:p w14:paraId="5AF5AAE0" w14:textId="77777777" w:rsidR="006220EA" w:rsidRDefault="006220EA" w:rsidP="00C80037">
      <w:pPr>
        <w:pStyle w:val="NoSpacing"/>
        <w:rPr>
          <w:sz w:val="22"/>
          <w:szCs w:val="28"/>
        </w:rPr>
      </w:pPr>
    </w:p>
    <w:p w14:paraId="7F85D9A6" w14:textId="72000E83" w:rsidR="006220EA" w:rsidRDefault="006220EA" w:rsidP="00C80037">
      <w:pPr>
        <w:pStyle w:val="NoSpacing"/>
        <w:rPr>
          <w:rFonts w:ascii="ADLaM Display" w:hAnsi="ADLaM Display" w:cs="ADLaM Display"/>
        </w:rPr>
      </w:pPr>
      <w:r w:rsidRPr="006036E4">
        <w:rPr>
          <w:rFonts w:ascii="ADLaM Display" w:hAnsi="ADLaM Display" w:cs="ADLaM Display"/>
        </w:rPr>
        <w:t>Shirts</w:t>
      </w:r>
    </w:p>
    <w:p w14:paraId="0AC483A5" w14:textId="77777777" w:rsidR="006036E4" w:rsidRDefault="006036E4" w:rsidP="00C80037">
      <w:pPr>
        <w:pStyle w:val="NoSpacing"/>
        <w:rPr>
          <w:rFonts w:ascii="ADLaM Display" w:hAnsi="ADLaM Display" w:cs="ADLaM Display"/>
        </w:rPr>
      </w:pPr>
    </w:p>
    <w:p w14:paraId="4D639D58" w14:textId="4D656882" w:rsidR="006036E4" w:rsidRDefault="007A462F" w:rsidP="00C80037">
      <w:pPr>
        <w:pStyle w:val="NoSpacing"/>
        <w:rPr>
          <w:sz w:val="22"/>
          <w:szCs w:val="22"/>
        </w:rPr>
      </w:pPr>
      <w:r>
        <w:rPr>
          <w:sz w:val="22"/>
          <w:szCs w:val="22"/>
        </w:rPr>
        <w:t>Uniform shirt colors are maroon, white, or heather grey</w:t>
      </w:r>
      <w:r w:rsidR="006036E4">
        <w:rPr>
          <w:sz w:val="22"/>
          <w:szCs w:val="22"/>
        </w:rPr>
        <w:t xml:space="preserve">. </w:t>
      </w:r>
      <w:r w:rsidR="007C7121">
        <w:rPr>
          <w:sz w:val="22"/>
          <w:szCs w:val="22"/>
        </w:rPr>
        <w:t>Uniform shirts must be polo style with a collar. Students also have the option of wearing a polo with the approved St. Anthony crest. These will be sold the first of S</w:t>
      </w:r>
      <w:r w:rsidR="004964E4">
        <w:rPr>
          <w:sz w:val="22"/>
          <w:szCs w:val="22"/>
        </w:rPr>
        <w:t xml:space="preserve">eptember when we offer our logo t-shirts, sweatshirts, and hoodies. </w:t>
      </w:r>
    </w:p>
    <w:p w14:paraId="02C91A6B" w14:textId="77777777" w:rsidR="006A7E69" w:rsidRDefault="006A7E69" w:rsidP="00C80037">
      <w:pPr>
        <w:pStyle w:val="NoSpacing"/>
        <w:rPr>
          <w:sz w:val="22"/>
          <w:szCs w:val="22"/>
        </w:rPr>
      </w:pPr>
    </w:p>
    <w:p w14:paraId="474A7557" w14:textId="4946148F" w:rsidR="006A7E69" w:rsidRDefault="006A7E69" w:rsidP="00C80037">
      <w:pPr>
        <w:pStyle w:val="NoSpacing"/>
        <w:rPr>
          <w:sz w:val="22"/>
          <w:szCs w:val="22"/>
        </w:rPr>
      </w:pPr>
      <w:r>
        <w:rPr>
          <w:sz w:val="22"/>
          <w:szCs w:val="22"/>
        </w:rPr>
        <w:t>If a t-shirt or undergarment is worn under the shirt, it must be solid white, without writing.</w:t>
      </w:r>
    </w:p>
    <w:p w14:paraId="5A92A200" w14:textId="77777777" w:rsidR="006A7E69" w:rsidRDefault="006A7E69" w:rsidP="00C80037">
      <w:pPr>
        <w:pStyle w:val="NoSpacing"/>
        <w:rPr>
          <w:sz w:val="22"/>
          <w:szCs w:val="22"/>
        </w:rPr>
      </w:pPr>
    </w:p>
    <w:p w14:paraId="4DDD8517" w14:textId="3F54DBDC" w:rsidR="001274EC" w:rsidRDefault="006A7E69" w:rsidP="001274EC">
      <w:pPr>
        <w:pStyle w:val="NoSpacing"/>
        <w:rPr>
          <w:sz w:val="22"/>
          <w:szCs w:val="22"/>
        </w:rPr>
      </w:pPr>
      <w:r>
        <w:rPr>
          <w:sz w:val="22"/>
          <w:szCs w:val="22"/>
        </w:rPr>
        <w:t>Shirts must be tucked in at all times.</w:t>
      </w:r>
    </w:p>
    <w:p w14:paraId="4A7C02DF" w14:textId="77777777" w:rsidR="005709B6" w:rsidRPr="008A7CC8" w:rsidRDefault="005709B6" w:rsidP="001274EC">
      <w:pPr>
        <w:pStyle w:val="NoSpacing"/>
        <w:rPr>
          <w:sz w:val="22"/>
          <w:szCs w:val="22"/>
        </w:rPr>
      </w:pPr>
    </w:p>
    <w:p w14:paraId="0C8B65DC" w14:textId="623802D6" w:rsidR="008A7CC8" w:rsidRDefault="00894543" w:rsidP="001274EC">
      <w:pPr>
        <w:pStyle w:val="NoSpacing"/>
        <w:rPr>
          <w:rFonts w:ascii="ADLaM Display" w:hAnsi="ADLaM Display" w:cs="ADLaM Display"/>
        </w:rPr>
      </w:pPr>
      <w:r>
        <w:rPr>
          <w:rFonts w:ascii="ADLaM Display" w:hAnsi="ADLaM Display" w:cs="ADLaM Display"/>
        </w:rPr>
        <w:lastRenderedPageBreak/>
        <w:t>Sweaters and Sweatshirts</w:t>
      </w:r>
    </w:p>
    <w:p w14:paraId="1E1A10A7" w14:textId="77777777" w:rsidR="00894543" w:rsidRPr="00894543" w:rsidRDefault="00894543" w:rsidP="001274EC">
      <w:pPr>
        <w:pStyle w:val="NoSpacing"/>
        <w:rPr>
          <w:rFonts w:ascii="ADLaM Display" w:hAnsi="ADLaM Display" w:cs="ADLaM Display"/>
        </w:rPr>
      </w:pPr>
    </w:p>
    <w:p w14:paraId="4647A822" w14:textId="15E9D9E4" w:rsidR="001274EC" w:rsidRDefault="001274EC" w:rsidP="001274EC">
      <w:pPr>
        <w:pStyle w:val="NoSpacing"/>
        <w:rPr>
          <w:sz w:val="22"/>
          <w:szCs w:val="28"/>
        </w:rPr>
      </w:pPr>
      <w:r>
        <w:rPr>
          <w:sz w:val="22"/>
          <w:szCs w:val="28"/>
        </w:rPr>
        <w:t>Sweaters must be sol</w:t>
      </w:r>
      <w:r w:rsidR="00084774">
        <w:rPr>
          <w:sz w:val="22"/>
          <w:szCs w:val="28"/>
        </w:rPr>
        <w:t>id dark navy</w:t>
      </w:r>
      <w:r w:rsidR="00084774" w:rsidRPr="008811E1">
        <w:rPr>
          <w:sz w:val="22"/>
          <w:szCs w:val="28"/>
        </w:rPr>
        <w:t xml:space="preserve">, </w:t>
      </w:r>
      <w:r w:rsidR="00894543">
        <w:rPr>
          <w:sz w:val="22"/>
          <w:szCs w:val="28"/>
        </w:rPr>
        <w:t>maroon</w:t>
      </w:r>
      <w:r w:rsidR="0051433F">
        <w:rPr>
          <w:sz w:val="22"/>
          <w:szCs w:val="28"/>
        </w:rPr>
        <w:t>,</w:t>
      </w:r>
      <w:r w:rsidR="00084774" w:rsidRPr="008811E1">
        <w:rPr>
          <w:sz w:val="22"/>
          <w:szCs w:val="28"/>
        </w:rPr>
        <w:t xml:space="preserve"> or</w:t>
      </w:r>
      <w:r w:rsidR="008811E1" w:rsidRPr="008811E1">
        <w:rPr>
          <w:sz w:val="22"/>
          <w:szCs w:val="28"/>
        </w:rPr>
        <w:t xml:space="preserve"> </w:t>
      </w:r>
      <w:r w:rsidR="0054196A">
        <w:rPr>
          <w:sz w:val="22"/>
          <w:szCs w:val="28"/>
        </w:rPr>
        <w:t>ash</w:t>
      </w:r>
      <w:r w:rsidR="00084774" w:rsidRPr="008811E1">
        <w:rPr>
          <w:sz w:val="22"/>
          <w:szCs w:val="28"/>
        </w:rPr>
        <w:t xml:space="preserve"> gray, </w:t>
      </w:r>
      <w:r w:rsidRPr="008811E1">
        <w:rPr>
          <w:sz w:val="22"/>
          <w:szCs w:val="28"/>
        </w:rPr>
        <w:t>and can be button cardi</w:t>
      </w:r>
      <w:r w:rsidR="00536C89">
        <w:rPr>
          <w:sz w:val="22"/>
          <w:szCs w:val="28"/>
        </w:rPr>
        <w:t xml:space="preserve">gan, vest, or pullover cardigan </w:t>
      </w:r>
      <w:r w:rsidR="00536C89" w:rsidRPr="00A64DB7">
        <w:rPr>
          <w:sz w:val="22"/>
          <w:szCs w:val="28"/>
        </w:rPr>
        <w:t>with no hood</w:t>
      </w:r>
      <w:r w:rsidR="00536C89">
        <w:rPr>
          <w:sz w:val="22"/>
          <w:szCs w:val="28"/>
        </w:rPr>
        <w:t xml:space="preserve">.  </w:t>
      </w:r>
      <w:r w:rsidR="00AD19B3" w:rsidRPr="008811E1">
        <w:rPr>
          <w:sz w:val="22"/>
          <w:szCs w:val="28"/>
        </w:rPr>
        <w:t>A separate school shirt must be worn under the sweater.</w:t>
      </w:r>
    </w:p>
    <w:p w14:paraId="460A05F4" w14:textId="77777777" w:rsidR="001274EC" w:rsidRDefault="001274EC" w:rsidP="001274EC">
      <w:pPr>
        <w:pStyle w:val="NoSpacing"/>
        <w:rPr>
          <w:sz w:val="22"/>
          <w:szCs w:val="28"/>
        </w:rPr>
      </w:pPr>
    </w:p>
    <w:p w14:paraId="0993472C" w14:textId="77777777" w:rsidR="001274EC" w:rsidRDefault="001274EC" w:rsidP="001274EC">
      <w:pPr>
        <w:pStyle w:val="NoSpacing"/>
        <w:rPr>
          <w:sz w:val="22"/>
          <w:szCs w:val="28"/>
        </w:rPr>
      </w:pPr>
      <w:r>
        <w:rPr>
          <w:sz w:val="22"/>
          <w:szCs w:val="28"/>
        </w:rPr>
        <w:t>Sweatshirts must be from the list of approved school sweatshirts. Only approved sweatshirts may be worn in the classroom or inside the school during the school day</w:t>
      </w:r>
      <w:r w:rsidR="008811E1">
        <w:rPr>
          <w:sz w:val="22"/>
          <w:szCs w:val="28"/>
        </w:rPr>
        <w:t>.</w:t>
      </w:r>
      <w:r>
        <w:rPr>
          <w:sz w:val="22"/>
          <w:szCs w:val="28"/>
        </w:rPr>
        <w:t xml:space="preserve">  </w:t>
      </w:r>
      <w:r w:rsidR="00AD19B3">
        <w:rPr>
          <w:sz w:val="22"/>
          <w:szCs w:val="28"/>
        </w:rPr>
        <w:t xml:space="preserve">A uniform shirt must be worn under all sweaters or sweatshirts.  </w:t>
      </w:r>
    </w:p>
    <w:p w14:paraId="30518E92" w14:textId="77777777" w:rsidR="00BC7D39" w:rsidRDefault="00BC7D39" w:rsidP="001274EC">
      <w:pPr>
        <w:pStyle w:val="NoSpacing"/>
        <w:rPr>
          <w:sz w:val="22"/>
          <w:szCs w:val="28"/>
        </w:rPr>
      </w:pPr>
    </w:p>
    <w:p w14:paraId="59675CB5" w14:textId="5971FFC0" w:rsidR="00AD19B3" w:rsidRPr="00F10715" w:rsidRDefault="00AD19B3" w:rsidP="00F10715">
      <w:pPr>
        <w:pStyle w:val="NoSpacing"/>
        <w:numPr>
          <w:ilvl w:val="0"/>
          <w:numId w:val="53"/>
        </w:numPr>
        <w:rPr>
          <w:sz w:val="22"/>
          <w:szCs w:val="28"/>
        </w:rPr>
      </w:pPr>
      <w:r w:rsidRPr="008811E1">
        <w:rPr>
          <w:sz w:val="22"/>
          <w:szCs w:val="28"/>
        </w:rPr>
        <w:t xml:space="preserve">Solid (no other writing or design) </w:t>
      </w:r>
      <w:r w:rsidR="0054196A">
        <w:rPr>
          <w:sz w:val="22"/>
          <w:szCs w:val="28"/>
        </w:rPr>
        <w:t>ash</w:t>
      </w:r>
      <w:r w:rsidR="008811E1" w:rsidRPr="008811E1">
        <w:rPr>
          <w:sz w:val="22"/>
          <w:szCs w:val="28"/>
        </w:rPr>
        <w:t xml:space="preserve"> </w:t>
      </w:r>
      <w:r w:rsidR="00084774" w:rsidRPr="008811E1">
        <w:rPr>
          <w:sz w:val="22"/>
          <w:szCs w:val="28"/>
        </w:rPr>
        <w:t>gray</w:t>
      </w:r>
      <w:r w:rsidRPr="008811E1">
        <w:rPr>
          <w:sz w:val="22"/>
          <w:szCs w:val="28"/>
        </w:rPr>
        <w:t xml:space="preserve"> or </w:t>
      </w:r>
      <w:r w:rsidR="00A42F7E" w:rsidRPr="008811E1">
        <w:rPr>
          <w:sz w:val="22"/>
          <w:szCs w:val="28"/>
        </w:rPr>
        <w:t>navy-blue</w:t>
      </w:r>
      <w:r w:rsidRPr="008811E1">
        <w:rPr>
          <w:sz w:val="22"/>
          <w:szCs w:val="28"/>
        </w:rPr>
        <w:t xml:space="preserve"> sweatshirts may be worn.  </w:t>
      </w:r>
      <w:r w:rsidR="0054196A" w:rsidRPr="00F10715">
        <w:rPr>
          <w:sz w:val="22"/>
          <w:szCs w:val="28"/>
        </w:rPr>
        <w:t>Ash g</w:t>
      </w:r>
      <w:r w:rsidRPr="00F10715">
        <w:rPr>
          <w:sz w:val="22"/>
          <w:szCs w:val="28"/>
        </w:rPr>
        <w:t xml:space="preserve">ray, red or </w:t>
      </w:r>
      <w:r w:rsidR="00CF6FA4" w:rsidRPr="00F10715">
        <w:rPr>
          <w:sz w:val="22"/>
          <w:szCs w:val="28"/>
        </w:rPr>
        <w:t>navy-blue</w:t>
      </w:r>
      <w:r w:rsidRPr="00F10715">
        <w:rPr>
          <w:sz w:val="22"/>
          <w:szCs w:val="28"/>
        </w:rPr>
        <w:t xml:space="preserve"> sweatshirts with the St. Anthony logo on the front may be worn.</w:t>
      </w:r>
    </w:p>
    <w:p w14:paraId="6D5C788C" w14:textId="367D36F4" w:rsidR="00A2413D" w:rsidRDefault="00BA56F4" w:rsidP="000A50DB">
      <w:pPr>
        <w:pStyle w:val="NoSpacing"/>
        <w:numPr>
          <w:ilvl w:val="0"/>
          <w:numId w:val="53"/>
        </w:numPr>
        <w:rPr>
          <w:sz w:val="22"/>
          <w:szCs w:val="22"/>
        </w:rPr>
      </w:pPr>
      <w:r w:rsidRPr="008811E1">
        <w:rPr>
          <w:sz w:val="22"/>
          <w:szCs w:val="28"/>
        </w:rPr>
        <w:t>Hoodies and quarter zip front sweatshirts may be worn.  These must be navy bl</w:t>
      </w:r>
      <w:r w:rsidR="00084774" w:rsidRPr="008811E1">
        <w:rPr>
          <w:sz w:val="22"/>
          <w:szCs w:val="28"/>
        </w:rPr>
        <w:t xml:space="preserve">ue or </w:t>
      </w:r>
      <w:r w:rsidR="0054196A">
        <w:rPr>
          <w:sz w:val="22"/>
          <w:szCs w:val="28"/>
        </w:rPr>
        <w:t>ash</w:t>
      </w:r>
      <w:r w:rsidR="008811E1" w:rsidRPr="008811E1">
        <w:rPr>
          <w:sz w:val="22"/>
          <w:szCs w:val="28"/>
        </w:rPr>
        <w:t xml:space="preserve"> </w:t>
      </w:r>
      <w:r w:rsidR="00084774" w:rsidRPr="008811E1">
        <w:rPr>
          <w:sz w:val="22"/>
          <w:szCs w:val="28"/>
        </w:rPr>
        <w:t xml:space="preserve">gray with the option of </w:t>
      </w:r>
      <w:r w:rsidRPr="008811E1">
        <w:rPr>
          <w:sz w:val="22"/>
          <w:szCs w:val="28"/>
        </w:rPr>
        <w:t xml:space="preserve">the St. Anthony logo on the front.  </w:t>
      </w:r>
      <w:r w:rsidR="00A2413D" w:rsidRPr="008811E1">
        <w:rPr>
          <w:sz w:val="22"/>
          <w:szCs w:val="22"/>
        </w:rPr>
        <w:t>If hoodies are worn, the hood may not be worn on the head while inside the school building.</w:t>
      </w:r>
    </w:p>
    <w:p w14:paraId="47101ABD" w14:textId="77777777" w:rsidR="00AD19B3" w:rsidRDefault="00AD19B3" w:rsidP="001274EC">
      <w:pPr>
        <w:pStyle w:val="NoSpacing"/>
        <w:rPr>
          <w:sz w:val="22"/>
          <w:szCs w:val="28"/>
        </w:rPr>
      </w:pPr>
    </w:p>
    <w:p w14:paraId="4FDEAA0A" w14:textId="5F769065" w:rsidR="00AD19B3" w:rsidRDefault="008C0F18" w:rsidP="001274EC">
      <w:pPr>
        <w:pStyle w:val="NoSpacing"/>
        <w:rPr>
          <w:rFonts w:ascii="ADLaM Display" w:hAnsi="ADLaM Display" w:cs="ADLaM Display"/>
        </w:rPr>
      </w:pPr>
      <w:r>
        <w:rPr>
          <w:rFonts w:ascii="ADLaM Display" w:hAnsi="ADLaM Display" w:cs="ADLaM Display"/>
        </w:rPr>
        <w:t>Belts</w:t>
      </w:r>
    </w:p>
    <w:p w14:paraId="0B7EE806" w14:textId="77777777" w:rsidR="008C0F18" w:rsidRDefault="008C0F18" w:rsidP="001274EC">
      <w:pPr>
        <w:pStyle w:val="NoSpacing"/>
        <w:rPr>
          <w:rFonts w:ascii="ADLaM Display" w:hAnsi="ADLaM Display" w:cs="ADLaM Display"/>
        </w:rPr>
      </w:pPr>
    </w:p>
    <w:p w14:paraId="46DD977E" w14:textId="09554336" w:rsidR="008C0F18" w:rsidRPr="008C0F18" w:rsidRDefault="008C0F18" w:rsidP="001274EC">
      <w:pPr>
        <w:pStyle w:val="NoSpacing"/>
        <w:rPr>
          <w:sz w:val="22"/>
          <w:szCs w:val="22"/>
        </w:rPr>
      </w:pPr>
      <w:r>
        <w:rPr>
          <w:sz w:val="22"/>
          <w:szCs w:val="22"/>
        </w:rPr>
        <w:t xml:space="preserve">Belts are a mandatory part of the school uniform for grades 5-8 and must be worn with all pants and shorts that have belt loops. Any appropriate solid, dark colored belt may be worn. Belts are optional for grades </w:t>
      </w:r>
      <w:r w:rsidR="006F3820">
        <w:rPr>
          <w:sz w:val="22"/>
          <w:szCs w:val="22"/>
        </w:rPr>
        <w:t>K-4.</w:t>
      </w:r>
    </w:p>
    <w:p w14:paraId="2C2E1242" w14:textId="77777777" w:rsidR="001274EC" w:rsidRDefault="001274EC" w:rsidP="001274EC">
      <w:pPr>
        <w:pStyle w:val="NoSpacing"/>
        <w:rPr>
          <w:sz w:val="22"/>
          <w:szCs w:val="28"/>
        </w:rPr>
      </w:pPr>
    </w:p>
    <w:p w14:paraId="7E7F3288" w14:textId="77777777" w:rsidR="00BA56F4" w:rsidRDefault="00BA56F4" w:rsidP="001274EC">
      <w:pPr>
        <w:pStyle w:val="NoSpacing"/>
        <w:rPr>
          <w:sz w:val="22"/>
          <w:szCs w:val="28"/>
        </w:rPr>
      </w:pPr>
    </w:p>
    <w:p w14:paraId="70C29353" w14:textId="77777777" w:rsidR="00BA56F4" w:rsidRPr="006F3820" w:rsidRDefault="00BA56F4" w:rsidP="006F3820">
      <w:pPr>
        <w:pStyle w:val="NoSpacing"/>
        <w:rPr>
          <w:rFonts w:ascii="ADLaM Display" w:hAnsi="ADLaM Display" w:cs="ADLaM Display"/>
        </w:rPr>
      </w:pPr>
      <w:r w:rsidRPr="006F3820">
        <w:rPr>
          <w:rFonts w:ascii="ADLaM Display" w:hAnsi="ADLaM Display" w:cs="ADLaM Display"/>
        </w:rPr>
        <w:t>Shoes, Socks, and Leggings</w:t>
      </w:r>
    </w:p>
    <w:p w14:paraId="739AC42C" w14:textId="77777777" w:rsidR="00BA56F4" w:rsidRPr="00552840" w:rsidRDefault="00BA56F4" w:rsidP="00BA56F4">
      <w:pPr>
        <w:pStyle w:val="NoSpacing"/>
        <w:rPr>
          <w:rFonts w:ascii="AR JULIAN" w:hAnsi="AR JULIAN"/>
          <w:sz w:val="16"/>
          <w:szCs w:val="16"/>
        </w:rPr>
      </w:pPr>
    </w:p>
    <w:p w14:paraId="1364B0EA" w14:textId="2E2ED808" w:rsidR="00BA56F4" w:rsidRPr="0027572A" w:rsidRDefault="00BA56F4" w:rsidP="000A50DB">
      <w:pPr>
        <w:pStyle w:val="NoSpacing"/>
        <w:numPr>
          <w:ilvl w:val="0"/>
          <w:numId w:val="18"/>
        </w:numPr>
        <w:rPr>
          <w:sz w:val="22"/>
          <w:szCs w:val="22"/>
        </w:rPr>
      </w:pPr>
      <w:bookmarkStart w:id="6" w:name="_Hlk134531289"/>
      <w:r w:rsidRPr="0027572A">
        <w:rPr>
          <w:sz w:val="22"/>
          <w:szCs w:val="22"/>
        </w:rPr>
        <w:t xml:space="preserve">Socks: any </w:t>
      </w:r>
      <w:r w:rsidR="00B63255" w:rsidRPr="0027572A">
        <w:rPr>
          <w:sz w:val="22"/>
          <w:szCs w:val="22"/>
        </w:rPr>
        <w:t xml:space="preserve">solid </w:t>
      </w:r>
      <w:r w:rsidRPr="0027572A">
        <w:rPr>
          <w:sz w:val="22"/>
          <w:szCs w:val="22"/>
        </w:rPr>
        <w:t xml:space="preserve">white, navy, black, brown, or tan matching socks may be worn.   Pre-stitched athletic emblems are allowed.  </w:t>
      </w:r>
      <w:r w:rsidR="00B91604">
        <w:rPr>
          <w:sz w:val="22"/>
          <w:szCs w:val="22"/>
        </w:rPr>
        <w:t>No colorfully designed socks are allowed.</w:t>
      </w:r>
    </w:p>
    <w:p w14:paraId="18E3CE43" w14:textId="3F4DF1BD" w:rsidR="00BA56F4" w:rsidRPr="0027572A" w:rsidRDefault="00BA56F4" w:rsidP="000A50DB">
      <w:pPr>
        <w:pStyle w:val="NoSpacing"/>
        <w:numPr>
          <w:ilvl w:val="0"/>
          <w:numId w:val="18"/>
        </w:numPr>
        <w:rPr>
          <w:sz w:val="22"/>
          <w:szCs w:val="22"/>
        </w:rPr>
      </w:pPr>
      <w:r w:rsidRPr="0027572A">
        <w:rPr>
          <w:sz w:val="22"/>
          <w:szCs w:val="22"/>
        </w:rPr>
        <w:t>Girls may wear navy</w:t>
      </w:r>
      <w:r w:rsidR="00D477F7">
        <w:rPr>
          <w:sz w:val="22"/>
          <w:szCs w:val="22"/>
        </w:rPr>
        <w:t xml:space="preserve">, </w:t>
      </w:r>
      <w:r w:rsidRPr="0027572A">
        <w:rPr>
          <w:sz w:val="22"/>
          <w:szCs w:val="22"/>
        </w:rPr>
        <w:t>white</w:t>
      </w:r>
      <w:r w:rsidR="00D477F7">
        <w:rPr>
          <w:sz w:val="22"/>
          <w:szCs w:val="22"/>
        </w:rPr>
        <w:t>, or black</w:t>
      </w:r>
      <w:r w:rsidRPr="0027572A">
        <w:rPr>
          <w:sz w:val="22"/>
          <w:szCs w:val="22"/>
        </w:rPr>
        <w:t xml:space="preserve"> leggings or tights under skirts or skorts.  </w:t>
      </w:r>
    </w:p>
    <w:p w14:paraId="766C9E3A" w14:textId="27CC1BDD" w:rsidR="00BA56F4" w:rsidRPr="0027572A" w:rsidRDefault="00B63255" w:rsidP="000A50DB">
      <w:pPr>
        <w:pStyle w:val="NoSpacing"/>
        <w:numPr>
          <w:ilvl w:val="0"/>
          <w:numId w:val="18"/>
        </w:numPr>
        <w:rPr>
          <w:sz w:val="22"/>
          <w:szCs w:val="22"/>
        </w:rPr>
      </w:pPr>
      <w:r w:rsidRPr="0027572A">
        <w:rPr>
          <w:sz w:val="22"/>
          <w:szCs w:val="22"/>
        </w:rPr>
        <w:t>Enclosed t</w:t>
      </w:r>
      <w:r w:rsidR="00BA56F4" w:rsidRPr="0027572A">
        <w:rPr>
          <w:sz w:val="22"/>
          <w:szCs w:val="22"/>
        </w:rPr>
        <w:t xml:space="preserve">ennis shoes </w:t>
      </w:r>
      <w:r w:rsidR="00BA56F4" w:rsidRPr="001E4EA1">
        <w:rPr>
          <w:b/>
          <w:bCs/>
          <w:sz w:val="22"/>
          <w:szCs w:val="22"/>
          <w:u w:val="single"/>
        </w:rPr>
        <w:t>must</w:t>
      </w:r>
      <w:r w:rsidR="00BA56F4" w:rsidRPr="0027572A">
        <w:rPr>
          <w:sz w:val="22"/>
          <w:szCs w:val="22"/>
        </w:rPr>
        <w:t xml:space="preserve"> be worn; no other options are allowed except on dress-up days. </w:t>
      </w:r>
    </w:p>
    <w:p w14:paraId="3FFF189F" w14:textId="77777777" w:rsidR="00BA56F4" w:rsidRPr="00552840" w:rsidRDefault="00BA56F4" w:rsidP="000A50DB">
      <w:pPr>
        <w:pStyle w:val="NoSpacing"/>
        <w:numPr>
          <w:ilvl w:val="0"/>
          <w:numId w:val="18"/>
        </w:numPr>
        <w:rPr>
          <w:sz w:val="22"/>
          <w:szCs w:val="22"/>
        </w:rPr>
      </w:pPr>
      <w:r w:rsidRPr="0027572A">
        <w:rPr>
          <w:sz w:val="22"/>
          <w:szCs w:val="22"/>
        </w:rPr>
        <w:t>Tennis shoes</w:t>
      </w:r>
      <w:r w:rsidRPr="00552840">
        <w:rPr>
          <w:sz w:val="22"/>
          <w:szCs w:val="22"/>
        </w:rPr>
        <w:t xml:space="preserve"> should be brought for recess and PE on dress up days.  </w:t>
      </w:r>
    </w:p>
    <w:bookmarkEnd w:id="6"/>
    <w:p w14:paraId="386067D9" w14:textId="77777777" w:rsidR="00BA56F4" w:rsidRDefault="00BA56F4" w:rsidP="001274EC">
      <w:pPr>
        <w:pStyle w:val="NoSpacing"/>
        <w:rPr>
          <w:sz w:val="22"/>
          <w:szCs w:val="28"/>
        </w:rPr>
      </w:pPr>
    </w:p>
    <w:p w14:paraId="00AD6D83" w14:textId="77777777" w:rsidR="005D138C" w:rsidRPr="00743950" w:rsidRDefault="00BA56F4" w:rsidP="00743950">
      <w:pPr>
        <w:pStyle w:val="NoSpacing"/>
        <w:rPr>
          <w:rFonts w:ascii="ADLaM Display" w:hAnsi="ADLaM Display" w:cs="ADLaM Display"/>
        </w:rPr>
      </w:pPr>
      <w:r w:rsidRPr="00743950">
        <w:rPr>
          <w:rFonts w:ascii="ADLaM Display" w:hAnsi="ADLaM Display" w:cs="ADLaM Display"/>
        </w:rPr>
        <w:t>Uniform Options for Girls</w:t>
      </w:r>
    </w:p>
    <w:p w14:paraId="184EEDB2" w14:textId="77777777" w:rsidR="00BA56F4" w:rsidRDefault="00BA56F4" w:rsidP="00BA56F4">
      <w:pPr>
        <w:pStyle w:val="NoSpacing"/>
        <w:jc w:val="center"/>
        <w:rPr>
          <w:rFonts w:ascii="AR JULIAN" w:hAnsi="AR JULIAN"/>
          <w:sz w:val="28"/>
          <w:szCs w:val="28"/>
        </w:rPr>
      </w:pPr>
    </w:p>
    <w:p w14:paraId="081E6A87" w14:textId="6520EAA1" w:rsidR="008E032F" w:rsidRPr="008E032F" w:rsidRDefault="008E032F" w:rsidP="008E032F">
      <w:pPr>
        <w:rPr>
          <w:i/>
          <w:iCs/>
          <w:sz w:val="22"/>
          <w:szCs w:val="22"/>
        </w:rPr>
      </w:pPr>
      <w:r w:rsidRPr="008E032F">
        <w:rPr>
          <w:sz w:val="22"/>
          <w:szCs w:val="22"/>
        </w:rPr>
        <w:t>Girls may wear a solid, dark navy-blue</w:t>
      </w:r>
      <w:r w:rsidR="00B02896">
        <w:rPr>
          <w:sz w:val="22"/>
          <w:szCs w:val="22"/>
        </w:rPr>
        <w:t xml:space="preserve"> or maroon</w:t>
      </w:r>
      <w:r w:rsidRPr="008E032F">
        <w:rPr>
          <w:sz w:val="22"/>
          <w:szCs w:val="22"/>
        </w:rPr>
        <w:t xml:space="preserve"> jumper</w:t>
      </w:r>
      <w:r w:rsidR="00B02896">
        <w:rPr>
          <w:sz w:val="22"/>
          <w:szCs w:val="22"/>
        </w:rPr>
        <w:t xml:space="preserve">, </w:t>
      </w:r>
      <w:r w:rsidRPr="008E032F">
        <w:rPr>
          <w:sz w:val="22"/>
          <w:szCs w:val="22"/>
        </w:rPr>
        <w:t>dark navy blue or school plaid skir</w:t>
      </w:r>
      <w:r w:rsidR="00BD05CA">
        <w:rPr>
          <w:sz w:val="22"/>
          <w:szCs w:val="22"/>
        </w:rPr>
        <w:t>t</w:t>
      </w:r>
      <w:r w:rsidRPr="008E032F">
        <w:rPr>
          <w:sz w:val="22"/>
          <w:szCs w:val="22"/>
        </w:rPr>
        <w:t>. Skirts</w:t>
      </w:r>
      <w:r w:rsidR="00D37A10">
        <w:rPr>
          <w:sz w:val="22"/>
          <w:szCs w:val="22"/>
        </w:rPr>
        <w:t xml:space="preserve"> and</w:t>
      </w:r>
      <w:r w:rsidRPr="008E032F">
        <w:rPr>
          <w:sz w:val="22"/>
          <w:szCs w:val="22"/>
        </w:rPr>
        <w:t xml:space="preserve"> jumpers </w:t>
      </w:r>
      <w:r w:rsidRPr="008E032F">
        <w:rPr>
          <w:b/>
          <w:bCs/>
          <w:sz w:val="22"/>
          <w:szCs w:val="22"/>
        </w:rPr>
        <w:t xml:space="preserve">may not be more than 3" above the knee in keeping with modesty. </w:t>
      </w:r>
      <w:r w:rsidR="00001C28">
        <w:rPr>
          <w:sz w:val="22"/>
          <w:szCs w:val="22"/>
        </w:rPr>
        <w:t>Plaid</w:t>
      </w:r>
      <w:r w:rsidRPr="008E032F">
        <w:rPr>
          <w:sz w:val="22"/>
          <w:szCs w:val="22"/>
        </w:rPr>
        <w:t xml:space="preserve"> skirts (pattern “clear blue plaid”) may be purchased through </w:t>
      </w:r>
      <w:r w:rsidR="00D37A10">
        <w:rPr>
          <w:sz w:val="22"/>
          <w:szCs w:val="22"/>
        </w:rPr>
        <w:t>Tommy Hilfiger or</w:t>
      </w:r>
      <w:r w:rsidRPr="008E032F">
        <w:rPr>
          <w:sz w:val="22"/>
          <w:szCs w:val="22"/>
        </w:rPr>
        <w:t xml:space="preserve"> Land's End Uniforms (see website for photos of St. Anthony pattern “clear blue plaid”). Navy blue skirts can be purchased through any retailer as long as they meet the above guidelines</w:t>
      </w:r>
      <w:r w:rsidRPr="008E032F">
        <w:rPr>
          <w:i/>
          <w:iCs/>
          <w:sz w:val="22"/>
          <w:szCs w:val="22"/>
        </w:rPr>
        <w:t>.</w:t>
      </w:r>
    </w:p>
    <w:p w14:paraId="187CD5AF" w14:textId="77777777" w:rsidR="008E032F" w:rsidRDefault="008E032F" w:rsidP="00400405">
      <w:pPr>
        <w:pStyle w:val="NoSpacing"/>
        <w:rPr>
          <w:sz w:val="22"/>
          <w:szCs w:val="22"/>
        </w:rPr>
      </w:pPr>
    </w:p>
    <w:p w14:paraId="1FB85885" w14:textId="77777777" w:rsidR="005E425C" w:rsidRDefault="005E425C" w:rsidP="00400405">
      <w:pPr>
        <w:pStyle w:val="NoSpacing"/>
        <w:rPr>
          <w:sz w:val="22"/>
          <w:szCs w:val="22"/>
        </w:rPr>
      </w:pPr>
    </w:p>
    <w:p w14:paraId="7B245E6D" w14:textId="77777777" w:rsidR="005E425C" w:rsidRDefault="005E425C" w:rsidP="00400405">
      <w:pPr>
        <w:pStyle w:val="NoSpacing"/>
        <w:rPr>
          <w:sz w:val="22"/>
          <w:szCs w:val="22"/>
        </w:rPr>
      </w:pPr>
    </w:p>
    <w:p w14:paraId="7945C626" w14:textId="77777777" w:rsidR="005E425C" w:rsidRDefault="005E425C" w:rsidP="00400405">
      <w:pPr>
        <w:pStyle w:val="NoSpacing"/>
        <w:rPr>
          <w:sz w:val="22"/>
          <w:szCs w:val="22"/>
        </w:rPr>
      </w:pPr>
    </w:p>
    <w:p w14:paraId="2BB8E45F" w14:textId="77777777" w:rsidR="005E425C" w:rsidRDefault="005E425C" w:rsidP="00400405">
      <w:pPr>
        <w:pStyle w:val="NoSpacing"/>
        <w:rPr>
          <w:sz w:val="22"/>
          <w:szCs w:val="22"/>
        </w:rPr>
      </w:pPr>
    </w:p>
    <w:p w14:paraId="6505A64B" w14:textId="77777777" w:rsidR="005E425C" w:rsidRDefault="005E425C" w:rsidP="00400405">
      <w:pPr>
        <w:pStyle w:val="NoSpacing"/>
        <w:rPr>
          <w:sz w:val="22"/>
          <w:szCs w:val="22"/>
        </w:rPr>
      </w:pPr>
    </w:p>
    <w:p w14:paraId="61BB5AAC" w14:textId="77777777" w:rsidR="005E425C" w:rsidRDefault="005E425C" w:rsidP="00400405">
      <w:pPr>
        <w:pStyle w:val="NoSpacing"/>
        <w:rPr>
          <w:sz w:val="22"/>
          <w:szCs w:val="22"/>
        </w:rPr>
      </w:pPr>
    </w:p>
    <w:p w14:paraId="6C0D568A" w14:textId="77777777" w:rsidR="005E425C" w:rsidRDefault="005E425C" w:rsidP="00400405">
      <w:pPr>
        <w:pStyle w:val="NoSpacing"/>
        <w:rPr>
          <w:sz w:val="22"/>
          <w:szCs w:val="22"/>
        </w:rPr>
      </w:pPr>
    </w:p>
    <w:p w14:paraId="4D998294" w14:textId="77777777" w:rsidR="005E425C" w:rsidRDefault="005E425C" w:rsidP="00400405">
      <w:pPr>
        <w:pStyle w:val="NoSpacing"/>
        <w:rPr>
          <w:sz w:val="22"/>
          <w:szCs w:val="22"/>
        </w:rPr>
      </w:pPr>
    </w:p>
    <w:p w14:paraId="6923D798" w14:textId="77777777" w:rsidR="005E425C" w:rsidRDefault="005E425C" w:rsidP="00400405">
      <w:pPr>
        <w:pStyle w:val="NoSpacing"/>
        <w:rPr>
          <w:sz w:val="22"/>
          <w:szCs w:val="22"/>
        </w:rPr>
      </w:pPr>
    </w:p>
    <w:p w14:paraId="2D8034B7" w14:textId="77777777" w:rsidR="005E425C" w:rsidRDefault="005E425C" w:rsidP="00400405">
      <w:pPr>
        <w:pStyle w:val="NoSpacing"/>
        <w:rPr>
          <w:sz w:val="22"/>
          <w:szCs w:val="22"/>
        </w:rPr>
      </w:pPr>
    </w:p>
    <w:p w14:paraId="2DDA67EC" w14:textId="77777777" w:rsidR="00080BDE" w:rsidRDefault="00080BDE" w:rsidP="00400405">
      <w:pPr>
        <w:pStyle w:val="NoSpacing"/>
        <w:rPr>
          <w:sz w:val="22"/>
          <w:szCs w:val="22"/>
        </w:rPr>
      </w:pPr>
    </w:p>
    <w:p w14:paraId="36D32710" w14:textId="77777777" w:rsidR="00080BDE" w:rsidRDefault="00080BDE" w:rsidP="00400405">
      <w:pPr>
        <w:pStyle w:val="NoSpacing"/>
        <w:rPr>
          <w:sz w:val="22"/>
          <w:szCs w:val="22"/>
        </w:rPr>
      </w:pPr>
    </w:p>
    <w:p w14:paraId="3C9B4EF6" w14:textId="77777777" w:rsidR="00080BDE" w:rsidRDefault="00080BDE" w:rsidP="00400405">
      <w:pPr>
        <w:pStyle w:val="NoSpacing"/>
        <w:rPr>
          <w:sz w:val="22"/>
          <w:szCs w:val="22"/>
        </w:rPr>
      </w:pPr>
    </w:p>
    <w:p w14:paraId="1F33FD13" w14:textId="77777777" w:rsidR="005E425C" w:rsidRDefault="005E425C" w:rsidP="00400405">
      <w:pPr>
        <w:pStyle w:val="NoSpacing"/>
        <w:rPr>
          <w:sz w:val="22"/>
          <w:szCs w:val="22"/>
        </w:rPr>
      </w:pPr>
    </w:p>
    <w:p w14:paraId="66F80FCF" w14:textId="77777777" w:rsidR="005E425C" w:rsidRPr="00400405" w:rsidRDefault="005E425C" w:rsidP="00400405">
      <w:pPr>
        <w:pStyle w:val="NoSpacing"/>
        <w:rPr>
          <w:sz w:val="22"/>
          <w:szCs w:val="22"/>
        </w:rPr>
      </w:pPr>
    </w:p>
    <w:p w14:paraId="7DDEFF44" w14:textId="77777777" w:rsidR="00BA56F4" w:rsidRDefault="00516169" w:rsidP="00BA56F4">
      <w:pPr>
        <w:pStyle w:val="NoSpacing"/>
        <w:jc w:val="center"/>
        <w:rPr>
          <w:sz w:val="22"/>
          <w:szCs w:val="22"/>
        </w:rPr>
      </w:pPr>
      <w:r>
        <w:rPr>
          <w:noProof/>
          <w:sz w:val="22"/>
          <w:szCs w:val="22"/>
        </w:rPr>
        <w:lastRenderedPageBreak/>
        <mc:AlternateContent>
          <mc:Choice Requires="wps">
            <w:drawing>
              <wp:anchor distT="0" distB="0" distL="114300" distR="114300" simplePos="0" relativeHeight="251675647" behindDoc="1" locked="0" layoutInCell="1" allowOverlap="1" wp14:anchorId="13E57BA7" wp14:editId="65C56518">
                <wp:simplePos x="0" y="0"/>
                <wp:positionH relativeFrom="column">
                  <wp:posOffset>-196850</wp:posOffset>
                </wp:positionH>
                <wp:positionV relativeFrom="paragraph">
                  <wp:posOffset>140970</wp:posOffset>
                </wp:positionV>
                <wp:extent cx="6553200" cy="2755900"/>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6553200" cy="2755900"/>
                        </a:xfrm>
                        <a:prstGeom prst="rect">
                          <a:avLst/>
                        </a:prstGeom>
                        <a:solidFill>
                          <a:schemeClr val="bg2"/>
                        </a:solidFill>
                        <a:ln w="6350">
                          <a:solidFill>
                            <a:prstClr val="black"/>
                          </a:solidFill>
                        </a:ln>
                      </wps:spPr>
                      <wps:txbx>
                        <w:txbxContent>
                          <w:p w14:paraId="72148270" w14:textId="77777777" w:rsidR="00303825" w:rsidRDefault="00303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E57BA7" id="Text Box 1" o:spid="_x0000_s1030" type="#_x0000_t202" style="position:absolute;left:0;text-align:left;margin-left:-15.5pt;margin-top:11.1pt;width:516pt;height:217pt;z-index:-2516408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" fillcolor="#eeece1 [3214]" strokeweight=".5pt">
                <v:textbox>
                  <w:txbxContent>
                    <w:p w14:paraId="72148270" w14:textId="77777777" w:rsidR="00303825" w:rsidRDefault="00303825"/>
                  </w:txbxContent>
                </v:textbox>
              </v:shape>
            </w:pict>
          </mc:Fallback>
        </mc:AlternateContent>
      </w:r>
    </w:p>
    <w:p w14:paraId="6EF3D510" w14:textId="77777777" w:rsidR="00516169" w:rsidRPr="008811E1" w:rsidRDefault="00516169" w:rsidP="00BA56F4">
      <w:pPr>
        <w:pStyle w:val="NoSpacing"/>
        <w:jc w:val="center"/>
        <w:rPr>
          <w:sz w:val="22"/>
          <w:szCs w:val="22"/>
        </w:rPr>
      </w:pPr>
    </w:p>
    <w:p w14:paraId="1B41CB10" w14:textId="77777777" w:rsidR="00A2413D" w:rsidRPr="00516169" w:rsidRDefault="00A2413D" w:rsidP="00400405">
      <w:pPr>
        <w:pStyle w:val="NoSpacing"/>
        <w:jc w:val="center"/>
        <w:rPr>
          <w:rFonts w:ascii="AR JULIAN" w:hAnsi="AR JULIAN"/>
          <w:sz w:val="28"/>
          <w:szCs w:val="28"/>
          <w:u w:val="single"/>
        </w:rPr>
      </w:pPr>
      <w:r w:rsidRPr="00516169">
        <w:rPr>
          <w:rFonts w:ascii="AR JULIAN" w:hAnsi="AR JULIAN"/>
          <w:sz w:val="28"/>
          <w:szCs w:val="28"/>
          <w:u w:val="single"/>
        </w:rPr>
        <w:t>Uniform Options for 7</w:t>
      </w:r>
      <w:r w:rsidRPr="00516169">
        <w:rPr>
          <w:rFonts w:ascii="AR JULIAN" w:hAnsi="AR JULIAN"/>
          <w:sz w:val="28"/>
          <w:szCs w:val="28"/>
          <w:u w:val="single"/>
          <w:vertAlign w:val="superscript"/>
        </w:rPr>
        <w:t>th</w:t>
      </w:r>
      <w:r w:rsidRPr="00516169">
        <w:rPr>
          <w:rFonts w:ascii="AR JULIAN" w:hAnsi="AR JULIAN"/>
          <w:sz w:val="28"/>
          <w:szCs w:val="28"/>
          <w:u w:val="single"/>
        </w:rPr>
        <w:t xml:space="preserve"> and 8</w:t>
      </w:r>
      <w:r w:rsidRPr="00516169">
        <w:rPr>
          <w:rFonts w:ascii="AR JULIAN" w:hAnsi="AR JULIAN"/>
          <w:sz w:val="28"/>
          <w:szCs w:val="28"/>
          <w:u w:val="single"/>
          <w:vertAlign w:val="superscript"/>
        </w:rPr>
        <w:t>th</w:t>
      </w:r>
      <w:r w:rsidRPr="00516169">
        <w:rPr>
          <w:rFonts w:ascii="AR JULIAN" w:hAnsi="AR JULIAN"/>
          <w:sz w:val="28"/>
          <w:szCs w:val="28"/>
          <w:u w:val="single"/>
        </w:rPr>
        <w:t xml:space="preserve"> Grades</w:t>
      </w:r>
      <w:r w:rsidR="00516169" w:rsidRPr="00516169">
        <w:rPr>
          <w:rFonts w:ascii="AR JULIAN" w:hAnsi="AR JULIAN"/>
          <w:sz w:val="28"/>
          <w:szCs w:val="28"/>
          <w:u w:val="single"/>
        </w:rPr>
        <w:t xml:space="preserve"> ONLY</w:t>
      </w:r>
    </w:p>
    <w:p w14:paraId="4617EF37" w14:textId="77777777" w:rsidR="00A2413D" w:rsidRPr="008811E1" w:rsidRDefault="00A2413D" w:rsidP="00A2413D">
      <w:pPr>
        <w:pStyle w:val="NoSpacing"/>
        <w:rPr>
          <w:rFonts w:ascii="AR JULIAN" w:hAnsi="AR JULIAN"/>
          <w:sz w:val="28"/>
          <w:szCs w:val="28"/>
        </w:rPr>
      </w:pPr>
      <w:r w:rsidRPr="008811E1">
        <w:rPr>
          <w:rFonts w:ascii="AR JULIAN" w:hAnsi="AR JULIAN"/>
          <w:sz w:val="28"/>
          <w:szCs w:val="28"/>
        </w:rPr>
        <w:t xml:space="preserve">Shirts </w:t>
      </w:r>
    </w:p>
    <w:p w14:paraId="1F40F8FC" w14:textId="635DE8B0" w:rsidR="00A2413D" w:rsidRPr="008811E1" w:rsidRDefault="0077695F" w:rsidP="000A50DB">
      <w:pPr>
        <w:pStyle w:val="NoSpacing"/>
        <w:numPr>
          <w:ilvl w:val="0"/>
          <w:numId w:val="20"/>
        </w:numPr>
      </w:pPr>
      <w:r>
        <w:t>Students in 7</w:t>
      </w:r>
      <w:r w:rsidRPr="0077695F">
        <w:rPr>
          <w:vertAlign w:val="superscript"/>
        </w:rPr>
        <w:t>th</w:t>
      </w:r>
      <w:r>
        <w:t xml:space="preserve"> and 8</w:t>
      </w:r>
      <w:r w:rsidRPr="0077695F">
        <w:rPr>
          <w:vertAlign w:val="superscript"/>
        </w:rPr>
        <w:t>th</w:t>
      </w:r>
      <w:r>
        <w:t xml:space="preserve"> grades may choose to wear a woven polo style uniform shirt that is royal blue or navy, along with the above options, with or without </w:t>
      </w:r>
      <w:r w:rsidR="00892AC6">
        <w:t>a St. Anthony logo.</w:t>
      </w:r>
    </w:p>
    <w:p w14:paraId="1A9C9385" w14:textId="77777777" w:rsidR="00400405" w:rsidRPr="008811E1" w:rsidRDefault="00A2413D" w:rsidP="00516169">
      <w:pPr>
        <w:pStyle w:val="NoSpacing"/>
        <w:ind w:left="720"/>
      </w:pPr>
      <w:r w:rsidRPr="008811E1">
        <w:t xml:space="preserve">. </w:t>
      </w:r>
    </w:p>
    <w:p w14:paraId="03D42319" w14:textId="74FB016B" w:rsidR="00A2413D" w:rsidRPr="008811E1" w:rsidRDefault="00A2413D" w:rsidP="00A2413D">
      <w:pPr>
        <w:pStyle w:val="NoSpacing"/>
        <w:rPr>
          <w:rFonts w:ascii="AR JULIAN" w:hAnsi="AR JULIAN"/>
          <w:sz w:val="28"/>
          <w:szCs w:val="28"/>
        </w:rPr>
      </w:pPr>
      <w:r w:rsidRPr="008811E1">
        <w:rPr>
          <w:rFonts w:ascii="AR JULIAN" w:hAnsi="AR JULIAN"/>
          <w:sz w:val="28"/>
          <w:szCs w:val="28"/>
        </w:rPr>
        <w:t>Pants</w:t>
      </w:r>
      <w:r w:rsidR="00892AC6">
        <w:rPr>
          <w:rFonts w:ascii="AR JULIAN" w:hAnsi="AR JULIAN"/>
          <w:sz w:val="28"/>
          <w:szCs w:val="28"/>
        </w:rPr>
        <w:t xml:space="preserve"> and Shorts</w:t>
      </w:r>
    </w:p>
    <w:p w14:paraId="7C531805" w14:textId="27A93AC6" w:rsidR="00A2413D" w:rsidRPr="00552840" w:rsidRDefault="00A2413D" w:rsidP="000A50DB">
      <w:pPr>
        <w:pStyle w:val="NoSpacing"/>
        <w:numPr>
          <w:ilvl w:val="0"/>
          <w:numId w:val="21"/>
        </w:numPr>
        <w:rPr>
          <w:sz w:val="22"/>
          <w:szCs w:val="22"/>
        </w:rPr>
      </w:pPr>
      <w:r w:rsidRPr="008811E1">
        <w:rPr>
          <w:sz w:val="22"/>
          <w:szCs w:val="22"/>
        </w:rPr>
        <w:t>Uniform style pants</w:t>
      </w:r>
      <w:r w:rsidR="00D71BE4" w:rsidRPr="008811E1">
        <w:rPr>
          <w:sz w:val="22"/>
          <w:szCs w:val="22"/>
        </w:rPr>
        <w:t xml:space="preserve"> or shorts</w:t>
      </w:r>
      <w:r w:rsidRPr="008811E1">
        <w:rPr>
          <w:sz w:val="22"/>
          <w:szCs w:val="22"/>
        </w:rPr>
        <w:t xml:space="preserve"> must be solid </w:t>
      </w:r>
      <w:r w:rsidR="00D71BE4" w:rsidRPr="008811E1">
        <w:rPr>
          <w:sz w:val="22"/>
          <w:szCs w:val="22"/>
        </w:rPr>
        <w:t xml:space="preserve">true </w:t>
      </w:r>
      <w:r w:rsidR="00A42F7E" w:rsidRPr="008811E1">
        <w:rPr>
          <w:sz w:val="22"/>
          <w:szCs w:val="22"/>
        </w:rPr>
        <w:t>KHAKI,</w:t>
      </w:r>
      <w:r w:rsidRPr="008811E1">
        <w:rPr>
          <w:sz w:val="22"/>
          <w:szCs w:val="22"/>
        </w:rPr>
        <w:t xml:space="preserve"> </w:t>
      </w:r>
      <w:r w:rsidRPr="008811E1">
        <w:rPr>
          <w:b/>
          <w:sz w:val="22"/>
          <w:szCs w:val="22"/>
        </w:rPr>
        <w:t>not stone or brown</w:t>
      </w:r>
      <w:r w:rsidRPr="008811E1">
        <w:rPr>
          <w:sz w:val="22"/>
          <w:szCs w:val="22"/>
        </w:rPr>
        <w:t>, or can be DARK NAVY BLUE in color.</w:t>
      </w:r>
    </w:p>
    <w:p w14:paraId="1ACD82E3" w14:textId="515488E9" w:rsidR="00A2413D" w:rsidRPr="001B1007" w:rsidRDefault="00A2413D" w:rsidP="000A50DB">
      <w:pPr>
        <w:pStyle w:val="NoSpacing"/>
        <w:numPr>
          <w:ilvl w:val="0"/>
          <w:numId w:val="21"/>
        </w:numPr>
        <w:rPr>
          <w:sz w:val="22"/>
          <w:szCs w:val="22"/>
        </w:rPr>
      </w:pPr>
      <w:r w:rsidRPr="001B1007">
        <w:rPr>
          <w:sz w:val="22"/>
          <w:szCs w:val="22"/>
        </w:rPr>
        <w:t xml:space="preserve">No cargo, </w:t>
      </w:r>
      <w:r w:rsidR="008811E1" w:rsidRPr="001B1007">
        <w:rPr>
          <w:sz w:val="22"/>
          <w:szCs w:val="22"/>
        </w:rPr>
        <w:t>Capri</w:t>
      </w:r>
      <w:r w:rsidRPr="001B1007">
        <w:rPr>
          <w:sz w:val="22"/>
          <w:szCs w:val="22"/>
        </w:rPr>
        <w:t>, carpenter or low rider styles, flared legs, extra flaps</w:t>
      </w:r>
      <w:r w:rsidR="008811E1" w:rsidRPr="001B1007">
        <w:rPr>
          <w:sz w:val="22"/>
          <w:szCs w:val="22"/>
        </w:rPr>
        <w:t>,</w:t>
      </w:r>
      <w:r w:rsidRPr="001B1007">
        <w:rPr>
          <w:sz w:val="22"/>
          <w:szCs w:val="22"/>
        </w:rPr>
        <w:t xml:space="preserve"> embellishments, extra pockets, or denim</w:t>
      </w:r>
      <w:r w:rsidR="00D32051" w:rsidRPr="001B1007">
        <w:rPr>
          <w:sz w:val="22"/>
          <w:szCs w:val="22"/>
        </w:rPr>
        <w:t xml:space="preserve"> or tight fitting (skinny/jeggings) can be worn.</w:t>
      </w:r>
    </w:p>
    <w:p w14:paraId="5922F6BC" w14:textId="70C26CA2" w:rsidR="00E03F2D" w:rsidRPr="003D441B" w:rsidRDefault="00084774" w:rsidP="000A50DB">
      <w:pPr>
        <w:pStyle w:val="NoSpacing"/>
        <w:numPr>
          <w:ilvl w:val="0"/>
          <w:numId w:val="21"/>
        </w:numPr>
        <w:rPr>
          <w:sz w:val="22"/>
          <w:szCs w:val="22"/>
        </w:rPr>
      </w:pPr>
      <w:r w:rsidRPr="008811E1">
        <w:rPr>
          <w:sz w:val="22"/>
          <w:szCs w:val="22"/>
        </w:rPr>
        <w:t>Girls may wear khaki skirts</w:t>
      </w:r>
      <w:r w:rsidR="00E040C1">
        <w:rPr>
          <w:sz w:val="22"/>
          <w:szCs w:val="22"/>
        </w:rPr>
        <w:t xml:space="preserve"> or shorts</w:t>
      </w:r>
      <w:r w:rsidRPr="008811E1">
        <w:rPr>
          <w:sz w:val="22"/>
          <w:szCs w:val="22"/>
        </w:rPr>
        <w:t xml:space="preserve"> in addition to the plaid and </w:t>
      </w:r>
      <w:r w:rsidR="00A42F7E" w:rsidRPr="008811E1">
        <w:rPr>
          <w:sz w:val="22"/>
          <w:szCs w:val="22"/>
        </w:rPr>
        <w:t>navy-blue</w:t>
      </w:r>
      <w:r w:rsidRPr="008811E1">
        <w:rPr>
          <w:sz w:val="22"/>
          <w:szCs w:val="22"/>
        </w:rPr>
        <w:t xml:space="preserve"> </w:t>
      </w:r>
      <w:r w:rsidR="00E040C1">
        <w:rPr>
          <w:sz w:val="22"/>
          <w:szCs w:val="22"/>
        </w:rPr>
        <w:t>ones</w:t>
      </w:r>
      <w:r w:rsidRPr="008811E1">
        <w:rPr>
          <w:sz w:val="22"/>
          <w:szCs w:val="22"/>
        </w:rPr>
        <w:t>.</w:t>
      </w:r>
    </w:p>
    <w:p w14:paraId="2D6073F2" w14:textId="77777777" w:rsidR="00E03F2D" w:rsidRDefault="00E03F2D" w:rsidP="00D71BE4">
      <w:pPr>
        <w:pStyle w:val="NoSpacing"/>
        <w:jc w:val="center"/>
        <w:rPr>
          <w:rFonts w:ascii="AR JULIAN" w:hAnsi="AR JULIAN"/>
          <w:sz w:val="28"/>
          <w:szCs w:val="28"/>
        </w:rPr>
      </w:pPr>
    </w:p>
    <w:p w14:paraId="4F266AF3" w14:textId="77777777" w:rsidR="0022786A" w:rsidRDefault="0022786A" w:rsidP="00D71BE4">
      <w:pPr>
        <w:pStyle w:val="NoSpacing"/>
        <w:jc w:val="center"/>
        <w:rPr>
          <w:rFonts w:ascii="AR JULIAN" w:hAnsi="AR JULIAN"/>
          <w:sz w:val="28"/>
          <w:szCs w:val="28"/>
        </w:rPr>
      </w:pPr>
    </w:p>
    <w:p w14:paraId="62B1079F" w14:textId="77777777" w:rsidR="0022786A" w:rsidRDefault="0022786A" w:rsidP="00D71BE4">
      <w:pPr>
        <w:pStyle w:val="NoSpacing"/>
        <w:jc w:val="center"/>
        <w:rPr>
          <w:rFonts w:ascii="AR JULIAN" w:hAnsi="AR JULIAN"/>
          <w:sz w:val="28"/>
          <w:szCs w:val="28"/>
        </w:rPr>
      </w:pPr>
    </w:p>
    <w:p w14:paraId="54399BFE" w14:textId="77777777" w:rsidR="0022786A" w:rsidRDefault="0022786A" w:rsidP="00D71BE4">
      <w:pPr>
        <w:pStyle w:val="NoSpacing"/>
        <w:jc w:val="center"/>
        <w:rPr>
          <w:rFonts w:ascii="AR JULIAN" w:hAnsi="AR JULIAN"/>
          <w:sz w:val="28"/>
          <w:szCs w:val="28"/>
        </w:rPr>
      </w:pPr>
    </w:p>
    <w:p w14:paraId="684CE919" w14:textId="3C7E4C15" w:rsidR="00D71BE4" w:rsidRPr="00552840" w:rsidRDefault="00D71BE4" w:rsidP="00D71BE4">
      <w:pPr>
        <w:pStyle w:val="NoSpacing"/>
        <w:jc w:val="center"/>
        <w:rPr>
          <w:rFonts w:ascii="AR JULIAN" w:hAnsi="AR JULIAN"/>
          <w:sz w:val="28"/>
          <w:szCs w:val="28"/>
        </w:rPr>
      </w:pPr>
      <w:r w:rsidRPr="00552840">
        <w:rPr>
          <w:rFonts w:ascii="AR JULIAN" w:hAnsi="AR JULIAN"/>
          <w:sz w:val="28"/>
          <w:szCs w:val="28"/>
        </w:rPr>
        <w:t>Non-Uniform Days</w:t>
      </w:r>
    </w:p>
    <w:p w14:paraId="69974A48" w14:textId="77777777" w:rsidR="00D71BE4" w:rsidRDefault="00D71BE4" w:rsidP="00D71BE4">
      <w:pPr>
        <w:pStyle w:val="NoSpacing"/>
      </w:pPr>
    </w:p>
    <w:p w14:paraId="6C09A311" w14:textId="77777777" w:rsidR="00D71BE4" w:rsidRPr="00552840" w:rsidRDefault="00D71BE4" w:rsidP="00D71BE4">
      <w:pPr>
        <w:pStyle w:val="NoSpacing"/>
        <w:rPr>
          <w:sz w:val="22"/>
          <w:szCs w:val="22"/>
        </w:rPr>
      </w:pPr>
      <w:r w:rsidRPr="00552840">
        <w:rPr>
          <w:sz w:val="22"/>
          <w:szCs w:val="22"/>
        </w:rPr>
        <w:t>Non-uniform days</w:t>
      </w:r>
      <w:r w:rsidR="00084774">
        <w:rPr>
          <w:sz w:val="22"/>
          <w:szCs w:val="22"/>
        </w:rPr>
        <w:t xml:space="preserve">, </w:t>
      </w:r>
      <w:r w:rsidR="00084774" w:rsidRPr="008811E1">
        <w:rPr>
          <w:sz w:val="22"/>
          <w:szCs w:val="22"/>
        </w:rPr>
        <w:t>including Field Day,</w:t>
      </w:r>
      <w:r w:rsidR="00084774">
        <w:rPr>
          <w:sz w:val="22"/>
          <w:szCs w:val="22"/>
        </w:rPr>
        <w:t xml:space="preserve"> </w:t>
      </w:r>
      <w:r w:rsidRPr="00552840">
        <w:rPr>
          <w:sz w:val="22"/>
          <w:szCs w:val="22"/>
        </w:rPr>
        <w:t xml:space="preserve">are given as a treat, reward or a means to raise funds. </w:t>
      </w:r>
    </w:p>
    <w:p w14:paraId="48C1A721" w14:textId="77777777" w:rsidR="00D71BE4" w:rsidRPr="00552840" w:rsidRDefault="00D71BE4" w:rsidP="000A50DB">
      <w:pPr>
        <w:pStyle w:val="NoSpacing"/>
        <w:numPr>
          <w:ilvl w:val="0"/>
          <w:numId w:val="19"/>
        </w:numPr>
        <w:rPr>
          <w:sz w:val="22"/>
          <w:szCs w:val="22"/>
        </w:rPr>
      </w:pPr>
      <w:r w:rsidRPr="00552840">
        <w:rPr>
          <w:sz w:val="22"/>
          <w:szCs w:val="22"/>
        </w:rPr>
        <w:t xml:space="preserve">The clothing acceptable on a non-uniform day must be appropriate, clean and in good condition (jeans, cargo, Capri, etc.).  </w:t>
      </w:r>
    </w:p>
    <w:p w14:paraId="483582D1" w14:textId="77777777" w:rsidR="00D71BE4" w:rsidRPr="00552840" w:rsidRDefault="00D71BE4" w:rsidP="000A50DB">
      <w:pPr>
        <w:pStyle w:val="NoSpacing"/>
        <w:numPr>
          <w:ilvl w:val="0"/>
          <w:numId w:val="19"/>
        </w:numPr>
        <w:rPr>
          <w:sz w:val="22"/>
          <w:szCs w:val="22"/>
        </w:rPr>
      </w:pPr>
      <w:r w:rsidRPr="00552840">
        <w:rPr>
          <w:sz w:val="22"/>
          <w:szCs w:val="22"/>
        </w:rPr>
        <w:t xml:space="preserve">All shirts must have sleeves.  </w:t>
      </w:r>
    </w:p>
    <w:p w14:paraId="47E85FFF" w14:textId="77777777" w:rsidR="00D71BE4" w:rsidRPr="00400405" w:rsidRDefault="00D71BE4" w:rsidP="000A50DB">
      <w:pPr>
        <w:pStyle w:val="NoSpacing"/>
        <w:numPr>
          <w:ilvl w:val="0"/>
          <w:numId w:val="19"/>
        </w:numPr>
        <w:rPr>
          <w:b/>
          <w:sz w:val="22"/>
          <w:szCs w:val="22"/>
        </w:rPr>
      </w:pPr>
      <w:r w:rsidRPr="00552840">
        <w:rPr>
          <w:sz w:val="22"/>
          <w:szCs w:val="22"/>
        </w:rPr>
        <w:t>School appropriate shorts (</w:t>
      </w:r>
      <w:r w:rsidRPr="00062BB0">
        <w:rPr>
          <w:b/>
          <w:sz w:val="22"/>
          <w:szCs w:val="22"/>
        </w:rPr>
        <w:t>no shorter than 3 inches above the knee</w:t>
      </w:r>
      <w:r w:rsidRPr="00552840">
        <w:rPr>
          <w:sz w:val="22"/>
          <w:szCs w:val="22"/>
        </w:rPr>
        <w:t xml:space="preserve">) may be worn.  </w:t>
      </w:r>
      <w:r w:rsidR="00400405" w:rsidRPr="00400405">
        <w:rPr>
          <w:b/>
          <w:sz w:val="22"/>
          <w:szCs w:val="22"/>
        </w:rPr>
        <w:t>THIS WILL BE STRICTLY ENFORCED!</w:t>
      </w:r>
    </w:p>
    <w:p w14:paraId="38B78BD5" w14:textId="77777777" w:rsidR="00D71BE4" w:rsidRPr="00552840" w:rsidRDefault="00D71BE4" w:rsidP="000A50DB">
      <w:pPr>
        <w:pStyle w:val="NoSpacing"/>
        <w:numPr>
          <w:ilvl w:val="0"/>
          <w:numId w:val="19"/>
        </w:numPr>
        <w:rPr>
          <w:sz w:val="22"/>
          <w:szCs w:val="22"/>
        </w:rPr>
      </w:pPr>
      <w:r w:rsidRPr="00552840">
        <w:rPr>
          <w:sz w:val="22"/>
          <w:szCs w:val="22"/>
        </w:rPr>
        <w:t xml:space="preserve">There may be theme days when color of the shirt or clothing is specified. </w:t>
      </w:r>
    </w:p>
    <w:p w14:paraId="747C4E2E" w14:textId="77777777" w:rsidR="00D71BE4" w:rsidRDefault="00D71BE4" w:rsidP="000A50DB">
      <w:pPr>
        <w:pStyle w:val="NoSpacing"/>
        <w:numPr>
          <w:ilvl w:val="0"/>
          <w:numId w:val="19"/>
        </w:numPr>
        <w:rPr>
          <w:sz w:val="22"/>
          <w:szCs w:val="22"/>
        </w:rPr>
      </w:pPr>
      <w:r w:rsidRPr="00552840">
        <w:rPr>
          <w:sz w:val="22"/>
          <w:szCs w:val="22"/>
        </w:rPr>
        <w:t>If a student is not able to conform to the theme, the school uniform must be worn.</w:t>
      </w:r>
    </w:p>
    <w:p w14:paraId="5FD038D0" w14:textId="77777777" w:rsidR="005D138C" w:rsidRPr="00F97667" w:rsidRDefault="005D138C" w:rsidP="00F97667">
      <w:pPr>
        <w:pStyle w:val="NoSpacing"/>
        <w:jc w:val="center"/>
        <w:rPr>
          <w:rFonts w:ascii="AR JULIAN" w:hAnsi="AR JULIAN"/>
          <w:b/>
          <w:sz w:val="28"/>
        </w:rPr>
      </w:pPr>
    </w:p>
    <w:p w14:paraId="63C3393D" w14:textId="77777777" w:rsidR="00EE631D" w:rsidRDefault="00EE631D" w:rsidP="00F97667">
      <w:pPr>
        <w:pStyle w:val="NoSpacing"/>
        <w:jc w:val="center"/>
        <w:rPr>
          <w:rFonts w:ascii="AR JULIAN" w:hAnsi="AR JULIAN"/>
          <w:sz w:val="28"/>
        </w:rPr>
      </w:pPr>
    </w:p>
    <w:p w14:paraId="52207860" w14:textId="6CED397C" w:rsidR="005D138C" w:rsidRPr="00F97667" w:rsidRDefault="00F97667" w:rsidP="00F97667">
      <w:pPr>
        <w:pStyle w:val="NoSpacing"/>
        <w:jc w:val="center"/>
        <w:rPr>
          <w:rFonts w:ascii="AR JULIAN" w:hAnsi="AR JULIAN"/>
          <w:sz w:val="28"/>
        </w:rPr>
      </w:pPr>
      <w:r w:rsidRPr="00F97667">
        <w:rPr>
          <w:rFonts w:ascii="AR JULIAN" w:hAnsi="AR JULIAN"/>
          <w:sz w:val="28"/>
        </w:rPr>
        <w:t>Uniform Code for S.A.G.E. Students</w:t>
      </w:r>
    </w:p>
    <w:p w14:paraId="42B6DB88" w14:textId="77777777" w:rsidR="00F97667" w:rsidRPr="00F97667" w:rsidRDefault="00F97667" w:rsidP="00F97667">
      <w:pPr>
        <w:pStyle w:val="NoSpacing"/>
        <w:jc w:val="center"/>
        <w:rPr>
          <w:rFonts w:ascii="AR JULIAN" w:hAnsi="AR JULIAN"/>
          <w:b/>
          <w:sz w:val="28"/>
        </w:rPr>
      </w:pPr>
    </w:p>
    <w:p w14:paraId="7C10D661" w14:textId="77777777" w:rsidR="00F97667" w:rsidRDefault="00F97667" w:rsidP="005D138C">
      <w:pPr>
        <w:pStyle w:val="NoSpacing"/>
      </w:pPr>
      <w:r>
        <w:t>If your child attends S.A.G.E. all day, and does not return to St. Anthony fo</w:t>
      </w:r>
      <w:r w:rsidR="008811E1">
        <w:t xml:space="preserve">r </w:t>
      </w:r>
      <w:r>
        <w:t xml:space="preserve">any part of that school day, he or she may wear clothing </w:t>
      </w:r>
      <w:r w:rsidR="008811E1">
        <w:t>that</w:t>
      </w:r>
      <w:r>
        <w:t xml:space="preserve"> </w:t>
      </w:r>
      <w:r w:rsidR="008811E1">
        <w:t>compl</w:t>
      </w:r>
      <w:r w:rsidR="00E83E68">
        <w:t>ies</w:t>
      </w:r>
      <w:r>
        <w:t xml:space="preserve"> with the public school's dress code.  If, however, your child attends S.A.G.E. only on part of a day, and St. Anthony for part of that day he or she must change into his or her St. Anthony uniform upon arrival at our school.</w:t>
      </w:r>
    </w:p>
    <w:p w14:paraId="2C910EE9" w14:textId="10474D56" w:rsidR="00876EB5" w:rsidRDefault="00876EB5" w:rsidP="00DE070C">
      <w:pPr>
        <w:pStyle w:val="NoSpacing"/>
        <w:rPr>
          <w:sz w:val="22"/>
          <w:szCs w:val="22"/>
        </w:rPr>
      </w:pPr>
    </w:p>
    <w:p w14:paraId="53F5CC2C" w14:textId="77777777" w:rsidR="00876EB5" w:rsidRPr="00916B37" w:rsidRDefault="00876EB5" w:rsidP="005D138C">
      <w:pPr>
        <w:pStyle w:val="NoSpacing"/>
        <w:ind w:left="720"/>
        <w:rPr>
          <w:sz w:val="22"/>
          <w:szCs w:val="22"/>
        </w:rPr>
      </w:pPr>
    </w:p>
    <w:p w14:paraId="17A6916C" w14:textId="77777777" w:rsidR="005D138C" w:rsidRDefault="005D138C" w:rsidP="005D138C">
      <w:pPr>
        <w:pStyle w:val="NoSpacing"/>
        <w:jc w:val="center"/>
        <w:rPr>
          <w:rFonts w:ascii="AR JULIAN" w:hAnsi="AR JULIAN"/>
          <w:sz w:val="28"/>
          <w:szCs w:val="28"/>
        </w:rPr>
      </w:pPr>
      <w:r>
        <w:rPr>
          <w:rFonts w:ascii="AR JULIAN" w:hAnsi="AR JULIAN"/>
          <w:sz w:val="28"/>
          <w:szCs w:val="28"/>
        </w:rPr>
        <w:t>Make up</w:t>
      </w:r>
      <w:r w:rsidR="00F97667">
        <w:rPr>
          <w:rFonts w:ascii="AR JULIAN" w:hAnsi="AR JULIAN"/>
          <w:sz w:val="28"/>
          <w:szCs w:val="28"/>
        </w:rPr>
        <w:t xml:space="preserve"> and Body Art</w:t>
      </w:r>
    </w:p>
    <w:p w14:paraId="6C25A31D" w14:textId="77777777" w:rsidR="005D138C" w:rsidRPr="001D5351" w:rsidRDefault="005D138C" w:rsidP="005D138C">
      <w:pPr>
        <w:pStyle w:val="NoSpacing"/>
        <w:rPr>
          <w:sz w:val="22"/>
          <w:szCs w:val="22"/>
          <w:highlight w:val="yellow"/>
        </w:rPr>
      </w:pPr>
    </w:p>
    <w:p w14:paraId="7AEF894A" w14:textId="5B69B0F5" w:rsidR="00B057E5" w:rsidRDefault="005D138C" w:rsidP="005D138C">
      <w:pPr>
        <w:pStyle w:val="NoSpacing"/>
        <w:rPr>
          <w:sz w:val="22"/>
          <w:szCs w:val="22"/>
        </w:rPr>
      </w:pPr>
      <w:r w:rsidRPr="00F97667">
        <w:rPr>
          <w:sz w:val="22"/>
          <w:szCs w:val="22"/>
        </w:rPr>
        <w:t>Make up is not to be worn</w:t>
      </w:r>
      <w:r w:rsidR="00443EEE">
        <w:rPr>
          <w:sz w:val="22"/>
          <w:szCs w:val="22"/>
        </w:rPr>
        <w:t xml:space="preserve"> in Grades K-4</w:t>
      </w:r>
      <w:r w:rsidRPr="00F97667">
        <w:rPr>
          <w:sz w:val="22"/>
          <w:szCs w:val="22"/>
        </w:rPr>
        <w:t>.</w:t>
      </w:r>
      <w:r w:rsidR="00B057E5">
        <w:rPr>
          <w:sz w:val="22"/>
          <w:szCs w:val="22"/>
        </w:rPr>
        <w:t xml:space="preserve"> One exception is Picture Day, on which girls may wear light, tasteful makeup limited to mascara, blush and lipstick. </w:t>
      </w:r>
      <w:r w:rsidR="004705A8">
        <w:rPr>
          <w:sz w:val="22"/>
          <w:szCs w:val="22"/>
        </w:rPr>
        <w:t xml:space="preserve">Grades 5-8 may wear a light coverup, blush, and mascara. </w:t>
      </w:r>
    </w:p>
    <w:p w14:paraId="5272E287" w14:textId="77777777" w:rsidR="00B057E5" w:rsidRDefault="00B057E5" w:rsidP="005D138C">
      <w:pPr>
        <w:pStyle w:val="NoSpacing"/>
        <w:rPr>
          <w:sz w:val="22"/>
          <w:szCs w:val="22"/>
        </w:rPr>
      </w:pPr>
    </w:p>
    <w:p w14:paraId="1C693E9F" w14:textId="3AB86FF1" w:rsidR="005D138C" w:rsidRDefault="005D138C" w:rsidP="005D138C">
      <w:pPr>
        <w:pStyle w:val="NoSpacing"/>
        <w:rPr>
          <w:sz w:val="22"/>
          <w:szCs w:val="22"/>
        </w:rPr>
      </w:pPr>
      <w:r w:rsidRPr="00F97667">
        <w:rPr>
          <w:sz w:val="22"/>
          <w:szCs w:val="22"/>
        </w:rPr>
        <w:t xml:space="preserve">Tattoos and other "body art," even if temporary, are not allowed.  Nail polish </w:t>
      </w:r>
      <w:r w:rsidR="007536CD">
        <w:rPr>
          <w:sz w:val="22"/>
          <w:szCs w:val="22"/>
        </w:rPr>
        <w:t xml:space="preserve">may be worn on fingernails by students </w:t>
      </w:r>
      <w:r w:rsidR="00D37A10">
        <w:rPr>
          <w:sz w:val="22"/>
          <w:szCs w:val="22"/>
        </w:rPr>
        <w:t>as long as it is not a distraction</w:t>
      </w:r>
      <w:r w:rsidR="007536CD">
        <w:rPr>
          <w:sz w:val="22"/>
          <w:szCs w:val="22"/>
        </w:rPr>
        <w:t>.</w:t>
      </w:r>
      <w:r w:rsidRPr="00F97667">
        <w:rPr>
          <w:sz w:val="22"/>
          <w:szCs w:val="22"/>
        </w:rPr>
        <w:t xml:space="preserve">  </w:t>
      </w:r>
    </w:p>
    <w:p w14:paraId="0C940A9E" w14:textId="77777777" w:rsidR="005D138C" w:rsidRDefault="005D138C" w:rsidP="005D138C">
      <w:pPr>
        <w:pStyle w:val="NoSpacing"/>
        <w:rPr>
          <w:sz w:val="22"/>
          <w:szCs w:val="22"/>
        </w:rPr>
      </w:pPr>
    </w:p>
    <w:p w14:paraId="47F973FF" w14:textId="77777777" w:rsidR="00A42F7E" w:rsidRDefault="00A42F7E" w:rsidP="007536CD">
      <w:pPr>
        <w:pStyle w:val="NoSpacing"/>
        <w:rPr>
          <w:rFonts w:ascii="AR JULIAN" w:hAnsi="AR JULIAN"/>
          <w:sz w:val="28"/>
          <w:szCs w:val="28"/>
        </w:rPr>
      </w:pPr>
    </w:p>
    <w:p w14:paraId="0C57D057" w14:textId="77777777" w:rsidR="00443EEE" w:rsidRDefault="00443EEE" w:rsidP="007536CD">
      <w:pPr>
        <w:pStyle w:val="NoSpacing"/>
        <w:rPr>
          <w:rFonts w:ascii="AR JULIAN" w:hAnsi="AR JULIAN"/>
          <w:sz w:val="28"/>
          <w:szCs w:val="28"/>
        </w:rPr>
      </w:pPr>
    </w:p>
    <w:p w14:paraId="7DC2D039" w14:textId="77777777" w:rsidR="00443EEE" w:rsidRDefault="00443EEE" w:rsidP="007536CD">
      <w:pPr>
        <w:pStyle w:val="NoSpacing"/>
        <w:rPr>
          <w:rFonts w:ascii="AR JULIAN" w:hAnsi="AR JULIAN"/>
          <w:sz w:val="28"/>
          <w:szCs w:val="28"/>
        </w:rPr>
      </w:pPr>
    </w:p>
    <w:p w14:paraId="2668135C" w14:textId="24C74677" w:rsidR="005D138C" w:rsidRDefault="005D138C" w:rsidP="00F97667">
      <w:pPr>
        <w:pStyle w:val="NoSpacing"/>
        <w:jc w:val="center"/>
        <w:rPr>
          <w:rFonts w:ascii="AR JULIAN" w:hAnsi="AR JULIAN"/>
          <w:sz w:val="28"/>
          <w:szCs w:val="28"/>
        </w:rPr>
      </w:pPr>
      <w:r w:rsidRPr="001D5351">
        <w:rPr>
          <w:rFonts w:ascii="AR JULIAN" w:hAnsi="AR JULIAN"/>
          <w:sz w:val="28"/>
          <w:szCs w:val="28"/>
        </w:rPr>
        <w:lastRenderedPageBreak/>
        <w:t>Jewelry</w:t>
      </w:r>
    </w:p>
    <w:p w14:paraId="01BB8099" w14:textId="77777777" w:rsidR="00F97667" w:rsidRPr="001D5351" w:rsidRDefault="00F97667" w:rsidP="00F97667">
      <w:pPr>
        <w:pStyle w:val="NoSpacing"/>
        <w:jc w:val="center"/>
        <w:rPr>
          <w:rFonts w:ascii="AR JULIAN" w:hAnsi="AR JULIAN"/>
          <w:sz w:val="28"/>
          <w:szCs w:val="28"/>
        </w:rPr>
      </w:pPr>
    </w:p>
    <w:p w14:paraId="11412EB3" w14:textId="77777777" w:rsidR="005D138C" w:rsidRDefault="005D138C" w:rsidP="005D138C">
      <w:pPr>
        <w:pStyle w:val="NoSpacing"/>
        <w:rPr>
          <w:sz w:val="22"/>
          <w:szCs w:val="22"/>
        </w:rPr>
      </w:pPr>
      <w:r w:rsidRPr="00F97667">
        <w:rPr>
          <w:sz w:val="22"/>
          <w:szCs w:val="22"/>
        </w:rPr>
        <w:t>All jewelry and accessories</w:t>
      </w:r>
      <w:r w:rsidRPr="00552840">
        <w:rPr>
          <w:sz w:val="22"/>
          <w:szCs w:val="22"/>
        </w:rPr>
        <w:t xml:space="preserve"> must be tasteful and school appropriate.</w:t>
      </w:r>
      <w:r w:rsidR="00B057E5">
        <w:rPr>
          <w:sz w:val="22"/>
          <w:szCs w:val="22"/>
        </w:rPr>
        <w:t xml:space="preserve">  Girls and boys may wear rings, bracelets and watches that are non-offensive and in good taste.  Jewelry deemed by the teacher or principal to be a distraction to the learning environment (because of noise, number, size, or because it is a hot discussion topic, etc.) must be removed upon request.  Understandably this is a subjective decision, but the teacher has a right to determine if it is a distraction.  Students' arguing about if they can or cannot wear the item(s) also becomes a distraction.  </w:t>
      </w:r>
    </w:p>
    <w:p w14:paraId="0CA93697" w14:textId="77777777" w:rsidR="005D138C" w:rsidRDefault="005D138C" w:rsidP="005D138C">
      <w:pPr>
        <w:pStyle w:val="NoSpacing"/>
        <w:rPr>
          <w:sz w:val="22"/>
          <w:szCs w:val="22"/>
        </w:rPr>
      </w:pPr>
    </w:p>
    <w:p w14:paraId="529FF3C1" w14:textId="77777777" w:rsidR="005D138C" w:rsidRDefault="005D138C" w:rsidP="00F97667">
      <w:pPr>
        <w:pStyle w:val="NoSpacing"/>
        <w:jc w:val="center"/>
        <w:rPr>
          <w:rFonts w:ascii="AR JULIAN" w:hAnsi="AR JULIAN"/>
          <w:sz w:val="28"/>
          <w:szCs w:val="28"/>
        </w:rPr>
      </w:pPr>
      <w:r w:rsidRPr="00F97667">
        <w:rPr>
          <w:rFonts w:ascii="AR JULIAN" w:hAnsi="AR JULIAN"/>
          <w:sz w:val="28"/>
          <w:szCs w:val="28"/>
        </w:rPr>
        <w:t>Earrings</w:t>
      </w:r>
      <w:r w:rsidR="00F97667">
        <w:rPr>
          <w:rFonts w:ascii="AR JULIAN" w:hAnsi="AR JULIAN"/>
          <w:sz w:val="28"/>
          <w:szCs w:val="28"/>
        </w:rPr>
        <w:t>/Piercings</w:t>
      </w:r>
    </w:p>
    <w:p w14:paraId="5D571618" w14:textId="77777777" w:rsidR="00F97667" w:rsidRPr="00757C44" w:rsidRDefault="00F97667" w:rsidP="00F97667">
      <w:pPr>
        <w:pStyle w:val="NoSpacing"/>
        <w:jc w:val="center"/>
        <w:rPr>
          <w:sz w:val="22"/>
          <w:szCs w:val="22"/>
        </w:rPr>
      </w:pPr>
    </w:p>
    <w:p w14:paraId="5F58531C" w14:textId="1BCFB867" w:rsidR="0050486F" w:rsidRPr="00552840" w:rsidRDefault="005D138C" w:rsidP="005D138C">
      <w:pPr>
        <w:pStyle w:val="NoSpacing"/>
        <w:rPr>
          <w:sz w:val="22"/>
          <w:szCs w:val="22"/>
        </w:rPr>
      </w:pPr>
      <w:r w:rsidRPr="00552840">
        <w:rPr>
          <w:sz w:val="22"/>
          <w:szCs w:val="22"/>
        </w:rPr>
        <w:t>If earrings are worn, they must be small, post earrings (no hoops or dangles) for safety reasons.</w:t>
      </w:r>
      <w:r w:rsidR="00F97667">
        <w:rPr>
          <w:sz w:val="22"/>
          <w:szCs w:val="22"/>
        </w:rPr>
        <w:t xml:space="preserve">  Boys are not allowed to wear earrings during school hours.  Jewelry for body piercings other than ears is not </w:t>
      </w:r>
      <w:r w:rsidR="00E83E68">
        <w:rPr>
          <w:sz w:val="22"/>
          <w:szCs w:val="22"/>
        </w:rPr>
        <w:t>allowed</w:t>
      </w:r>
      <w:r w:rsidR="00F97667">
        <w:rPr>
          <w:sz w:val="22"/>
          <w:szCs w:val="22"/>
        </w:rPr>
        <w:t xml:space="preserve"> during school hours.</w:t>
      </w:r>
    </w:p>
    <w:p w14:paraId="271CD1DE" w14:textId="77777777" w:rsidR="005D138C" w:rsidRPr="00FD065E" w:rsidRDefault="005D138C" w:rsidP="00EE09E1">
      <w:pPr>
        <w:jc w:val="both"/>
      </w:pPr>
    </w:p>
    <w:p w14:paraId="41846FC3" w14:textId="77777777" w:rsidR="008E032F" w:rsidRDefault="008E032F" w:rsidP="00F97667">
      <w:pPr>
        <w:pStyle w:val="NoSpacing"/>
        <w:jc w:val="center"/>
        <w:rPr>
          <w:rFonts w:ascii="AR JULIAN" w:hAnsi="AR JULIAN"/>
          <w:sz w:val="28"/>
          <w:szCs w:val="28"/>
        </w:rPr>
      </w:pPr>
    </w:p>
    <w:p w14:paraId="17ABE833" w14:textId="26EBDCDA" w:rsidR="005D138C" w:rsidRDefault="005D138C" w:rsidP="00F97667">
      <w:pPr>
        <w:pStyle w:val="NoSpacing"/>
        <w:jc w:val="center"/>
        <w:rPr>
          <w:rFonts w:ascii="AR JULIAN" w:hAnsi="AR JULIAN"/>
          <w:sz w:val="28"/>
          <w:szCs w:val="28"/>
        </w:rPr>
      </w:pPr>
      <w:r w:rsidRPr="00916B37">
        <w:rPr>
          <w:rFonts w:ascii="AR JULIAN" w:hAnsi="AR JULIAN"/>
          <w:sz w:val="28"/>
          <w:szCs w:val="28"/>
        </w:rPr>
        <w:t>Hats</w:t>
      </w:r>
      <w:r w:rsidR="005623B1">
        <w:rPr>
          <w:rFonts w:ascii="AR JULIAN" w:hAnsi="AR JULIAN"/>
          <w:sz w:val="28"/>
          <w:szCs w:val="28"/>
        </w:rPr>
        <w:t xml:space="preserve"> and Hair Accessories</w:t>
      </w:r>
    </w:p>
    <w:p w14:paraId="38F7A8FF" w14:textId="77777777" w:rsidR="00F97667" w:rsidRPr="00916B37" w:rsidRDefault="00F97667" w:rsidP="00F97667">
      <w:pPr>
        <w:pStyle w:val="NoSpacing"/>
        <w:jc w:val="center"/>
        <w:rPr>
          <w:rFonts w:ascii="AR JULIAN" w:hAnsi="AR JULIAN"/>
          <w:sz w:val="28"/>
          <w:szCs w:val="28"/>
        </w:rPr>
      </w:pPr>
    </w:p>
    <w:p w14:paraId="609CBBF3" w14:textId="1869D982" w:rsidR="00E03F2D" w:rsidRPr="001B1007" w:rsidRDefault="005D138C" w:rsidP="001B1007">
      <w:pPr>
        <w:pStyle w:val="NoSpacing"/>
      </w:pPr>
      <w:r w:rsidRPr="00552840">
        <w:rPr>
          <w:sz w:val="22"/>
          <w:szCs w:val="22"/>
        </w:rPr>
        <w:t>Hats may not be worn at any time during the school day</w:t>
      </w:r>
      <w:r>
        <w:t xml:space="preserve">, except on designated "Hat" </w:t>
      </w:r>
      <w:r w:rsidRPr="00F97667">
        <w:t>days or outside at recess.</w:t>
      </w:r>
      <w:r w:rsidR="005623B1">
        <w:t xml:space="preserve">  </w:t>
      </w:r>
      <w:r w:rsidRPr="00552840">
        <w:rPr>
          <w:sz w:val="22"/>
          <w:szCs w:val="22"/>
        </w:rPr>
        <w:t>Scarves, do-rags and other materials may not be used a</w:t>
      </w:r>
      <w:r>
        <w:rPr>
          <w:sz w:val="22"/>
          <w:szCs w:val="22"/>
        </w:rPr>
        <w:t>s headbands or hair accessories</w:t>
      </w:r>
      <w:r w:rsidR="00F97667">
        <w:rPr>
          <w:sz w:val="22"/>
          <w:szCs w:val="22"/>
        </w:rPr>
        <w:t xml:space="preserve">.  Hair </w:t>
      </w:r>
      <w:r w:rsidR="00E83E68">
        <w:rPr>
          <w:sz w:val="22"/>
          <w:szCs w:val="22"/>
        </w:rPr>
        <w:t>accessories should</w:t>
      </w:r>
      <w:r w:rsidR="00F97667">
        <w:rPr>
          <w:sz w:val="22"/>
          <w:szCs w:val="22"/>
        </w:rPr>
        <w:t xml:space="preserve"> not be distracting to the learning environment.</w:t>
      </w:r>
    </w:p>
    <w:p w14:paraId="2DC114E5" w14:textId="77777777" w:rsidR="00EE09E1" w:rsidRDefault="00EE09E1" w:rsidP="00EE09E1">
      <w:pPr>
        <w:pStyle w:val="NoSpacing"/>
        <w:rPr>
          <w:rFonts w:ascii="AR JULIAN" w:hAnsi="AR JULIAN"/>
          <w:sz w:val="28"/>
          <w:szCs w:val="28"/>
        </w:rPr>
      </w:pPr>
    </w:p>
    <w:p w14:paraId="5B660BD3" w14:textId="77777777" w:rsidR="00EE09E1" w:rsidRDefault="00EE09E1" w:rsidP="00EE09E1">
      <w:pPr>
        <w:pStyle w:val="NoSpacing"/>
        <w:rPr>
          <w:rFonts w:ascii="AR JULIAN" w:hAnsi="AR JULIAN"/>
          <w:sz w:val="28"/>
          <w:szCs w:val="28"/>
        </w:rPr>
      </w:pPr>
    </w:p>
    <w:p w14:paraId="77E34ACA" w14:textId="634B50C2" w:rsidR="005D138C" w:rsidRDefault="005D138C" w:rsidP="00EE09E1">
      <w:pPr>
        <w:pStyle w:val="NoSpacing"/>
        <w:ind w:left="2880" w:firstLine="720"/>
        <w:rPr>
          <w:rFonts w:ascii="AR JULIAN" w:hAnsi="AR JULIAN"/>
          <w:sz w:val="28"/>
          <w:szCs w:val="28"/>
        </w:rPr>
      </w:pPr>
      <w:r w:rsidRPr="00916B37">
        <w:rPr>
          <w:rFonts w:ascii="AR JULIAN" w:hAnsi="AR JULIAN"/>
          <w:sz w:val="28"/>
          <w:szCs w:val="28"/>
        </w:rPr>
        <w:t>Personal Hygiene</w:t>
      </w:r>
    </w:p>
    <w:p w14:paraId="65B92EB4" w14:textId="77777777" w:rsidR="00F97667" w:rsidRPr="00916B37" w:rsidRDefault="00F97667" w:rsidP="00F97667">
      <w:pPr>
        <w:pStyle w:val="NoSpacing"/>
        <w:jc w:val="center"/>
        <w:rPr>
          <w:rFonts w:ascii="AR JULIAN" w:hAnsi="AR JULIAN"/>
          <w:sz w:val="28"/>
          <w:szCs w:val="28"/>
        </w:rPr>
      </w:pPr>
    </w:p>
    <w:p w14:paraId="0C418B08" w14:textId="77777777" w:rsidR="005D138C" w:rsidRPr="00552840" w:rsidRDefault="005D138C" w:rsidP="005D138C">
      <w:pPr>
        <w:pStyle w:val="NoSpacing"/>
        <w:rPr>
          <w:sz w:val="22"/>
          <w:szCs w:val="22"/>
        </w:rPr>
      </w:pPr>
      <w:r w:rsidRPr="00552840">
        <w:rPr>
          <w:sz w:val="22"/>
          <w:szCs w:val="22"/>
        </w:rPr>
        <w:t>The practice of good hygiene is expected of all students: regular bathing, oral brushing/flossing, etc.</w:t>
      </w:r>
    </w:p>
    <w:p w14:paraId="497F6B00" w14:textId="77777777" w:rsidR="005D138C" w:rsidRPr="00FD065E" w:rsidRDefault="005D138C" w:rsidP="005D138C">
      <w:pPr>
        <w:pStyle w:val="NoSpacing"/>
      </w:pPr>
    </w:p>
    <w:p w14:paraId="3838C893" w14:textId="2D2D3B31" w:rsidR="005D138C" w:rsidRDefault="005D138C" w:rsidP="00F97667">
      <w:pPr>
        <w:pStyle w:val="NoSpacing"/>
        <w:jc w:val="center"/>
        <w:rPr>
          <w:rFonts w:ascii="AR JULIAN" w:hAnsi="AR JULIAN"/>
          <w:sz w:val="28"/>
          <w:szCs w:val="28"/>
        </w:rPr>
      </w:pPr>
      <w:r w:rsidRPr="00916B37">
        <w:rPr>
          <w:rFonts w:ascii="AR JULIAN" w:hAnsi="AR JULIAN"/>
          <w:sz w:val="28"/>
          <w:szCs w:val="28"/>
        </w:rPr>
        <w:t>Hair</w:t>
      </w:r>
      <w:r>
        <w:rPr>
          <w:rFonts w:ascii="AR JULIAN" w:hAnsi="AR JULIAN"/>
          <w:sz w:val="28"/>
          <w:szCs w:val="28"/>
        </w:rPr>
        <w:t>:  Boys and Girls</w:t>
      </w:r>
    </w:p>
    <w:p w14:paraId="3B449EC4" w14:textId="77777777" w:rsidR="00097697" w:rsidRDefault="00097697" w:rsidP="00F97667">
      <w:pPr>
        <w:pStyle w:val="NoSpacing"/>
        <w:jc w:val="center"/>
        <w:rPr>
          <w:rFonts w:ascii="AR JULIAN" w:hAnsi="AR JULIAN"/>
          <w:sz w:val="28"/>
          <w:szCs w:val="28"/>
        </w:rPr>
      </w:pPr>
    </w:p>
    <w:p w14:paraId="6C0045B8" w14:textId="3A249087" w:rsidR="005D138C" w:rsidRDefault="00097697" w:rsidP="005D138C">
      <w:pPr>
        <w:pStyle w:val="NoSpacing"/>
        <w:rPr>
          <w:sz w:val="22"/>
          <w:szCs w:val="22"/>
        </w:rPr>
      </w:pPr>
      <w:bookmarkStart w:id="7" w:name="_Hlk76461382"/>
      <w:r w:rsidRPr="00097697">
        <w:rPr>
          <w:rFonts w:cs="Calibri"/>
          <w:color w:val="000000"/>
          <w:sz w:val="22"/>
          <w:szCs w:val="22"/>
          <w:shd w:val="clear" w:color="auto" w:fill="FFFFFF"/>
        </w:rPr>
        <w:t>Hairstyles and unnatural colors that draw undue attention to the student are not allowed. The administration reserves the right to make decisions necessary regarding this matter.</w:t>
      </w:r>
      <w:r w:rsidRPr="00097697">
        <w:rPr>
          <w:rFonts w:cs="Calibri"/>
          <w:i/>
          <w:iCs/>
          <w:color w:val="000000"/>
          <w:sz w:val="22"/>
          <w:szCs w:val="22"/>
          <w:shd w:val="clear" w:color="auto" w:fill="FFFFFF"/>
        </w:rPr>
        <w:t xml:space="preserve"> </w:t>
      </w:r>
      <w:r w:rsidRPr="00097697">
        <w:rPr>
          <w:i/>
          <w:iCs/>
          <w:sz w:val="22"/>
          <w:szCs w:val="22"/>
        </w:rPr>
        <w:t xml:space="preserve"> </w:t>
      </w:r>
      <w:r w:rsidR="005D138C" w:rsidRPr="002919EA">
        <w:rPr>
          <w:sz w:val="22"/>
          <w:szCs w:val="22"/>
        </w:rPr>
        <w:t>Extensions or weaves are not allowed</w:t>
      </w:r>
      <w:bookmarkEnd w:id="7"/>
      <w:r w:rsidR="005D138C" w:rsidRPr="002919EA">
        <w:rPr>
          <w:sz w:val="22"/>
          <w:szCs w:val="22"/>
        </w:rPr>
        <w:t>.</w:t>
      </w:r>
      <w:r w:rsidR="005D138C" w:rsidRPr="00552840">
        <w:rPr>
          <w:sz w:val="22"/>
          <w:szCs w:val="22"/>
        </w:rPr>
        <w:t xml:space="preserve"> Hair should be kept out of the student’s face.  Boy’s hair must be off the eyebrows, </w:t>
      </w:r>
      <w:r w:rsidR="00E83E68" w:rsidRPr="00552840">
        <w:rPr>
          <w:sz w:val="22"/>
          <w:szCs w:val="22"/>
        </w:rPr>
        <w:t xml:space="preserve">off </w:t>
      </w:r>
      <w:r w:rsidR="00E83E68">
        <w:rPr>
          <w:sz w:val="22"/>
          <w:szCs w:val="22"/>
        </w:rPr>
        <w:t>the</w:t>
      </w:r>
      <w:r w:rsidR="005D138C" w:rsidRPr="00552840">
        <w:rPr>
          <w:sz w:val="22"/>
          <w:szCs w:val="22"/>
        </w:rPr>
        <w:t xml:space="preserve"> shirt collar,</w:t>
      </w:r>
      <w:r w:rsidR="005D138C">
        <w:rPr>
          <w:sz w:val="22"/>
          <w:szCs w:val="22"/>
        </w:rPr>
        <w:t xml:space="preserve"> and</w:t>
      </w:r>
      <w:r w:rsidR="005D138C" w:rsidRPr="00552840">
        <w:rPr>
          <w:sz w:val="22"/>
          <w:szCs w:val="22"/>
        </w:rPr>
        <w:t xml:space="preserve"> no longer th</w:t>
      </w:r>
      <w:r w:rsidR="00F97667">
        <w:rPr>
          <w:sz w:val="22"/>
          <w:szCs w:val="22"/>
        </w:rPr>
        <w:t xml:space="preserve">an mid-ear and must be worn loose.  </w:t>
      </w:r>
      <w:r w:rsidR="005D138C" w:rsidRPr="00552840">
        <w:rPr>
          <w:sz w:val="22"/>
          <w:szCs w:val="22"/>
        </w:rPr>
        <w:t>Upper grade boys must be clean-shaven at all times.</w:t>
      </w:r>
    </w:p>
    <w:p w14:paraId="617F9A74" w14:textId="77777777" w:rsidR="005D138C" w:rsidRPr="00552840" w:rsidRDefault="005D138C" w:rsidP="005D138C">
      <w:pPr>
        <w:pStyle w:val="NoSpacing"/>
        <w:ind w:left="720"/>
        <w:rPr>
          <w:sz w:val="22"/>
          <w:szCs w:val="22"/>
        </w:rPr>
      </w:pPr>
    </w:p>
    <w:p w14:paraId="775542A8" w14:textId="77777777" w:rsidR="008062A5" w:rsidRDefault="008062A5" w:rsidP="008062A5">
      <w:pPr>
        <w:pStyle w:val="NoSpacing"/>
        <w:jc w:val="center"/>
        <w:rPr>
          <w:rFonts w:ascii="AR JULIAN" w:hAnsi="AR JULIAN"/>
          <w:sz w:val="32"/>
          <w:szCs w:val="32"/>
        </w:rPr>
      </w:pPr>
      <w:r>
        <w:object w:dxaOrig="384" w:dyaOrig="437" w14:anchorId="60C44918">
          <v:shape id="_x0000_i1201" type="#_x0000_t75" style="width:12pt;height:18pt" o:ole="">
            <v:imagedata r:id="rId16" o:title=""/>
          </v:shape>
          <o:OLEObject Type="Embed" ProgID="Word.Picture.8" ShapeID="_x0000_i1201" DrawAspect="Content" ObjectID="_1847446393" r:id="rId199"/>
        </w:object>
      </w:r>
      <w:r>
        <w:object w:dxaOrig="384" w:dyaOrig="437" w14:anchorId="653515D4">
          <v:shape id="_x0000_i1202" type="#_x0000_t75" style="width:12pt;height:18pt" o:ole="">
            <v:imagedata r:id="rId16" o:title=""/>
          </v:shape>
          <o:OLEObject Type="Embed" ProgID="Word.Picture.8" ShapeID="_x0000_i1202" DrawAspect="Content" ObjectID="_1847446394" r:id="rId200"/>
        </w:object>
      </w:r>
      <w:r>
        <w:object w:dxaOrig="384" w:dyaOrig="437" w14:anchorId="40934660">
          <v:shape id="_x0000_i1203" type="#_x0000_t75" style="width:12pt;height:18pt" o:ole="">
            <v:imagedata r:id="rId16" o:title=""/>
          </v:shape>
          <o:OLEObject Type="Embed" ProgID="Word.Picture.8" ShapeID="_x0000_i1203" DrawAspect="Content" ObjectID="_1847446395" r:id="rId201"/>
        </w:object>
      </w:r>
      <w:r>
        <w:object w:dxaOrig="384" w:dyaOrig="437" w14:anchorId="6CFF9AFA">
          <v:shape id="_x0000_i1204" type="#_x0000_t75" style="width:12pt;height:18pt" o:ole="">
            <v:imagedata r:id="rId16" o:title=""/>
          </v:shape>
          <o:OLEObject Type="Embed" ProgID="Word.Picture.8" ShapeID="_x0000_i1204" DrawAspect="Content" ObjectID="_1847446396" r:id="rId202"/>
        </w:object>
      </w:r>
      <w:r>
        <w:object w:dxaOrig="384" w:dyaOrig="437" w14:anchorId="24E95B50">
          <v:shape id="_x0000_i1205" type="#_x0000_t75" style="width:12pt;height:18pt" o:ole="">
            <v:imagedata r:id="rId16" o:title=""/>
          </v:shape>
          <o:OLEObject Type="Embed" ProgID="Word.Picture.8" ShapeID="_x0000_i1205" DrawAspect="Content" ObjectID="_1847446397" r:id="rId203"/>
        </w:object>
      </w:r>
      <w:r>
        <w:object w:dxaOrig="384" w:dyaOrig="437" w14:anchorId="2760D485">
          <v:shape id="_x0000_i1206" type="#_x0000_t75" style="width:12pt;height:18pt" o:ole="">
            <v:imagedata r:id="rId16" o:title=""/>
          </v:shape>
          <o:OLEObject Type="Embed" ProgID="Word.Picture.8" ShapeID="_x0000_i1206" DrawAspect="Content" ObjectID="_1847446398" r:id="rId204"/>
        </w:object>
      </w:r>
      <w:r>
        <w:object w:dxaOrig="384" w:dyaOrig="437" w14:anchorId="48C5BE98">
          <v:shape id="_x0000_i1207" type="#_x0000_t75" style="width:12pt;height:18pt" o:ole="">
            <v:imagedata r:id="rId16" o:title=""/>
          </v:shape>
          <o:OLEObject Type="Embed" ProgID="Word.Picture.8" ShapeID="_x0000_i1207" DrawAspect="Content" ObjectID="_1847446399" r:id="rId205"/>
        </w:object>
      </w:r>
      <w:r>
        <w:object w:dxaOrig="384" w:dyaOrig="437" w14:anchorId="652DA39C">
          <v:shape id="_x0000_i1208" type="#_x0000_t75" style="width:12pt;height:18pt" o:ole="">
            <v:imagedata r:id="rId16" o:title=""/>
          </v:shape>
          <o:OLEObject Type="Embed" ProgID="Word.Picture.8" ShapeID="_x0000_i1208" DrawAspect="Content" ObjectID="_1847446400" r:id="rId206"/>
        </w:object>
      </w:r>
      <w:r>
        <w:object w:dxaOrig="384" w:dyaOrig="437" w14:anchorId="22EA8212">
          <v:shape id="_x0000_i1209" type="#_x0000_t75" style="width:12pt;height:18pt" o:ole="">
            <v:imagedata r:id="rId16" o:title=""/>
          </v:shape>
          <o:OLEObject Type="Embed" ProgID="Word.Picture.8" ShapeID="_x0000_i1209" DrawAspect="Content" ObjectID="_1847446401" r:id="rId207"/>
        </w:object>
      </w:r>
      <w:r>
        <w:object w:dxaOrig="384" w:dyaOrig="437" w14:anchorId="198CC3AF">
          <v:shape id="_x0000_i1210" type="#_x0000_t75" style="width:12pt;height:18pt" o:ole="">
            <v:imagedata r:id="rId16" o:title=""/>
          </v:shape>
          <o:OLEObject Type="Embed" ProgID="Word.Picture.8" ShapeID="_x0000_i1210" DrawAspect="Content" ObjectID="_1847446402" r:id="rId208"/>
        </w:object>
      </w:r>
      <w:r>
        <w:object w:dxaOrig="384" w:dyaOrig="437" w14:anchorId="483BCD91">
          <v:shape id="_x0000_i1211" type="#_x0000_t75" style="width:12pt;height:18pt" o:ole="">
            <v:imagedata r:id="rId16" o:title=""/>
          </v:shape>
          <o:OLEObject Type="Embed" ProgID="Word.Picture.8" ShapeID="_x0000_i1211" DrawAspect="Content" ObjectID="_1847446403" r:id="rId209"/>
        </w:object>
      </w:r>
      <w:r>
        <w:object w:dxaOrig="384" w:dyaOrig="437" w14:anchorId="394A07F9">
          <v:shape id="_x0000_i1212" type="#_x0000_t75" style="width:12pt;height:18pt" o:ole="">
            <v:imagedata r:id="rId16" o:title=""/>
          </v:shape>
          <o:OLEObject Type="Embed" ProgID="Word.Picture.8" ShapeID="_x0000_i1212" DrawAspect="Content" ObjectID="_1847446404" r:id="rId210"/>
        </w:object>
      </w:r>
      <w:r>
        <w:object w:dxaOrig="384" w:dyaOrig="437" w14:anchorId="68209C31">
          <v:shape id="_x0000_i1213" type="#_x0000_t75" style="width:12pt;height:18pt" o:ole="">
            <v:imagedata r:id="rId16" o:title=""/>
          </v:shape>
          <o:OLEObject Type="Embed" ProgID="Word.Picture.8" ShapeID="_x0000_i1213" DrawAspect="Content" ObjectID="_1847446405" r:id="rId211"/>
        </w:object>
      </w:r>
      <w:r>
        <w:object w:dxaOrig="384" w:dyaOrig="437" w14:anchorId="4615019B">
          <v:shape id="_x0000_i1214" type="#_x0000_t75" style="width:12pt;height:18pt" o:ole="">
            <v:imagedata r:id="rId16" o:title=""/>
          </v:shape>
          <o:OLEObject Type="Embed" ProgID="Word.Picture.8" ShapeID="_x0000_i1214" DrawAspect="Content" ObjectID="_1847446406" r:id="rId212"/>
        </w:object>
      </w:r>
      <w:r>
        <w:object w:dxaOrig="384" w:dyaOrig="437" w14:anchorId="2EEB702D">
          <v:shape id="_x0000_i1215" type="#_x0000_t75" style="width:12pt;height:18pt" o:ole="">
            <v:imagedata r:id="rId16" o:title=""/>
          </v:shape>
          <o:OLEObject Type="Embed" ProgID="Word.Picture.8" ShapeID="_x0000_i1215" DrawAspect="Content" ObjectID="_1847446407" r:id="rId213"/>
        </w:object>
      </w:r>
      <w:r>
        <w:object w:dxaOrig="384" w:dyaOrig="437" w14:anchorId="193B3229">
          <v:shape id="_x0000_i1216" type="#_x0000_t75" style="width:12pt;height:18pt" o:ole="">
            <v:imagedata r:id="rId16" o:title=""/>
          </v:shape>
          <o:OLEObject Type="Embed" ProgID="Word.Picture.8" ShapeID="_x0000_i1216" DrawAspect="Content" ObjectID="_1847446408" r:id="rId214"/>
        </w:object>
      </w:r>
      <w:r>
        <w:object w:dxaOrig="384" w:dyaOrig="437" w14:anchorId="0F001122">
          <v:shape id="_x0000_i1217" type="#_x0000_t75" style="width:12pt;height:18pt" o:ole="">
            <v:imagedata r:id="rId16" o:title=""/>
          </v:shape>
          <o:OLEObject Type="Embed" ProgID="Word.Picture.8" ShapeID="_x0000_i1217" DrawAspect="Content" ObjectID="_1847446409" r:id="rId215"/>
        </w:object>
      </w:r>
      <w:r>
        <w:object w:dxaOrig="384" w:dyaOrig="437" w14:anchorId="109E0EB6">
          <v:shape id="_x0000_i1218" type="#_x0000_t75" style="width:12pt;height:18pt" o:ole="">
            <v:imagedata r:id="rId16" o:title=""/>
          </v:shape>
          <o:OLEObject Type="Embed" ProgID="Word.Picture.8" ShapeID="_x0000_i1218" DrawAspect="Content" ObjectID="_1847446410" r:id="rId216"/>
        </w:object>
      </w:r>
      <w:r>
        <w:object w:dxaOrig="384" w:dyaOrig="437" w14:anchorId="1AA708ED">
          <v:shape id="_x0000_i1219" type="#_x0000_t75" style="width:12pt;height:18pt" o:ole="">
            <v:imagedata r:id="rId16" o:title=""/>
          </v:shape>
          <o:OLEObject Type="Embed" ProgID="Word.Picture.8" ShapeID="_x0000_i1219" DrawAspect="Content" ObjectID="_1847446411" r:id="rId217"/>
        </w:object>
      </w:r>
      <w:r>
        <w:object w:dxaOrig="384" w:dyaOrig="437" w14:anchorId="150E3767">
          <v:shape id="_x0000_i1220" type="#_x0000_t75" style="width:12pt;height:18pt" o:ole="">
            <v:imagedata r:id="rId16" o:title=""/>
          </v:shape>
          <o:OLEObject Type="Embed" ProgID="Word.Picture.8" ShapeID="_x0000_i1220" DrawAspect="Content" ObjectID="_1847446412" r:id="rId218"/>
        </w:object>
      </w:r>
      <w:r>
        <w:object w:dxaOrig="384" w:dyaOrig="437" w14:anchorId="5D7032F2">
          <v:shape id="_x0000_i1221" type="#_x0000_t75" style="width:12pt;height:18pt" o:ole="">
            <v:imagedata r:id="rId16" o:title=""/>
          </v:shape>
          <o:OLEObject Type="Embed" ProgID="Word.Picture.8" ShapeID="_x0000_i1221" DrawAspect="Content" ObjectID="_1847446413" r:id="rId219"/>
        </w:object>
      </w:r>
      <w:r>
        <w:object w:dxaOrig="384" w:dyaOrig="437" w14:anchorId="345F6786">
          <v:shape id="_x0000_i1222" type="#_x0000_t75" style="width:12pt;height:18pt" o:ole="">
            <v:imagedata r:id="rId16" o:title=""/>
          </v:shape>
          <o:OLEObject Type="Embed" ProgID="Word.Picture.8" ShapeID="_x0000_i1222" DrawAspect="Content" ObjectID="_1847446414" r:id="rId220"/>
        </w:object>
      </w:r>
      <w:r>
        <w:object w:dxaOrig="384" w:dyaOrig="437" w14:anchorId="4B1351F3">
          <v:shape id="_x0000_i1223" type="#_x0000_t75" style="width:12pt;height:18pt" o:ole="">
            <v:imagedata r:id="rId16" o:title=""/>
          </v:shape>
          <o:OLEObject Type="Embed" ProgID="Word.Picture.8" ShapeID="_x0000_i1223" DrawAspect="Content" ObjectID="_1847446415" r:id="rId221"/>
        </w:object>
      </w:r>
      <w:r>
        <w:object w:dxaOrig="384" w:dyaOrig="437" w14:anchorId="3F3BC20D">
          <v:shape id="_x0000_i1224" type="#_x0000_t75" style="width:12pt;height:18pt" o:ole="">
            <v:imagedata r:id="rId16" o:title=""/>
          </v:shape>
          <o:OLEObject Type="Embed" ProgID="Word.Picture.8" ShapeID="_x0000_i1224" DrawAspect="Content" ObjectID="_1847446416" r:id="rId222"/>
        </w:object>
      </w:r>
      <w:r>
        <w:object w:dxaOrig="384" w:dyaOrig="437" w14:anchorId="72904057">
          <v:shape id="_x0000_i1225" type="#_x0000_t75" style="width:12pt;height:18pt" o:ole="">
            <v:imagedata r:id="rId16" o:title=""/>
          </v:shape>
          <o:OLEObject Type="Embed" ProgID="Word.Picture.8" ShapeID="_x0000_i1225" DrawAspect="Content" ObjectID="_1847446417" r:id="rId223"/>
        </w:object>
      </w:r>
      <w:r>
        <w:object w:dxaOrig="384" w:dyaOrig="437" w14:anchorId="23013EB8">
          <v:shape id="_x0000_i1226" type="#_x0000_t75" style="width:12pt;height:18pt" o:ole="">
            <v:imagedata r:id="rId16" o:title=""/>
          </v:shape>
          <o:OLEObject Type="Embed" ProgID="Word.Picture.8" ShapeID="_x0000_i1226" DrawAspect="Content" ObjectID="_1847446418" r:id="rId224"/>
        </w:object>
      </w:r>
      <w:r>
        <w:object w:dxaOrig="384" w:dyaOrig="437" w14:anchorId="01CFEF17">
          <v:shape id="_x0000_i1227" type="#_x0000_t75" style="width:12pt;height:18pt" o:ole="">
            <v:imagedata r:id="rId16" o:title=""/>
          </v:shape>
          <o:OLEObject Type="Embed" ProgID="Word.Picture.8" ShapeID="_x0000_i1227" DrawAspect="Content" ObjectID="_1847446419" r:id="rId225"/>
        </w:object>
      </w:r>
      <w:r>
        <w:object w:dxaOrig="384" w:dyaOrig="437" w14:anchorId="2113FB75">
          <v:shape id="_x0000_i1228" type="#_x0000_t75" style="width:12pt;height:18pt" o:ole="">
            <v:imagedata r:id="rId16" o:title=""/>
          </v:shape>
          <o:OLEObject Type="Embed" ProgID="Word.Picture.8" ShapeID="_x0000_i1228" DrawAspect="Content" ObjectID="_1847446420" r:id="rId226"/>
        </w:object>
      </w:r>
      <w:r>
        <w:object w:dxaOrig="384" w:dyaOrig="437" w14:anchorId="16A27088">
          <v:shape id="_x0000_i1229" type="#_x0000_t75" style="width:12pt;height:18pt" o:ole="">
            <v:imagedata r:id="rId16" o:title=""/>
          </v:shape>
          <o:OLEObject Type="Embed" ProgID="Word.Picture.8" ShapeID="_x0000_i1229" DrawAspect="Content" ObjectID="_1847446421" r:id="rId227"/>
        </w:object>
      </w:r>
    </w:p>
    <w:p w14:paraId="1CEB242A" w14:textId="77777777" w:rsidR="008062A5" w:rsidRDefault="008062A5" w:rsidP="008062A5">
      <w:pPr>
        <w:pStyle w:val="NoSpacing"/>
        <w:rPr>
          <w:rFonts w:ascii="AR JULIAN" w:hAnsi="AR JULIAN"/>
          <w:sz w:val="32"/>
          <w:szCs w:val="32"/>
        </w:rPr>
      </w:pPr>
    </w:p>
    <w:p w14:paraId="6F70B6E2" w14:textId="77777777" w:rsidR="00DE070C" w:rsidRDefault="00DE070C" w:rsidP="008062A5">
      <w:pPr>
        <w:pStyle w:val="NoSpacing"/>
        <w:jc w:val="center"/>
        <w:rPr>
          <w:rFonts w:ascii="AR JULIAN" w:hAnsi="AR JULIAN"/>
          <w:sz w:val="36"/>
          <w:szCs w:val="36"/>
        </w:rPr>
      </w:pPr>
    </w:p>
    <w:p w14:paraId="03D71FED" w14:textId="38BE1677" w:rsidR="008062A5" w:rsidRPr="00924C78" w:rsidRDefault="008062A5" w:rsidP="008062A5">
      <w:pPr>
        <w:pStyle w:val="NoSpacing"/>
        <w:jc w:val="center"/>
        <w:rPr>
          <w:rFonts w:ascii="AR JULIAN" w:hAnsi="AR JULIAN"/>
          <w:sz w:val="36"/>
          <w:szCs w:val="36"/>
        </w:rPr>
      </w:pPr>
      <w:r>
        <w:rPr>
          <w:rFonts w:ascii="AR JULIAN" w:hAnsi="AR JULIAN"/>
          <w:sz w:val="36"/>
          <w:szCs w:val="36"/>
        </w:rPr>
        <w:t>HEALTH AND IMMUNIZATION GUIDELINES</w:t>
      </w:r>
    </w:p>
    <w:p w14:paraId="6EF07134" w14:textId="77777777" w:rsidR="008062A5" w:rsidRPr="00E859D4" w:rsidRDefault="008062A5" w:rsidP="008062A5">
      <w:pPr>
        <w:pStyle w:val="NoSpacing"/>
        <w:rPr>
          <w:sz w:val="28"/>
          <w:szCs w:val="28"/>
        </w:rPr>
      </w:pPr>
    </w:p>
    <w:p w14:paraId="1933DB3E" w14:textId="77777777" w:rsidR="008062A5" w:rsidRDefault="008062A5" w:rsidP="008062A5">
      <w:pPr>
        <w:pStyle w:val="NoSpacing"/>
        <w:jc w:val="center"/>
        <w:rPr>
          <w:rFonts w:ascii="AR JULIAN" w:hAnsi="AR JULIAN"/>
          <w:sz w:val="28"/>
          <w:szCs w:val="28"/>
        </w:rPr>
      </w:pPr>
      <w:r>
        <w:rPr>
          <w:rFonts w:ascii="AR JULIAN" w:hAnsi="AR JULIAN"/>
          <w:sz w:val="28"/>
          <w:szCs w:val="28"/>
        </w:rPr>
        <w:t>School Partnership</w:t>
      </w:r>
    </w:p>
    <w:p w14:paraId="756E9D08" w14:textId="77777777" w:rsidR="008062A5" w:rsidRDefault="008062A5" w:rsidP="008062A5">
      <w:pPr>
        <w:pStyle w:val="NoSpacing"/>
        <w:rPr>
          <w:sz w:val="22"/>
          <w:szCs w:val="22"/>
        </w:rPr>
      </w:pPr>
    </w:p>
    <w:p w14:paraId="2F8B2EFF" w14:textId="77777777" w:rsidR="008062A5" w:rsidRPr="00CF142D" w:rsidRDefault="008062A5" w:rsidP="008062A5">
      <w:pPr>
        <w:pStyle w:val="NoSpacing"/>
        <w:rPr>
          <w:sz w:val="22"/>
          <w:szCs w:val="22"/>
        </w:rPr>
      </w:pPr>
      <w:r>
        <w:rPr>
          <w:sz w:val="22"/>
          <w:szCs w:val="22"/>
        </w:rPr>
        <w:t xml:space="preserve">The School Partnership Nurses of SSM Cardinal Glennon Children’s Medical Center, the Catholic Education Office, and the Health Advisory Committee of the Archdiocese have developed guidelines for the schools of the St. Louis Archdiocese. </w:t>
      </w:r>
    </w:p>
    <w:p w14:paraId="0996C67B" w14:textId="77777777" w:rsidR="008062A5" w:rsidRDefault="008062A5" w:rsidP="008062A5">
      <w:pPr>
        <w:pStyle w:val="NoSpacing"/>
        <w:jc w:val="center"/>
        <w:rPr>
          <w:rFonts w:ascii="AR JULIAN" w:hAnsi="AR JULIAN"/>
          <w:sz w:val="28"/>
          <w:szCs w:val="28"/>
        </w:rPr>
      </w:pPr>
    </w:p>
    <w:p w14:paraId="784907FD" w14:textId="77777777" w:rsidR="008062A5" w:rsidRDefault="00F54DA7" w:rsidP="008062A5">
      <w:pPr>
        <w:pStyle w:val="NoSpacing"/>
        <w:jc w:val="center"/>
        <w:rPr>
          <w:rFonts w:ascii="AR JULIAN" w:hAnsi="AR JULIAN"/>
          <w:sz w:val="28"/>
          <w:szCs w:val="28"/>
        </w:rPr>
      </w:pPr>
      <w:r>
        <w:rPr>
          <w:noProof/>
        </w:rPr>
        <w:drawing>
          <wp:anchor distT="0" distB="0" distL="114300" distR="114300" simplePos="0" relativeHeight="251659776" behindDoc="1" locked="0" layoutInCell="1" allowOverlap="1" wp14:anchorId="70C3BE49" wp14:editId="2067EF28">
            <wp:simplePos x="0" y="0"/>
            <wp:positionH relativeFrom="column">
              <wp:posOffset>1406525</wp:posOffset>
            </wp:positionH>
            <wp:positionV relativeFrom="paragraph">
              <wp:posOffset>28575</wp:posOffset>
            </wp:positionV>
            <wp:extent cx="3042920" cy="614680"/>
            <wp:effectExtent l="0" t="0" r="0" b="0"/>
            <wp:wrapNone/>
            <wp:docPr id="1658" name="Picture 1658" descr="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descr="c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042920" cy="614680"/>
                    </a:xfrm>
                    <a:prstGeom prst="rect">
                      <a:avLst/>
                    </a:prstGeom>
                    <a:noFill/>
                  </pic:spPr>
                </pic:pic>
              </a:graphicData>
            </a:graphic>
            <wp14:sizeRelH relativeFrom="page">
              <wp14:pctWidth>0</wp14:pctWidth>
            </wp14:sizeRelH>
            <wp14:sizeRelV relativeFrom="page">
              <wp14:pctHeight>0</wp14:pctHeight>
            </wp14:sizeRelV>
          </wp:anchor>
        </w:drawing>
      </w:r>
    </w:p>
    <w:p w14:paraId="24C474AA" w14:textId="77777777" w:rsidR="008062A5" w:rsidRDefault="008062A5" w:rsidP="008062A5">
      <w:pPr>
        <w:pStyle w:val="NoSpacing"/>
        <w:jc w:val="center"/>
        <w:rPr>
          <w:rFonts w:ascii="AR JULIAN" w:hAnsi="AR JULIAN"/>
          <w:sz w:val="28"/>
          <w:szCs w:val="28"/>
        </w:rPr>
      </w:pPr>
    </w:p>
    <w:p w14:paraId="1FBC6C0F" w14:textId="77777777" w:rsidR="008062A5" w:rsidRDefault="008062A5" w:rsidP="008062A5">
      <w:pPr>
        <w:pStyle w:val="NoSpacing"/>
        <w:jc w:val="center"/>
        <w:rPr>
          <w:rFonts w:ascii="AR JULIAN" w:hAnsi="AR JULIAN"/>
          <w:sz w:val="28"/>
          <w:szCs w:val="28"/>
        </w:rPr>
      </w:pPr>
    </w:p>
    <w:p w14:paraId="1A8A4E2C" w14:textId="77777777" w:rsidR="008062A5" w:rsidRDefault="008062A5" w:rsidP="008062A5">
      <w:pPr>
        <w:pStyle w:val="NoSpacing"/>
        <w:jc w:val="center"/>
        <w:rPr>
          <w:rFonts w:ascii="AR JULIAN" w:hAnsi="AR JULIAN"/>
          <w:sz w:val="28"/>
          <w:szCs w:val="28"/>
        </w:rPr>
      </w:pPr>
    </w:p>
    <w:p w14:paraId="46E5B5D7" w14:textId="77777777" w:rsidR="008062A5" w:rsidRDefault="008062A5" w:rsidP="008062A5">
      <w:pPr>
        <w:pStyle w:val="NoSpacing"/>
        <w:jc w:val="center"/>
        <w:rPr>
          <w:rFonts w:ascii="AR JULIAN" w:hAnsi="AR JULIAN"/>
          <w:sz w:val="28"/>
          <w:szCs w:val="28"/>
        </w:rPr>
      </w:pPr>
      <w:r w:rsidRPr="00E859D4">
        <w:rPr>
          <w:rFonts w:ascii="AR JULIAN" w:hAnsi="AR JULIAN"/>
          <w:sz w:val="28"/>
          <w:szCs w:val="28"/>
        </w:rPr>
        <w:t>Guidelines</w:t>
      </w:r>
      <w:r>
        <w:rPr>
          <w:rFonts w:ascii="AR JULIAN" w:hAnsi="AR JULIAN"/>
          <w:sz w:val="28"/>
          <w:szCs w:val="28"/>
        </w:rPr>
        <w:t>, Procedures</w:t>
      </w:r>
      <w:r w:rsidRPr="00E859D4">
        <w:rPr>
          <w:rFonts w:ascii="AR JULIAN" w:hAnsi="AR JULIAN"/>
          <w:sz w:val="28"/>
          <w:szCs w:val="28"/>
        </w:rPr>
        <w:t xml:space="preserve"> and </w:t>
      </w:r>
      <w:r w:rsidR="00CF1FF7" w:rsidRPr="00E859D4">
        <w:rPr>
          <w:rFonts w:ascii="AR JULIAN" w:hAnsi="AR JULIAN"/>
          <w:sz w:val="28"/>
          <w:szCs w:val="28"/>
        </w:rPr>
        <w:t>Documen</w:t>
      </w:r>
      <w:r w:rsidR="00CF1FF7">
        <w:rPr>
          <w:rFonts w:ascii="AR JULIAN" w:hAnsi="AR JULIAN"/>
          <w:sz w:val="28"/>
          <w:szCs w:val="28"/>
        </w:rPr>
        <w:t>tation</w:t>
      </w:r>
    </w:p>
    <w:p w14:paraId="757DDA5C" w14:textId="77777777" w:rsidR="008062A5" w:rsidRPr="00E859D4" w:rsidRDefault="008062A5" w:rsidP="008062A5">
      <w:pPr>
        <w:pStyle w:val="NoSpacing"/>
        <w:jc w:val="center"/>
        <w:rPr>
          <w:rFonts w:ascii="AR JULIAN" w:hAnsi="AR JULIAN"/>
          <w:sz w:val="16"/>
          <w:szCs w:val="16"/>
        </w:rPr>
      </w:pPr>
    </w:p>
    <w:p w14:paraId="782EF2C8" w14:textId="77777777" w:rsidR="008062A5" w:rsidRPr="00E859D4" w:rsidRDefault="008062A5" w:rsidP="008062A5">
      <w:pPr>
        <w:pStyle w:val="NoSpacing"/>
        <w:rPr>
          <w:sz w:val="22"/>
          <w:szCs w:val="22"/>
        </w:rPr>
      </w:pPr>
      <w:r w:rsidRPr="00E859D4">
        <w:rPr>
          <w:sz w:val="22"/>
          <w:szCs w:val="22"/>
        </w:rPr>
        <w:t>State law requires that health forms must be kept up to date in the office. Please notify the school of any changes or additions to your child’s immunizations, disease or serious illness.</w:t>
      </w:r>
      <w:r>
        <w:rPr>
          <w:sz w:val="22"/>
          <w:szCs w:val="22"/>
        </w:rPr>
        <w:t xml:space="preserve">  </w:t>
      </w:r>
      <w:r w:rsidRPr="00E859D4">
        <w:rPr>
          <w:sz w:val="22"/>
          <w:szCs w:val="22"/>
        </w:rPr>
        <w:t>A health nurse inspects the immunization records yearly.</w:t>
      </w:r>
      <w:r>
        <w:rPr>
          <w:sz w:val="22"/>
          <w:szCs w:val="22"/>
        </w:rPr>
        <w:t xml:space="preserve">  </w:t>
      </w:r>
    </w:p>
    <w:p w14:paraId="3C24CA22" w14:textId="77777777" w:rsidR="008062A5" w:rsidRPr="00E859D4" w:rsidRDefault="008062A5" w:rsidP="008062A5">
      <w:pPr>
        <w:pStyle w:val="NoSpacing"/>
        <w:rPr>
          <w:sz w:val="22"/>
          <w:szCs w:val="22"/>
        </w:rPr>
      </w:pPr>
    </w:p>
    <w:p w14:paraId="6A6B4E58" w14:textId="77777777" w:rsidR="008062A5" w:rsidRPr="00E859D4" w:rsidRDefault="008062A5" w:rsidP="000A50DB">
      <w:pPr>
        <w:pStyle w:val="NoSpacing"/>
        <w:numPr>
          <w:ilvl w:val="0"/>
          <w:numId w:val="22"/>
        </w:numPr>
        <w:rPr>
          <w:sz w:val="22"/>
          <w:szCs w:val="22"/>
        </w:rPr>
      </w:pPr>
      <w:r w:rsidRPr="00E859D4">
        <w:rPr>
          <w:sz w:val="22"/>
          <w:szCs w:val="22"/>
        </w:rPr>
        <w:t xml:space="preserve">Prior to registration for school, students are required to be immunized against diphtheria, tetanus, and </w:t>
      </w:r>
      <w:r w:rsidR="00CF1FF7">
        <w:rPr>
          <w:sz w:val="22"/>
          <w:szCs w:val="22"/>
        </w:rPr>
        <w:t>P</w:t>
      </w:r>
      <w:r w:rsidRPr="00E859D4">
        <w:rPr>
          <w:sz w:val="22"/>
          <w:szCs w:val="22"/>
        </w:rPr>
        <w:t>ertussis as well as measles, rubella, polio, mumps, and Hepatitis B.</w:t>
      </w:r>
    </w:p>
    <w:p w14:paraId="31A97790" w14:textId="77777777" w:rsidR="008062A5" w:rsidRPr="00E859D4" w:rsidRDefault="008062A5" w:rsidP="000A50DB">
      <w:pPr>
        <w:pStyle w:val="NoSpacing"/>
        <w:numPr>
          <w:ilvl w:val="0"/>
          <w:numId w:val="22"/>
        </w:numPr>
        <w:rPr>
          <w:sz w:val="22"/>
          <w:szCs w:val="22"/>
        </w:rPr>
      </w:pPr>
      <w:r w:rsidRPr="00E859D4">
        <w:rPr>
          <w:sz w:val="22"/>
          <w:szCs w:val="22"/>
        </w:rPr>
        <w:t xml:space="preserve">Students in Kindergarten through eighth grade are required to have two doses of a measles containing vaccine (MMR, MR, or Measles vaccine) and must have received the last dose of </w:t>
      </w:r>
      <w:r>
        <w:rPr>
          <w:sz w:val="22"/>
          <w:szCs w:val="22"/>
        </w:rPr>
        <w:t>p</w:t>
      </w:r>
      <w:r w:rsidRPr="00E859D4">
        <w:rPr>
          <w:sz w:val="22"/>
          <w:szCs w:val="22"/>
        </w:rPr>
        <w:t xml:space="preserve">olio, </w:t>
      </w:r>
      <w:r>
        <w:rPr>
          <w:sz w:val="22"/>
          <w:szCs w:val="22"/>
        </w:rPr>
        <w:t>d</w:t>
      </w:r>
      <w:r w:rsidRPr="00E859D4">
        <w:rPr>
          <w:sz w:val="22"/>
          <w:szCs w:val="22"/>
        </w:rPr>
        <w:t xml:space="preserve">iphtheria, </w:t>
      </w:r>
      <w:r w:rsidR="0050486F">
        <w:rPr>
          <w:sz w:val="22"/>
          <w:szCs w:val="22"/>
        </w:rPr>
        <w:t>P</w:t>
      </w:r>
      <w:r w:rsidRPr="00E859D4">
        <w:rPr>
          <w:sz w:val="22"/>
          <w:szCs w:val="22"/>
        </w:rPr>
        <w:t xml:space="preserve">ertussis, and </w:t>
      </w:r>
      <w:r>
        <w:rPr>
          <w:sz w:val="22"/>
          <w:szCs w:val="22"/>
        </w:rPr>
        <w:t>t</w:t>
      </w:r>
      <w:r w:rsidRPr="00E859D4">
        <w:rPr>
          <w:sz w:val="22"/>
          <w:szCs w:val="22"/>
        </w:rPr>
        <w:t>etanus on or after their fourth (4</w:t>
      </w:r>
      <w:r w:rsidRPr="00E859D4">
        <w:rPr>
          <w:sz w:val="22"/>
          <w:szCs w:val="22"/>
          <w:vertAlign w:val="superscript"/>
        </w:rPr>
        <w:t>th</w:t>
      </w:r>
      <w:r w:rsidRPr="00E859D4">
        <w:rPr>
          <w:sz w:val="22"/>
          <w:szCs w:val="22"/>
        </w:rPr>
        <w:t>) birthday. Students in Kindergarten through eighth grade are also required to have three doses of Hepatitis B.  Kindergarten students must have one dose of varicella (chickenpox).</w:t>
      </w:r>
      <w:r>
        <w:rPr>
          <w:sz w:val="22"/>
          <w:szCs w:val="22"/>
        </w:rPr>
        <w:t xml:space="preserve"> Students in 8</w:t>
      </w:r>
      <w:r w:rsidRPr="008062A5">
        <w:rPr>
          <w:sz w:val="22"/>
          <w:szCs w:val="22"/>
          <w:vertAlign w:val="superscript"/>
        </w:rPr>
        <w:t>th</w:t>
      </w:r>
      <w:r>
        <w:rPr>
          <w:sz w:val="22"/>
          <w:szCs w:val="22"/>
        </w:rPr>
        <w:t xml:space="preserve"> grade must have one TDAP and one MCV vaccination.</w:t>
      </w:r>
    </w:p>
    <w:p w14:paraId="4D5C90E0" w14:textId="77777777" w:rsidR="008062A5" w:rsidRPr="00E859D4" w:rsidRDefault="008062A5" w:rsidP="000A50DB">
      <w:pPr>
        <w:pStyle w:val="NoSpacing"/>
        <w:numPr>
          <w:ilvl w:val="0"/>
          <w:numId w:val="22"/>
        </w:numPr>
        <w:rPr>
          <w:sz w:val="22"/>
          <w:szCs w:val="22"/>
        </w:rPr>
      </w:pPr>
      <w:r w:rsidRPr="00E859D4">
        <w:rPr>
          <w:sz w:val="22"/>
          <w:szCs w:val="22"/>
        </w:rPr>
        <w:t xml:space="preserve">It is unlawful for any student to register for school unless he/she has been immunized as required under the rule and regulations of the Division of Health of the Department of Public Health and Welfare. If any parent does not wish his/her child to be immunized, law requires a signed “Exemption Form” so stating to be sent to the school and placed in the child’s health file. </w:t>
      </w:r>
    </w:p>
    <w:p w14:paraId="732EB8BD" w14:textId="77777777" w:rsidR="008062A5" w:rsidRPr="00E859D4" w:rsidRDefault="008062A5" w:rsidP="000A50DB">
      <w:pPr>
        <w:pStyle w:val="NoSpacing"/>
        <w:numPr>
          <w:ilvl w:val="0"/>
          <w:numId w:val="22"/>
        </w:numPr>
        <w:rPr>
          <w:sz w:val="22"/>
          <w:szCs w:val="22"/>
        </w:rPr>
      </w:pPr>
      <w:r>
        <w:rPr>
          <w:sz w:val="22"/>
          <w:szCs w:val="22"/>
        </w:rPr>
        <w:t xml:space="preserve">Vision </w:t>
      </w:r>
      <w:r w:rsidRPr="00E859D4">
        <w:rPr>
          <w:sz w:val="22"/>
          <w:szCs w:val="22"/>
        </w:rPr>
        <w:t xml:space="preserve">screenings are provided each year for students </w:t>
      </w:r>
      <w:r w:rsidRPr="000F6A7E">
        <w:rPr>
          <w:sz w:val="22"/>
          <w:szCs w:val="22"/>
        </w:rPr>
        <w:t>in grades 1, 3, 5, and 7.</w:t>
      </w:r>
    </w:p>
    <w:p w14:paraId="627222EB" w14:textId="77777777" w:rsidR="008062A5" w:rsidRPr="00E859D4" w:rsidRDefault="008062A5" w:rsidP="000A50DB">
      <w:pPr>
        <w:pStyle w:val="NoSpacing"/>
        <w:numPr>
          <w:ilvl w:val="0"/>
          <w:numId w:val="22"/>
        </w:numPr>
        <w:rPr>
          <w:sz w:val="22"/>
          <w:szCs w:val="22"/>
        </w:rPr>
      </w:pPr>
      <w:r w:rsidRPr="00E859D4">
        <w:rPr>
          <w:sz w:val="22"/>
          <w:szCs w:val="22"/>
        </w:rPr>
        <w:t>First aid is administered for minor scrapes according to parent direction on emergency form.</w:t>
      </w:r>
    </w:p>
    <w:p w14:paraId="4FB27FBD" w14:textId="77777777" w:rsidR="008062A5" w:rsidRPr="008062A5" w:rsidRDefault="008062A5" w:rsidP="000A50DB">
      <w:pPr>
        <w:pStyle w:val="NoSpacing"/>
        <w:numPr>
          <w:ilvl w:val="0"/>
          <w:numId w:val="22"/>
        </w:numPr>
        <w:rPr>
          <w:b/>
          <w:sz w:val="22"/>
          <w:szCs w:val="22"/>
        </w:rPr>
      </w:pPr>
      <w:r>
        <w:rPr>
          <w:sz w:val="22"/>
          <w:szCs w:val="22"/>
        </w:rPr>
        <w:t xml:space="preserve">Illnesses:  </w:t>
      </w:r>
      <w:r w:rsidRPr="00E859D4">
        <w:rPr>
          <w:sz w:val="22"/>
          <w:szCs w:val="22"/>
        </w:rPr>
        <w:t xml:space="preserve"> Since children are in close proximity in a classroom, diseases spread rapidly. When not feeling well children are usually more comfortable within their home environment; therefore, please do not send your child to school if he/she is running a temperature, has a rash, inflamed eyes, etc. </w:t>
      </w:r>
      <w:r w:rsidRPr="008062A5">
        <w:rPr>
          <w:b/>
          <w:sz w:val="22"/>
          <w:szCs w:val="22"/>
        </w:rPr>
        <w:t>A child must be free of fever (without medication), vomiting, and diarrhea for 24 hours before returning to school.</w:t>
      </w:r>
    </w:p>
    <w:p w14:paraId="0DDB64DB" w14:textId="77777777" w:rsidR="008062A5" w:rsidRPr="00E859D4" w:rsidRDefault="008062A5" w:rsidP="000A50DB">
      <w:pPr>
        <w:pStyle w:val="NoSpacing"/>
        <w:numPr>
          <w:ilvl w:val="0"/>
          <w:numId w:val="22"/>
        </w:numPr>
        <w:rPr>
          <w:sz w:val="22"/>
          <w:szCs w:val="22"/>
        </w:rPr>
      </w:pPr>
      <w:r w:rsidRPr="00E859D4">
        <w:rPr>
          <w:sz w:val="22"/>
          <w:szCs w:val="22"/>
        </w:rPr>
        <w:t xml:space="preserve">A child suspected of head lice must be removed from school, treated and re-inspected before being readmitted to school. Parents should notify </w:t>
      </w:r>
      <w:r>
        <w:rPr>
          <w:sz w:val="22"/>
          <w:szCs w:val="22"/>
        </w:rPr>
        <w:t xml:space="preserve">the </w:t>
      </w:r>
      <w:r w:rsidRPr="00E859D4">
        <w:rPr>
          <w:sz w:val="22"/>
          <w:szCs w:val="22"/>
        </w:rPr>
        <w:t xml:space="preserve">school if their child has head lice.  A note from the pediatrician must accompany the student upon return to school that the student is </w:t>
      </w:r>
      <w:r>
        <w:rPr>
          <w:sz w:val="22"/>
          <w:szCs w:val="22"/>
        </w:rPr>
        <w:t>“n</w:t>
      </w:r>
      <w:r w:rsidRPr="00E859D4">
        <w:rPr>
          <w:sz w:val="22"/>
          <w:szCs w:val="22"/>
        </w:rPr>
        <w:t xml:space="preserve">it </w:t>
      </w:r>
      <w:r>
        <w:rPr>
          <w:sz w:val="22"/>
          <w:szCs w:val="22"/>
        </w:rPr>
        <w:t>f</w:t>
      </w:r>
      <w:r w:rsidRPr="00E859D4">
        <w:rPr>
          <w:sz w:val="22"/>
          <w:szCs w:val="22"/>
        </w:rPr>
        <w:t>ree.”  Students in all grades may be screened if necessary.</w:t>
      </w:r>
    </w:p>
    <w:p w14:paraId="34B8EE51" w14:textId="77777777" w:rsidR="008062A5" w:rsidRPr="00E859D4" w:rsidRDefault="008062A5" w:rsidP="000A50DB">
      <w:pPr>
        <w:pStyle w:val="NoSpacing"/>
        <w:numPr>
          <w:ilvl w:val="0"/>
          <w:numId w:val="22"/>
        </w:numPr>
        <w:rPr>
          <w:sz w:val="22"/>
          <w:szCs w:val="22"/>
        </w:rPr>
      </w:pPr>
      <w:r w:rsidRPr="00E859D4">
        <w:rPr>
          <w:sz w:val="22"/>
          <w:szCs w:val="22"/>
        </w:rPr>
        <w:t>If a student has a special health problem such as diabetes, severe allergic, etc. his/ her teacher and the office should be made aware of this at the beginning of the school year, and kept aware of any changes throughout the school year.</w:t>
      </w:r>
    </w:p>
    <w:p w14:paraId="359B5B37" w14:textId="77777777" w:rsidR="008062A5" w:rsidRPr="00E859D4" w:rsidRDefault="008062A5" w:rsidP="000A50DB">
      <w:pPr>
        <w:pStyle w:val="NoSpacing"/>
        <w:numPr>
          <w:ilvl w:val="0"/>
          <w:numId w:val="22"/>
        </w:numPr>
        <w:rPr>
          <w:sz w:val="22"/>
          <w:szCs w:val="22"/>
        </w:rPr>
      </w:pPr>
      <w:r w:rsidRPr="00E859D4">
        <w:rPr>
          <w:sz w:val="22"/>
          <w:szCs w:val="22"/>
        </w:rPr>
        <w:t>If a child becomes ill at school, the office will determine if the child is to be sent home.</w:t>
      </w:r>
    </w:p>
    <w:p w14:paraId="240712E4" w14:textId="77777777" w:rsidR="008062A5" w:rsidRPr="00E859D4" w:rsidRDefault="008062A5" w:rsidP="008062A5">
      <w:pPr>
        <w:pStyle w:val="NoSpacing"/>
        <w:rPr>
          <w:sz w:val="22"/>
          <w:szCs w:val="22"/>
        </w:rPr>
      </w:pPr>
    </w:p>
    <w:p w14:paraId="3E6C7A5D" w14:textId="77777777" w:rsidR="005623B1" w:rsidRDefault="005623B1" w:rsidP="00B54341">
      <w:pPr>
        <w:pStyle w:val="NoSpacing"/>
        <w:jc w:val="center"/>
        <w:rPr>
          <w:rFonts w:ascii="AR JULIAN" w:hAnsi="AR JULIAN"/>
          <w:sz w:val="28"/>
          <w:szCs w:val="28"/>
        </w:rPr>
      </w:pPr>
    </w:p>
    <w:p w14:paraId="629F0AD7" w14:textId="77777777" w:rsidR="00B54341" w:rsidRPr="00B54341" w:rsidRDefault="00B54341" w:rsidP="00B54341">
      <w:pPr>
        <w:pStyle w:val="NoSpacing"/>
        <w:jc w:val="center"/>
        <w:rPr>
          <w:rFonts w:ascii="AR JULIAN" w:hAnsi="AR JULIAN"/>
          <w:sz w:val="28"/>
          <w:szCs w:val="28"/>
        </w:rPr>
      </w:pPr>
      <w:r w:rsidRPr="009F2855">
        <w:rPr>
          <w:rFonts w:ascii="AR JULIAN" w:hAnsi="AR JULIAN"/>
          <w:sz w:val="28"/>
          <w:szCs w:val="28"/>
        </w:rPr>
        <w:t>Communicable Diseases</w:t>
      </w:r>
    </w:p>
    <w:p w14:paraId="0A6FB7C5" w14:textId="77777777" w:rsidR="00B54341" w:rsidRDefault="00B54341" w:rsidP="008062A5">
      <w:pPr>
        <w:pStyle w:val="NoSpacing"/>
        <w:rPr>
          <w:sz w:val="22"/>
          <w:szCs w:val="22"/>
        </w:rPr>
      </w:pPr>
    </w:p>
    <w:p w14:paraId="7AE9B5FD" w14:textId="77777777" w:rsidR="008062A5" w:rsidRPr="00FD065E" w:rsidRDefault="008062A5" w:rsidP="008062A5">
      <w:pPr>
        <w:pStyle w:val="NoSpacing"/>
      </w:pPr>
      <w:r w:rsidRPr="00E859D4">
        <w:rPr>
          <w:sz w:val="22"/>
          <w:szCs w:val="22"/>
        </w:rPr>
        <w:t xml:space="preserve">Gospel values of compassion and justice, as well as good current medical information will guide our response in the following areas: education, health practice, enrollment and admission to St. Anthony School, and the procedures to be applied to students or an employee who has a communicable disease. This includes one who is HIV infected, has ARC or AIDS. The decision to admit a child with HIV will be made by a committee composed of representative from </w:t>
      </w:r>
      <w:r w:rsidR="00B54341">
        <w:rPr>
          <w:sz w:val="22"/>
          <w:szCs w:val="22"/>
        </w:rPr>
        <w:t xml:space="preserve">the </w:t>
      </w:r>
      <w:r w:rsidRPr="00E859D4">
        <w:rPr>
          <w:sz w:val="22"/>
          <w:szCs w:val="22"/>
        </w:rPr>
        <w:t>CEO, the pastor, the principal, the parents, and the attending physician. Should this team be unable to reach a consensus on the course of action to be followed, the matter will be referred to the Superintendent who will make the final decision.</w:t>
      </w:r>
      <w:r w:rsidRPr="00FD065E">
        <w:t xml:space="preserve"> </w:t>
      </w:r>
    </w:p>
    <w:p w14:paraId="72F7984D" w14:textId="77777777" w:rsidR="008062A5" w:rsidRDefault="008062A5" w:rsidP="008062A5">
      <w:pPr>
        <w:pStyle w:val="NoSpacing"/>
        <w:jc w:val="center"/>
        <w:rPr>
          <w:rFonts w:ascii="AR JULIAN" w:hAnsi="AR JULIAN"/>
          <w:sz w:val="28"/>
          <w:szCs w:val="28"/>
        </w:rPr>
      </w:pPr>
    </w:p>
    <w:p w14:paraId="1F9AC9AC" w14:textId="77777777" w:rsidR="008062A5" w:rsidRPr="00E831D0" w:rsidRDefault="008062A5" w:rsidP="008062A5">
      <w:pPr>
        <w:pStyle w:val="NoSpacing"/>
        <w:rPr>
          <w:rFonts w:ascii="AR JULIAN" w:hAnsi="AR JULIAN"/>
          <w:sz w:val="16"/>
          <w:szCs w:val="16"/>
        </w:rPr>
      </w:pPr>
    </w:p>
    <w:p w14:paraId="10377D2A" w14:textId="77777777" w:rsidR="008062A5" w:rsidRPr="00B6214C" w:rsidRDefault="008062A5" w:rsidP="008062A5">
      <w:pPr>
        <w:pStyle w:val="NoSpacing"/>
        <w:rPr>
          <w:sz w:val="22"/>
          <w:szCs w:val="22"/>
        </w:rPr>
      </w:pPr>
      <w:r w:rsidRPr="00E859D4">
        <w:rPr>
          <w:sz w:val="22"/>
          <w:szCs w:val="22"/>
        </w:rPr>
        <w:t>Schools of the Archdiocese of St. Louis will follow the recommended policies and procedures on communicable diseases established by the Missouri Department of Health and Senior Services.</w:t>
      </w:r>
    </w:p>
    <w:p w14:paraId="3BC97825" w14:textId="77777777" w:rsidR="008062A5" w:rsidRDefault="008062A5" w:rsidP="008062A5">
      <w:pPr>
        <w:pStyle w:val="NoSpacing"/>
        <w:jc w:val="center"/>
        <w:rPr>
          <w:rFonts w:ascii="AR JULIAN" w:hAnsi="AR JULIAN"/>
          <w:sz w:val="28"/>
          <w:szCs w:val="28"/>
        </w:rPr>
      </w:pPr>
    </w:p>
    <w:p w14:paraId="3B12ECA6" w14:textId="77777777" w:rsidR="008062A5" w:rsidRPr="009F2855" w:rsidRDefault="008062A5" w:rsidP="008062A5">
      <w:pPr>
        <w:pStyle w:val="NoSpacing"/>
        <w:jc w:val="center"/>
        <w:rPr>
          <w:rFonts w:ascii="AR JULIAN" w:hAnsi="AR JULIAN"/>
          <w:sz w:val="28"/>
          <w:szCs w:val="28"/>
        </w:rPr>
      </w:pPr>
      <w:r>
        <w:rPr>
          <w:rFonts w:ascii="AR JULIAN" w:hAnsi="AR JULIAN"/>
          <w:sz w:val="28"/>
          <w:szCs w:val="28"/>
        </w:rPr>
        <w:lastRenderedPageBreak/>
        <w:t>Administration of Medication in School</w:t>
      </w:r>
    </w:p>
    <w:p w14:paraId="600D6189" w14:textId="77777777" w:rsidR="008062A5" w:rsidRPr="00F04F50" w:rsidRDefault="008062A5" w:rsidP="008062A5">
      <w:pPr>
        <w:pStyle w:val="NoSpacing"/>
        <w:rPr>
          <w:sz w:val="16"/>
          <w:szCs w:val="16"/>
        </w:rPr>
      </w:pPr>
    </w:p>
    <w:p w14:paraId="7C63BEAD" w14:textId="77777777" w:rsidR="008062A5" w:rsidRPr="00E859D4" w:rsidRDefault="008062A5" w:rsidP="008062A5">
      <w:pPr>
        <w:pStyle w:val="NoSpacing"/>
        <w:rPr>
          <w:sz w:val="22"/>
          <w:szCs w:val="22"/>
        </w:rPr>
      </w:pPr>
      <w:r w:rsidRPr="00E859D4">
        <w:rPr>
          <w:sz w:val="22"/>
          <w:szCs w:val="22"/>
        </w:rPr>
        <w:t>Ideally, all medication should be given at home.   However, some students are able to attend school because of the effectiveness of medication in the treatment of chronic illness or disabilities. Physicians should be aware of the problems associated with giving medication in schools.  They may be able to change time schedules so medication can be given before and/or after school hours.  A new written prescription and a new prescription container must be provided each new school year.  Any pupil required to take prescribed medication during regular school hours must comply with school regulations:  Written orders from the physician must include the following:</w:t>
      </w:r>
    </w:p>
    <w:p w14:paraId="1996E0FF" w14:textId="77777777" w:rsidR="008062A5" w:rsidRPr="008B4128" w:rsidRDefault="008062A5" w:rsidP="008062A5">
      <w:pPr>
        <w:pStyle w:val="NoSpacing"/>
        <w:rPr>
          <w:sz w:val="16"/>
          <w:szCs w:val="16"/>
        </w:rPr>
      </w:pPr>
    </w:p>
    <w:p w14:paraId="4C424AB6" w14:textId="77777777" w:rsidR="008062A5" w:rsidRPr="00E859D4" w:rsidRDefault="008062A5" w:rsidP="000A50DB">
      <w:pPr>
        <w:pStyle w:val="NoSpacing"/>
        <w:numPr>
          <w:ilvl w:val="0"/>
          <w:numId w:val="23"/>
        </w:numPr>
        <w:rPr>
          <w:sz w:val="22"/>
          <w:szCs w:val="22"/>
        </w:rPr>
      </w:pPr>
      <w:r w:rsidRPr="00E859D4">
        <w:rPr>
          <w:sz w:val="22"/>
          <w:szCs w:val="22"/>
        </w:rPr>
        <w:t>Name of student</w:t>
      </w:r>
    </w:p>
    <w:p w14:paraId="26390B2D" w14:textId="77777777" w:rsidR="008062A5" w:rsidRPr="00E859D4" w:rsidRDefault="008062A5" w:rsidP="000A50DB">
      <w:pPr>
        <w:pStyle w:val="NoSpacing"/>
        <w:numPr>
          <w:ilvl w:val="0"/>
          <w:numId w:val="23"/>
        </w:numPr>
        <w:rPr>
          <w:sz w:val="22"/>
          <w:szCs w:val="22"/>
        </w:rPr>
      </w:pPr>
      <w:r w:rsidRPr="00E859D4">
        <w:rPr>
          <w:sz w:val="22"/>
          <w:szCs w:val="22"/>
        </w:rPr>
        <w:t>Name of medication</w:t>
      </w:r>
    </w:p>
    <w:p w14:paraId="756E75C4" w14:textId="77777777" w:rsidR="008062A5" w:rsidRPr="00E859D4" w:rsidRDefault="00B54341" w:rsidP="000A50DB">
      <w:pPr>
        <w:pStyle w:val="NoSpacing"/>
        <w:numPr>
          <w:ilvl w:val="0"/>
          <w:numId w:val="23"/>
        </w:numPr>
        <w:rPr>
          <w:sz w:val="22"/>
          <w:szCs w:val="22"/>
        </w:rPr>
      </w:pPr>
      <w:r>
        <w:rPr>
          <w:sz w:val="22"/>
          <w:szCs w:val="22"/>
        </w:rPr>
        <w:t>Dosage</w:t>
      </w:r>
      <w:r w:rsidR="008062A5" w:rsidRPr="00E859D4">
        <w:rPr>
          <w:sz w:val="22"/>
          <w:szCs w:val="22"/>
        </w:rPr>
        <w:t xml:space="preserve"> </w:t>
      </w:r>
      <w:r>
        <w:rPr>
          <w:sz w:val="22"/>
          <w:szCs w:val="22"/>
        </w:rPr>
        <w:t>(</w:t>
      </w:r>
      <w:r w:rsidR="008062A5" w:rsidRPr="00E859D4">
        <w:rPr>
          <w:sz w:val="22"/>
          <w:szCs w:val="22"/>
        </w:rPr>
        <w:t>any change must be submitted in writing</w:t>
      </w:r>
      <w:r>
        <w:rPr>
          <w:sz w:val="22"/>
          <w:szCs w:val="22"/>
        </w:rPr>
        <w:t>)</w:t>
      </w:r>
    </w:p>
    <w:p w14:paraId="29A8D7CA" w14:textId="77777777" w:rsidR="008062A5" w:rsidRPr="00E859D4" w:rsidRDefault="008062A5" w:rsidP="000A50DB">
      <w:pPr>
        <w:pStyle w:val="NoSpacing"/>
        <w:numPr>
          <w:ilvl w:val="0"/>
          <w:numId w:val="23"/>
        </w:numPr>
        <w:tabs>
          <w:tab w:val="clear" w:pos="720"/>
        </w:tabs>
        <w:rPr>
          <w:sz w:val="22"/>
          <w:szCs w:val="22"/>
        </w:rPr>
      </w:pPr>
      <w:r w:rsidRPr="00E859D4">
        <w:rPr>
          <w:sz w:val="22"/>
          <w:szCs w:val="22"/>
        </w:rPr>
        <w:t xml:space="preserve">Time interval the medication is to be given (If the medication is given as needed, a plan </w:t>
      </w:r>
    </w:p>
    <w:p w14:paraId="4D6B3653" w14:textId="77777777" w:rsidR="008062A5" w:rsidRPr="00E859D4" w:rsidRDefault="008062A5" w:rsidP="008062A5">
      <w:pPr>
        <w:pStyle w:val="NoSpacing"/>
        <w:rPr>
          <w:sz w:val="22"/>
          <w:szCs w:val="22"/>
        </w:rPr>
      </w:pPr>
      <w:r w:rsidRPr="00E859D4">
        <w:rPr>
          <w:sz w:val="22"/>
          <w:szCs w:val="22"/>
        </w:rPr>
        <w:tab/>
        <w:t>is required)</w:t>
      </w:r>
    </w:p>
    <w:p w14:paraId="250FF51B" w14:textId="77777777" w:rsidR="008062A5" w:rsidRPr="00E859D4" w:rsidRDefault="008062A5" w:rsidP="000A50DB">
      <w:pPr>
        <w:pStyle w:val="NoSpacing"/>
        <w:numPr>
          <w:ilvl w:val="0"/>
          <w:numId w:val="23"/>
        </w:numPr>
        <w:rPr>
          <w:sz w:val="22"/>
          <w:szCs w:val="22"/>
        </w:rPr>
      </w:pPr>
      <w:r w:rsidRPr="00E859D4">
        <w:rPr>
          <w:sz w:val="22"/>
          <w:szCs w:val="22"/>
        </w:rPr>
        <w:t>Duration of the treatment</w:t>
      </w:r>
    </w:p>
    <w:p w14:paraId="703AD650" w14:textId="77777777" w:rsidR="008062A5" w:rsidRPr="00E859D4" w:rsidRDefault="008062A5" w:rsidP="000A50DB">
      <w:pPr>
        <w:pStyle w:val="NoSpacing"/>
        <w:numPr>
          <w:ilvl w:val="0"/>
          <w:numId w:val="23"/>
        </w:numPr>
        <w:rPr>
          <w:sz w:val="22"/>
          <w:szCs w:val="22"/>
        </w:rPr>
      </w:pPr>
      <w:r w:rsidRPr="00E859D4">
        <w:rPr>
          <w:sz w:val="22"/>
          <w:szCs w:val="22"/>
        </w:rPr>
        <w:t>Diagnosis or reason for medication</w:t>
      </w:r>
    </w:p>
    <w:p w14:paraId="1C3C9C2C" w14:textId="77777777" w:rsidR="008062A5" w:rsidRPr="00E859D4" w:rsidRDefault="008062A5" w:rsidP="000A50DB">
      <w:pPr>
        <w:pStyle w:val="NoSpacing"/>
        <w:numPr>
          <w:ilvl w:val="0"/>
          <w:numId w:val="23"/>
        </w:numPr>
        <w:rPr>
          <w:sz w:val="22"/>
          <w:szCs w:val="22"/>
        </w:rPr>
      </w:pPr>
      <w:r w:rsidRPr="00E859D4">
        <w:rPr>
          <w:sz w:val="22"/>
          <w:szCs w:val="22"/>
        </w:rPr>
        <w:t>Drug allergies of the student</w:t>
      </w:r>
    </w:p>
    <w:p w14:paraId="5C40070B" w14:textId="77777777" w:rsidR="008062A5" w:rsidRPr="00E859D4" w:rsidRDefault="008062A5" w:rsidP="000A50DB">
      <w:pPr>
        <w:pStyle w:val="NoSpacing"/>
        <w:numPr>
          <w:ilvl w:val="0"/>
          <w:numId w:val="23"/>
        </w:numPr>
        <w:rPr>
          <w:sz w:val="22"/>
          <w:szCs w:val="22"/>
        </w:rPr>
      </w:pPr>
      <w:r w:rsidRPr="00E859D4">
        <w:rPr>
          <w:sz w:val="22"/>
          <w:szCs w:val="22"/>
        </w:rPr>
        <w:t xml:space="preserve">Written permission by the parent/guardian requesting the school comply with the </w:t>
      </w:r>
    </w:p>
    <w:p w14:paraId="1F5B20A4" w14:textId="77777777" w:rsidR="00B54341" w:rsidRDefault="008062A5" w:rsidP="008062A5">
      <w:pPr>
        <w:pStyle w:val="NoSpacing"/>
        <w:ind w:firstLine="720"/>
        <w:rPr>
          <w:sz w:val="22"/>
          <w:szCs w:val="22"/>
        </w:rPr>
      </w:pPr>
      <w:r w:rsidRPr="00E859D4">
        <w:rPr>
          <w:sz w:val="22"/>
          <w:szCs w:val="22"/>
        </w:rPr>
        <w:t>physician’s order.</w:t>
      </w:r>
    </w:p>
    <w:p w14:paraId="05FFFFC9" w14:textId="77777777" w:rsidR="00B54341" w:rsidRDefault="00B54341" w:rsidP="00B54341">
      <w:pPr>
        <w:pStyle w:val="NoSpacing"/>
        <w:ind w:left="720"/>
        <w:rPr>
          <w:sz w:val="22"/>
          <w:szCs w:val="22"/>
        </w:rPr>
      </w:pPr>
    </w:p>
    <w:p w14:paraId="49046B14" w14:textId="77777777" w:rsidR="008062A5" w:rsidRDefault="008062A5" w:rsidP="008062A5">
      <w:pPr>
        <w:pStyle w:val="NoSpacing"/>
      </w:pPr>
    </w:p>
    <w:p w14:paraId="498CCCC9" w14:textId="77777777" w:rsidR="00B54341" w:rsidRPr="00CF1FF7" w:rsidRDefault="00B54341" w:rsidP="008062A5">
      <w:pPr>
        <w:pStyle w:val="NoSpacing"/>
        <w:rPr>
          <w:sz w:val="22"/>
        </w:rPr>
      </w:pPr>
      <w:r w:rsidRPr="00CF1FF7">
        <w:rPr>
          <w:sz w:val="22"/>
        </w:rPr>
        <w:t xml:space="preserve">The volunteer School Nurse, Principal or School Office Staff has the right to contact your child's physician to clarify a medication order.  Physician name and number must be on file for emergency authorization.  </w:t>
      </w:r>
    </w:p>
    <w:p w14:paraId="399911CA" w14:textId="77777777" w:rsidR="008062A5" w:rsidRPr="00E859D4" w:rsidRDefault="008062A5" w:rsidP="008062A5">
      <w:pPr>
        <w:pStyle w:val="NoSpacing"/>
        <w:rPr>
          <w:sz w:val="22"/>
          <w:szCs w:val="22"/>
        </w:rPr>
      </w:pPr>
      <w:r w:rsidRPr="00E859D4">
        <w:rPr>
          <w:sz w:val="22"/>
          <w:szCs w:val="22"/>
        </w:rPr>
        <w:t>The above requirements also apply to ALL inhalers or other asthma treating devices.  Asthma Action Plans must be on file with inhalers.</w:t>
      </w:r>
    </w:p>
    <w:p w14:paraId="404C32E5" w14:textId="77777777" w:rsidR="008062A5" w:rsidRPr="008B4128" w:rsidRDefault="008062A5" w:rsidP="008062A5">
      <w:pPr>
        <w:pStyle w:val="NoSpacing"/>
        <w:rPr>
          <w:sz w:val="16"/>
          <w:szCs w:val="16"/>
        </w:rPr>
      </w:pPr>
    </w:p>
    <w:p w14:paraId="46496417" w14:textId="77777777" w:rsidR="008062A5" w:rsidRDefault="00B54341" w:rsidP="008062A5">
      <w:pPr>
        <w:pStyle w:val="NoSpacing"/>
        <w:rPr>
          <w:sz w:val="22"/>
          <w:szCs w:val="22"/>
        </w:rPr>
      </w:pPr>
      <w:r>
        <w:rPr>
          <w:sz w:val="22"/>
          <w:szCs w:val="22"/>
        </w:rPr>
        <w:t xml:space="preserve">All medication should be brought directly to the school office in a container appropriately labeled by the pharmacy or physician.  </w:t>
      </w:r>
      <w:r w:rsidR="008062A5" w:rsidRPr="00E859D4">
        <w:rPr>
          <w:sz w:val="22"/>
          <w:szCs w:val="22"/>
        </w:rPr>
        <w:t xml:space="preserve">A current prescription label on container may serve as a physician’s order.  </w:t>
      </w:r>
      <w:r w:rsidR="008062A5" w:rsidRPr="00E859D4">
        <w:rPr>
          <w:b/>
          <w:sz w:val="22"/>
          <w:szCs w:val="22"/>
        </w:rPr>
        <w:t>Medicine must be handed from an adult to an adult.  Students must not have medicine in their hands ever</w:t>
      </w:r>
      <w:r w:rsidR="008062A5" w:rsidRPr="00E859D4">
        <w:rPr>
          <w:sz w:val="22"/>
          <w:szCs w:val="22"/>
        </w:rPr>
        <w:t xml:space="preserve">. The Principal, </w:t>
      </w:r>
      <w:r>
        <w:rPr>
          <w:sz w:val="22"/>
          <w:szCs w:val="22"/>
        </w:rPr>
        <w:t>Health Aide</w:t>
      </w:r>
      <w:r w:rsidR="008062A5" w:rsidRPr="00E859D4">
        <w:rPr>
          <w:sz w:val="22"/>
          <w:szCs w:val="22"/>
        </w:rPr>
        <w:t xml:space="preserve">, or </w:t>
      </w:r>
      <w:r>
        <w:rPr>
          <w:sz w:val="22"/>
          <w:szCs w:val="22"/>
        </w:rPr>
        <w:t>trained staff member</w:t>
      </w:r>
      <w:r w:rsidR="008062A5" w:rsidRPr="00E859D4">
        <w:rPr>
          <w:sz w:val="22"/>
          <w:szCs w:val="22"/>
        </w:rPr>
        <w:t xml:space="preserve"> will dispense the medication.  All medication will be kept in a locked cabinet unless it requires refrigeration.  Cough drops should be given to the teacher to be dispensed as needed.  Lip balm is permissible but may not be shared. </w:t>
      </w:r>
    </w:p>
    <w:p w14:paraId="0891AB96" w14:textId="77777777" w:rsidR="00B54341" w:rsidRDefault="00B54341" w:rsidP="008062A5">
      <w:pPr>
        <w:pStyle w:val="NoSpacing"/>
        <w:rPr>
          <w:sz w:val="22"/>
          <w:szCs w:val="22"/>
        </w:rPr>
      </w:pPr>
    </w:p>
    <w:p w14:paraId="57705C2D" w14:textId="77777777" w:rsidR="00B54341" w:rsidRPr="008811E1" w:rsidRDefault="00B54341" w:rsidP="008062A5">
      <w:pPr>
        <w:pStyle w:val="NoSpacing"/>
        <w:rPr>
          <w:rFonts w:ascii="AR JULIAN" w:hAnsi="AR JULIAN"/>
          <w:sz w:val="22"/>
          <w:szCs w:val="22"/>
        </w:rPr>
      </w:pPr>
      <w:r w:rsidRPr="008811E1">
        <w:rPr>
          <w:rFonts w:ascii="AR JULIAN" w:hAnsi="AR JULIAN"/>
          <w:szCs w:val="22"/>
        </w:rPr>
        <w:t>Over the Counter Medication</w:t>
      </w:r>
    </w:p>
    <w:p w14:paraId="0C8D1D84" w14:textId="77777777" w:rsidR="00B54341" w:rsidRDefault="00B54341" w:rsidP="008062A5">
      <w:pPr>
        <w:pStyle w:val="NoSpacing"/>
        <w:rPr>
          <w:sz w:val="22"/>
          <w:szCs w:val="22"/>
        </w:rPr>
      </w:pPr>
      <w:r>
        <w:rPr>
          <w:sz w:val="22"/>
          <w:szCs w:val="22"/>
        </w:rPr>
        <w:t xml:space="preserve">If a prescription drug or over the counter drug is to be administered, a doctor's permission slip is to be sent to school with the medication.  School personnel are never permitted to give pain relievers, unless medication is sent to the school office and a permission slip with the doctor's signature is on file.  </w:t>
      </w:r>
    </w:p>
    <w:p w14:paraId="1CB20B66" w14:textId="77777777" w:rsidR="00B54341" w:rsidRDefault="00B54341" w:rsidP="008062A5">
      <w:pPr>
        <w:pStyle w:val="NoSpacing"/>
        <w:rPr>
          <w:sz w:val="22"/>
          <w:szCs w:val="22"/>
        </w:rPr>
      </w:pPr>
    </w:p>
    <w:p w14:paraId="756C159A" w14:textId="77777777" w:rsidR="00B54341" w:rsidRPr="008811E1" w:rsidRDefault="00B54341" w:rsidP="008062A5">
      <w:pPr>
        <w:pStyle w:val="NoSpacing"/>
        <w:rPr>
          <w:rFonts w:ascii="AR JULIAN" w:hAnsi="AR JULIAN"/>
          <w:szCs w:val="22"/>
        </w:rPr>
      </w:pPr>
      <w:r w:rsidRPr="008811E1">
        <w:rPr>
          <w:rFonts w:ascii="AR JULIAN" w:hAnsi="AR JULIAN"/>
          <w:szCs w:val="22"/>
        </w:rPr>
        <w:t>Storage of Medication</w:t>
      </w:r>
      <w:r w:rsidR="005623B1">
        <w:rPr>
          <w:rFonts w:ascii="AR JULIAN" w:hAnsi="AR JULIAN"/>
          <w:szCs w:val="22"/>
        </w:rPr>
        <w:t>s</w:t>
      </w:r>
    </w:p>
    <w:p w14:paraId="4E85B512" w14:textId="1E6120B4" w:rsidR="008062A5" w:rsidRPr="00E859D4" w:rsidRDefault="008062A5" w:rsidP="008062A5">
      <w:pPr>
        <w:pStyle w:val="NoSpacing"/>
        <w:rPr>
          <w:sz w:val="22"/>
          <w:szCs w:val="22"/>
        </w:rPr>
      </w:pPr>
      <w:r w:rsidRPr="00E859D4">
        <w:rPr>
          <w:sz w:val="22"/>
          <w:szCs w:val="22"/>
        </w:rPr>
        <w:t xml:space="preserve">All medication sent to school will be kept in a secured lock place under the supervision of the administration.  Students may </w:t>
      </w:r>
      <w:r w:rsidRPr="00E859D4">
        <w:rPr>
          <w:b/>
          <w:sz w:val="22"/>
          <w:szCs w:val="22"/>
        </w:rPr>
        <w:t>not</w:t>
      </w:r>
      <w:r w:rsidRPr="00E859D4">
        <w:rPr>
          <w:sz w:val="22"/>
          <w:szCs w:val="22"/>
        </w:rPr>
        <w:t xml:space="preserve"> carry medicine on their person unless approved by the </w:t>
      </w:r>
      <w:r w:rsidR="000F4E5E" w:rsidRPr="00E859D4">
        <w:rPr>
          <w:sz w:val="22"/>
          <w:szCs w:val="22"/>
        </w:rPr>
        <w:t>principal</w:t>
      </w:r>
      <w:r w:rsidRPr="00E859D4">
        <w:rPr>
          <w:sz w:val="22"/>
          <w:szCs w:val="22"/>
        </w:rPr>
        <w:t xml:space="preserve">.  Students may </w:t>
      </w:r>
      <w:r w:rsidRPr="00E859D4">
        <w:rPr>
          <w:b/>
          <w:sz w:val="22"/>
          <w:szCs w:val="22"/>
        </w:rPr>
        <w:t>not</w:t>
      </w:r>
      <w:r w:rsidRPr="00E859D4">
        <w:rPr>
          <w:sz w:val="22"/>
          <w:szCs w:val="22"/>
        </w:rPr>
        <w:t xml:space="preserve"> share medication with others.  Parents may </w:t>
      </w:r>
      <w:r w:rsidRPr="00E859D4">
        <w:rPr>
          <w:b/>
          <w:sz w:val="22"/>
          <w:szCs w:val="22"/>
        </w:rPr>
        <w:t>not</w:t>
      </w:r>
      <w:r w:rsidRPr="00E859D4">
        <w:rPr>
          <w:sz w:val="22"/>
          <w:szCs w:val="22"/>
        </w:rPr>
        <w:t xml:space="preserve"> give permission to administer medication different from the doctor.  A trained staff member will be assigned to administer medication.  Proper documentation must be kept on every dose given.</w:t>
      </w:r>
    </w:p>
    <w:p w14:paraId="7A8064C1" w14:textId="77777777" w:rsidR="008062A5" w:rsidRDefault="008062A5" w:rsidP="008062A5">
      <w:pPr>
        <w:pStyle w:val="NoSpacing"/>
      </w:pPr>
    </w:p>
    <w:p w14:paraId="2AA62B90" w14:textId="77777777" w:rsidR="008062A5" w:rsidRPr="00F04F50" w:rsidRDefault="008062A5" w:rsidP="00B83824">
      <w:pPr>
        <w:pStyle w:val="NoSpacing"/>
        <w:jc w:val="center"/>
        <w:rPr>
          <w:sz w:val="16"/>
          <w:szCs w:val="16"/>
        </w:rPr>
      </w:pPr>
      <w:r w:rsidRPr="00F04F50">
        <w:rPr>
          <w:rFonts w:ascii="AR JULIAN" w:hAnsi="AR JULIAN"/>
          <w:sz w:val="28"/>
          <w:szCs w:val="28"/>
        </w:rPr>
        <w:t xml:space="preserve">Physical Examination </w:t>
      </w:r>
      <w:r w:rsidR="00B83824">
        <w:rPr>
          <w:rFonts w:ascii="AR JULIAN" w:hAnsi="AR JULIAN"/>
          <w:sz w:val="28"/>
          <w:szCs w:val="28"/>
        </w:rPr>
        <w:t>Requirements</w:t>
      </w:r>
    </w:p>
    <w:p w14:paraId="43E1F912" w14:textId="77777777" w:rsidR="008062A5" w:rsidRDefault="008062A5" w:rsidP="008062A5">
      <w:pPr>
        <w:pStyle w:val="NoSpacing"/>
        <w:rPr>
          <w:strike/>
          <w:sz w:val="22"/>
          <w:szCs w:val="22"/>
        </w:rPr>
      </w:pPr>
      <w:r w:rsidRPr="00E859D4">
        <w:rPr>
          <w:sz w:val="22"/>
          <w:szCs w:val="22"/>
        </w:rPr>
        <w:t xml:space="preserve">Students should have a complete physical examination upon entrance to kindergarten, third grade, and sixth grade. All new entrants at any grade level should have a physical examination if they have not had a physical in the past 12 months.   </w:t>
      </w:r>
    </w:p>
    <w:p w14:paraId="4F1D0580" w14:textId="77777777" w:rsidR="008811E1" w:rsidRPr="00FD065E" w:rsidRDefault="008811E1" w:rsidP="008062A5">
      <w:pPr>
        <w:pStyle w:val="NoSpacing"/>
      </w:pPr>
    </w:p>
    <w:p w14:paraId="2768D0CD" w14:textId="77777777" w:rsidR="008062A5" w:rsidRPr="008B4128" w:rsidRDefault="008062A5" w:rsidP="008062A5">
      <w:pPr>
        <w:pStyle w:val="NoSpacing"/>
        <w:jc w:val="center"/>
        <w:rPr>
          <w:rFonts w:ascii="AR JULIAN" w:hAnsi="AR JULIAN"/>
          <w:sz w:val="28"/>
          <w:szCs w:val="28"/>
        </w:rPr>
      </w:pPr>
      <w:r w:rsidRPr="008B4128">
        <w:rPr>
          <w:rFonts w:ascii="AR JULIAN" w:hAnsi="AR JULIAN"/>
          <w:sz w:val="28"/>
          <w:szCs w:val="28"/>
        </w:rPr>
        <w:t>Medical Conditions</w:t>
      </w:r>
    </w:p>
    <w:p w14:paraId="7B1EFF04" w14:textId="77777777" w:rsidR="008062A5" w:rsidRPr="008B4128" w:rsidRDefault="008062A5" w:rsidP="008062A5">
      <w:pPr>
        <w:pStyle w:val="NoSpacing"/>
        <w:jc w:val="center"/>
        <w:rPr>
          <w:rFonts w:ascii="AR JULIAN" w:hAnsi="AR JULIAN"/>
          <w:sz w:val="16"/>
          <w:szCs w:val="16"/>
        </w:rPr>
      </w:pPr>
    </w:p>
    <w:p w14:paraId="6F2A45A5" w14:textId="08BA6CEC" w:rsidR="008062A5" w:rsidRPr="00E859D4" w:rsidRDefault="008062A5" w:rsidP="008062A5">
      <w:pPr>
        <w:pStyle w:val="NoSpacing"/>
        <w:rPr>
          <w:sz w:val="22"/>
          <w:szCs w:val="22"/>
        </w:rPr>
      </w:pPr>
      <w:r w:rsidRPr="00E859D4">
        <w:rPr>
          <w:sz w:val="22"/>
          <w:szCs w:val="22"/>
        </w:rPr>
        <w:lastRenderedPageBreak/>
        <w:t xml:space="preserve">A student enrolled in a Catholic school that has a significant or potentially </w:t>
      </w:r>
      <w:r w:rsidR="00A42F7E" w:rsidRPr="00E859D4">
        <w:rPr>
          <w:sz w:val="22"/>
          <w:szCs w:val="22"/>
        </w:rPr>
        <w:t>life-threatening</w:t>
      </w:r>
      <w:r w:rsidRPr="00E859D4">
        <w:rPr>
          <w:sz w:val="22"/>
          <w:szCs w:val="22"/>
        </w:rPr>
        <w:t xml:space="preserve"> medical condition may require special consideration. Schools should take steps to obtain the information necessary to understand the condition, its manifestations in the school setting, and any specific adjustments or plans for an emergency response which may be necessary in order to provide the student with a healthy and safe environment. </w:t>
      </w:r>
    </w:p>
    <w:p w14:paraId="43BEBB42" w14:textId="77777777" w:rsidR="008062A5" w:rsidRPr="008B4128" w:rsidRDefault="008062A5" w:rsidP="008062A5">
      <w:pPr>
        <w:pStyle w:val="NoSpacing"/>
        <w:rPr>
          <w:sz w:val="28"/>
          <w:szCs w:val="28"/>
        </w:rPr>
      </w:pPr>
    </w:p>
    <w:p w14:paraId="0722B79C" w14:textId="77777777" w:rsidR="008062A5" w:rsidRDefault="008062A5" w:rsidP="008062A5">
      <w:pPr>
        <w:pStyle w:val="NoSpacing"/>
        <w:jc w:val="center"/>
        <w:rPr>
          <w:rFonts w:ascii="AR JULIAN" w:hAnsi="AR JULIAN"/>
          <w:sz w:val="28"/>
          <w:szCs w:val="28"/>
        </w:rPr>
      </w:pPr>
      <w:r>
        <w:rPr>
          <w:rFonts w:ascii="AR JULIAN" w:hAnsi="AR JULIAN"/>
          <w:sz w:val="28"/>
          <w:szCs w:val="28"/>
        </w:rPr>
        <w:t>Immunizations</w:t>
      </w:r>
    </w:p>
    <w:p w14:paraId="59EA8CF9" w14:textId="77777777" w:rsidR="008062A5" w:rsidRDefault="008062A5" w:rsidP="008062A5">
      <w:pPr>
        <w:pStyle w:val="NoSpacing"/>
        <w:rPr>
          <w:sz w:val="22"/>
          <w:szCs w:val="22"/>
        </w:rPr>
      </w:pPr>
    </w:p>
    <w:p w14:paraId="162F1A3B" w14:textId="77777777" w:rsidR="008062A5" w:rsidRPr="00CC3B7A" w:rsidRDefault="008062A5" w:rsidP="008062A5">
      <w:pPr>
        <w:pStyle w:val="NoSpacing"/>
        <w:rPr>
          <w:sz w:val="22"/>
          <w:szCs w:val="22"/>
        </w:rPr>
      </w:pPr>
      <w:r>
        <w:rPr>
          <w:sz w:val="22"/>
          <w:szCs w:val="22"/>
        </w:rPr>
        <w:t xml:space="preserve">Missouri law provides that children may not enroll in school until all immunization proof is provided.  Missouri State Law requires that all children be adequately immunized.  Up-to-date health and immunization records must be on file in the school.  </w:t>
      </w:r>
      <w:r w:rsidR="00B83824">
        <w:rPr>
          <w:sz w:val="22"/>
          <w:szCs w:val="22"/>
        </w:rPr>
        <w:t>Students may be exempted from</w:t>
      </w:r>
      <w:r>
        <w:rPr>
          <w:sz w:val="22"/>
          <w:szCs w:val="22"/>
        </w:rPr>
        <w:t xml:space="preserve"> immunization for medical by completing a Medical Immunization Exemption Form signed by a licensed doctor of medicine or exempted for reasons of religious objection by completing a Religious Immunization Exemption Form.  The original form must be in the school office prior to the child’s entrance into school. </w:t>
      </w:r>
    </w:p>
    <w:p w14:paraId="2370B965" w14:textId="77777777" w:rsidR="00874D62" w:rsidRDefault="00874D62" w:rsidP="00E35F3C">
      <w:pPr>
        <w:pStyle w:val="NoSpacing"/>
        <w:rPr>
          <w:rFonts w:ascii="AR JULIAN" w:hAnsi="AR JULIAN"/>
          <w:sz w:val="28"/>
          <w:szCs w:val="28"/>
        </w:rPr>
      </w:pPr>
    </w:p>
    <w:p w14:paraId="3C44A176" w14:textId="77777777" w:rsidR="00E03F2D" w:rsidRDefault="00E03F2D" w:rsidP="008062A5">
      <w:pPr>
        <w:pStyle w:val="NoSpacing"/>
        <w:jc w:val="center"/>
        <w:rPr>
          <w:rFonts w:ascii="AR JULIAN" w:hAnsi="AR JULIAN"/>
          <w:sz w:val="28"/>
          <w:szCs w:val="28"/>
        </w:rPr>
      </w:pPr>
    </w:p>
    <w:p w14:paraId="2FF31106" w14:textId="77777777" w:rsidR="008062A5" w:rsidRPr="007D05B7" w:rsidRDefault="00F54DA7" w:rsidP="008062A5">
      <w:pPr>
        <w:pStyle w:val="NoSpacing"/>
        <w:jc w:val="center"/>
        <w:rPr>
          <w:rFonts w:ascii="AR JULIAN" w:hAnsi="AR JULIAN"/>
          <w:sz w:val="28"/>
          <w:szCs w:val="28"/>
        </w:rPr>
      </w:pPr>
      <w:r>
        <w:rPr>
          <w:noProof/>
        </w:rPr>
        <w:drawing>
          <wp:anchor distT="0" distB="0" distL="114300" distR="114300" simplePos="0" relativeHeight="251660800" behindDoc="1" locked="0" layoutInCell="1" allowOverlap="1" wp14:anchorId="4E4E9617" wp14:editId="37E0D1EA">
            <wp:simplePos x="0" y="0"/>
            <wp:positionH relativeFrom="column">
              <wp:posOffset>15240</wp:posOffset>
            </wp:positionH>
            <wp:positionV relativeFrom="paragraph">
              <wp:posOffset>42545</wp:posOffset>
            </wp:positionV>
            <wp:extent cx="662305" cy="662305"/>
            <wp:effectExtent l="0" t="0" r="0" b="0"/>
            <wp:wrapNone/>
            <wp:docPr id="1659" name="Picture 1659" descr="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descr="health"/>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pic:spPr>
                </pic:pic>
              </a:graphicData>
            </a:graphic>
            <wp14:sizeRelH relativeFrom="page">
              <wp14:pctWidth>0</wp14:pctWidth>
            </wp14:sizeRelH>
            <wp14:sizeRelV relativeFrom="page">
              <wp14:pctHeight>0</wp14:pctHeight>
            </wp14:sizeRelV>
          </wp:anchor>
        </w:drawing>
      </w:r>
      <w:r w:rsidR="008062A5" w:rsidRPr="007D05B7">
        <w:rPr>
          <w:rFonts w:ascii="AR JULIAN" w:hAnsi="AR JULIAN"/>
          <w:sz w:val="28"/>
          <w:szCs w:val="28"/>
        </w:rPr>
        <w:t>Wellness Policy</w:t>
      </w:r>
    </w:p>
    <w:p w14:paraId="1AE0CEE6" w14:textId="77777777" w:rsidR="008062A5" w:rsidRPr="008B4128" w:rsidRDefault="008062A5" w:rsidP="008062A5">
      <w:pPr>
        <w:pStyle w:val="NoSpacing"/>
        <w:rPr>
          <w:rFonts w:ascii="AR JULIAN" w:hAnsi="AR JULIAN"/>
          <w:sz w:val="16"/>
          <w:szCs w:val="16"/>
        </w:rPr>
      </w:pPr>
    </w:p>
    <w:p w14:paraId="3D6E1E7A" w14:textId="77777777" w:rsidR="008062A5" w:rsidRPr="00E859D4" w:rsidRDefault="008062A5" w:rsidP="008062A5">
      <w:pPr>
        <w:pStyle w:val="NoSpacing"/>
        <w:ind w:left="1440"/>
        <w:rPr>
          <w:sz w:val="22"/>
          <w:szCs w:val="22"/>
        </w:rPr>
      </w:pPr>
      <w:r w:rsidRPr="00E859D4">
        <w:rPr>
          <w:sz w:val="22"/>
          <w:szCs w:val="22"/>
        </w:rPr>
        <w:t>The St. Anthony Wellness Committee has adopted the following established policies from the Archdiocese of St. Louis aimed at achieving the nutrition, physical activity and nutrition/physical education goals of the Wellness Program at the school.</w:t>
      </w:r>
      <w:r w:rsidR="00B83824">
        <w:rPr>
          <w:sz w:val="22"/>
          <w:szCs w:val="22"/>
        </w:rPr>
        <w:t xml:space="preserve">  A copy of this is on file at the school.</w:t>
      </w:r>
    </w:p>
    <w:p w14:paraId="44940EC1" w14:textId="77777777" w:rsidR="008062A5" w:rsidRPr="008B4128" w:rsidRDefault="008062A5" w:rsidP="008062A5">
      <w:pPr>
        <w:pStyle w:val="NoSpacing"/>
        <w:rPr>
          <w:sz w:val="16"/>
          <w:szCs w:val="16"/>
        </w:rPr>
      </w:pPr>
    </w:p>
    <w:p w14:paraId="7F06D32F" w14:textId="77777777" w:rsidR="008062A5" w:rsidRPr="00E859D4" w:rsidRDefault="008062A5" w:rsidP="008062A5">
      <w:pPr>
        <w:pStyle w:val="NoSpacing"/>
        <w:rPr>
          <w:sz w:val="22"/>
          <w:szCs w:val="22"/>
        </w:rPr>
      </w:pPr>
      <w:r w:rsidRPr="00E859D4">
        <w:rPr>
          <w:sz w:val="22"/>
          <w:szCs w:val="22"/>
        </w:rPr>
        <w:t>Students in grades preschool throug</w:t>
      </w:r>
      <w:r w:rsidR="00CF1FF7">
        <w:rPr>
          <w:sz w:val="22"/>
          <w:szCs w:val="22"/>
        </w:rPr>
        <w:t>h eighth grade will be provided</w:t>
      </w:r>
      <w:r w:rsidRPr="00E859D4">
        <w:rPr>
          <w:sz w:val="22"/>
          <w:szCs w:val="22"/>
        </w:rPr>
        <w:t xml:space="preserve"> access to a variety of affordable, nutritious, and appealing foods that meet the health and nutrition needs of students, and meet the nutrition requirements of the U.S. Dietary Guidelines for Americans. </w:t>
      </w:r>
    </w:p>
    <w:p w14:paraId="43E0A072" w14:textId="77777777" w:rsidR="008062A5" w:rsidRPr="008B4128" w:rsidRDefault="008062A5" w:rsidP="008062A5">
      <w:pPr>
        <w:pStyle w:val="NoSpacing"/>
        <w:rPr>
          <w:sz w:val="16"/>
          <w:szCs w:val="16"/>
        </w:rPr>
      </w:pPr>
    </w:p>
    <w:p w14:paraId="1B77FE52" w14:textId="77777777" w:rsidR="008062A5" w:rsidRPr="00E859D4" w:rsidRDefault="008062A5" w:rsidP="008062A5">
      <w:pPr>
        <w:pStyle w:val="NoSpacing"/>
        <w:rPr>
          <w:sz w:val="22"/>
          <w:szCs w:val="22"/>
        </w:rPr>
      </w:pPr>
      <w:r w:rsidRPr="00E859D4">
        <w:rPr>
          <w:sz w:val="22"/>
          <w:szCs w:val="22"/>
        </w:rPr>
        <w:t xml:space="preserve">A clean, safe and pleasant environment will be provided with an adequate amount of time to eat.  </w:t>
      </w:r>
    </w:p>
    <w:p w14:paraId="65645F83" w14:textId="77777777" w:rsidR="008062A5" w:rsidRPr="008B4128" w:rsidRDefault="008062A5" w:rsidP="008062A5">
      <w:pPr>
        <w:pStyle w:val="NoSpacing"/>
        <w:rPr>
          <w:sz w:val="16"/>
          <w:szCs w:val="16"/>
        </w:rPr>
      </w:pPr>
    </w:p>
    <w:p w14:paraId="56B1089E" w14:textId="71BE3CE5" w:rsidR="008062A5" w:rsidRPr="00E859D4" w:rsidRDefault="00097697" w:rsidP="008062A5">
      <w:pPr>
        <w:pStyle w:val="NoSpacing"/>
        <w:rPr>
          <w:sz w:val="22"/>
          <w:szCs w:val="22"/>
        </w:rPr>
      </w:pPr>
      <w:bookmarkStart w:id="8" w:name="_Hlk112158982"/>
      <w:r>
        <w:rPr>
          <w:sz w:val="22"/>
          <w:szCs w:val="22"/>
        </w:rPr>
        <w:t>There are o</w:t>
      </w:r>
      <w:r w:rsidR="008062A5" w:rsidRPr="00E859D4">
        <w:rPr>
          <w:sz w:val="22"/>
          <w:szCs w:val="22"/>
        </w:rPr>
        <w:t>pportunities, support, and encouragement to be physically active on a regular basis while in the school setting. The use of physical activity (running laps, pushups) or withholding opportunities for physical activity (recess, physical education class) as punishment will not be practiced</w:t>
      </w:r>
      <w:r w:rsidR="008062A5" w:rsidRPr="008811E1">
        <w:rPr>
          <w:sz w:val="22"/>
          <w:szCs w:val="22"/>
        </w:rPr>
        <w:t>.</w:t>
      </w:r>
      <w:r w:rsidR="00B83824" w:rsidRPr="008811E1">
        <w:rPr>
          <w:sz w:val="22"/>
          <w:szCs w:val="22"/>
        </w:rPr>
        <w:t xml:space="preserve">   In extreme cases or at parent request, the student may be kept in for half of the recess or P.E. time.</w:t>
      </w:r>
    </w:p>
    <w:p w14:paraId="60A4820B" w14:textId="77777777" w:rsidR="008062A5" w:rsidRPr="008B4128" w:rsidRDefault="008062A5" w:rsidP="008062A5">
      <w:pPr>
        <w:pStyle w:val="NoSpacing"/>
        <w:rPr>
          <w:sz w:val="16"/>
          <w:szCs w:val="16"/>
        </w:rPr>
      </w:pPr>
    </w:p>
    <w:bookmarkEnd w:id="8"/>
    <w:p w14:paraId="221DC860" w14:textId="77777777" w:rsidR="008062A5" w:rsidRPr="00E859D4" w:rsidRDefault="008062A5" w:rsidP="008062A5">
      <w:pPr>
        <w:pStyle w:val="NoSpacing"/>
        <w:rPr>
          <w:sz w:val="22"/>
          <w:szCs w:val="22"/>
        </w:rPr>
      </w:pPr>
      <w:r w:rsidRPr="00E859D4">
        <w:rPr>
          <w:sz w:val="22"/>
          <w:szCs w:val="22"/>
        </w:rPr>
        <w:t xml:space="preserve">Health and nutritional education and physical education to foster lifelong habits of healthy eating and physical activity will be practiced.  St. Anthony School will strive to establish linkages between health education and school meal programs, and with community related services. </w:t>
      </w:r>
    </w:p>
    <w:p w14:paraId="6B9CBF53" w14:textId="77777777" w:rsidR="008062A5" w:rsidRPr="008B4128" w:rsidRDefault="008062A5" w:rsidP="008062A5">
      <w:pPr>
        <w:pStyle w:val="NoSpacing"/>
        <w:rPr>
          <w:sz w:val="16"/>
          <w:szCs w:val="16"/>
        </w:rPr>
      </w:pPr>
    </w:p>
    <w:p w14:paraId="7764B2AF" w14:textId="77777777" w:rsidR="008062A5" w:rsidRDefault="008062A5" w:rsidP="008062A5">
      <w:pPr>
        <w:pStyle w:val="NoSpacing"/>
        <w:rPr>
          <w:sz w:val="22"/>
          <w:szCs w:val="22"/>
        </w:rPr>
      </w:pPr>
      <w:r w:rsidRPr="00E859D4">
        <w:rPr>
          <w:sz w:val="22"/>
          <w:szCs w:val="22"/>
        </w:rPr>
        <w:t>A policy that does not allow food sharing is for the health and safety of our students.  The first concern is disease transmission.  Simply sharing food becomes a mode of transmission when food touched by a person’s hands and/or mouth is consumed by another person.  The possibilities are legion</w:t>
      </w:r>
      <w:r w:rsidR="00516225">
        <w:rPr>
          <w:sz w:val="22"/>
          <w:szCs w:val="22"/>
        </w:rPr>
        <w:t xml:space="preserve">: </w:t>
      </w:r>
      <w:r w:rsidRPr="00E859D4">
        <w:rPr>
          <w:sz w:val="22"/>
          <w:szCs w:val="22"/>
        </w:rPr>
        <w:t xml:space="preserve"> </w:t>
      </w:r>
      <w:r w:rsidR="00B83824">
        <w:rPr>
          <w:sz w:val="22"/>
          <w:szCs w:val="22"/>
        </w:rPr>
        <w:t>H</w:t>
      </w:r>
      <w:r w:rsidRPr="00E859D4">
        <w:rPr>
          <w:sz w:val="22"/>
          <w:szCs w:val="22"/>
        </w:rPr>
        <w:t>epatitis A, mononucleosis, herpes simplex, a host of bacteria and viruses that causes gastroenteritis.  Another concern is students with life-threatening food allergies.  Children may think that a certain food is safe for the allergic child to have, not realizing that the food was made in a plant that processes foods to which that child is allergic. In this case, innocently sharing food could cause a life-threatening emergency.</w:t>
      </w:r>
    </w:p>
    <w:p w14:paraId="6D27D430" w14:textId="77777777" w:rsidR="00B83824" w:rsidRDefault="00B83824" w:rsidP="008062A5">
      <w:pPr>
        <w:pStyle w:val="NoSpacing"/>
        <w:rPr>
          <w:sz w:val="22"/>
          <w:szCs w:val="22"/>
        </w:rPr>
      </w:pPr>
    </w:p>
    <w:p w14:paraId="2C0435F1" w14:textId="77777777" w:rsidR="00B83824" w:rsidRPr="008811E1" w:rsidRDefault="00B83824" w:rsidP="008062A5">
      <w:pPr>
        <w:pStyle w:val="NoSpacing"/>
        <w:rPr>
          <w:sz w:val="22"/>
          <w:szCs w:val="22"/>
        </w:rPr>
      </w:pPr>
      <w:bookmarkStart w:id="9" w:name="_Hlk85992904"/>
      <w:r w:rsidRPr="008811E1">
        <w:rPr>
          <w:sz w:val="22"/>
          <w:szCs w:val="22"/>
        </w:rPr>
        <w:t xml:space="preserve">Students are allowed to have a snack during morning recess.  The snack must be in compliance with the Wellness Policy.  This states that snacks must be healthy for the child.  Snacks that are high in sugar, fats, and sodium are not considered </w:t>
      </w:r>
      <w:r w:rsidR="008811E1" w:rsidRPr="008811E1">
        <w:rPr>
          <w:sz w:val="22"/>
          <w:szCs w:val="22"/>
        </w:rPr>
        <w:t>healthy;</w:t>
      </w:r>
      <w:r w:rsidRPr="008811E1">
        <w:rPr>
          <w:sz w:val="22"/>
          <w:szCs w:val="22"/>
        </w:rPr>
        <w:t xml:space="preserve"> therefore, do not send them as a snack.  Teachers have the right to </w:t>
      </w:r>
      <w:r w:rsidR="00557B74" w:rsidRPr="008811E1">
        <w:rPr>
          <w:sz w:val="22"/>
          <w:szCs w:val="22"/>
        </w:rPr>
        <w:t xml:space="preserve">decide if a child's food choice is healthy.  </w:t>
      </w:r>
      <w:bookmarkEnd w:id="9"/>
      <w:r w:rsidR="008811E1" w:rsidRPr="008811E1">
        <w:rPr>
          <w:sz w:val="22"/>
          <w:szCs w:val="22"/>
        </w:rPr>
        <w:t>Some e</w:t>
      </w:r>
      <w:r w:rsidR="00557B74" w:rsidRPr="008811E1">
        <w:rPr>
          <w:sz w:val="22"/>
          <w:szCs w:val="22"/>
        </w:rPr>
        <w:t>xamples of acceptable snack choices are listed below:</w:t>
      </w:r>
    </w:p>
    <w:p w14:paraId="389625CF" w14:textId="77777777" w:rsidR="00557B74" w:rsidRDefault="00557B74" w:rsidP="008062A5">
      <w:pPr>
        <w:pStyle w:val="NoSpacing"/>
        <w:rPr>
          <w:sz w:val="22"/>
          <w:szCs w:val="22"/>
        </w:rPr>
      </w:pPr>
    </w:p>
    <w:p w14:paraId="4BAB4AB1" w14:textId="77777777" w:rsidR="000F4E5E" w:rsidRDefault="000F4E5E" w:rsidP="008062A5">
      <w:pPr>
        <w:pStyle w:val="NoSpacing"/>
        <w:rPr>
          <w:sz w:val="22"/>
          <w:szCs w:val="22"/>
        </w:rPr>
      </w:pPr>
    </w:p>
    <w:p w14:paraId="63BCA7E6" w14:textId="77777777" w:rsidR="000F4E5E" w:rsidRPr="008811E1" w:rsidRDefault="000F4E5E" w:rsidP="008062A5">
      <w:pPr>
        <w:pStyle w:val="NoSpacing"/>
        <w:rPr>
          <w:sz w:val="22"/>
          <w:szCs w:val="22"/>
        </w:rPr>
      </w:pPr>
    </w:p>
    <w:p w14:paraId="10CC76E9" w14:textId="77777777" w:rsidR="00E35F3C" w:rsidRDefault="00E35F3C" w:rsidP="00E35F3C">
      <w:pPr>
        <w:pStyle w:val="NoSpacing"/>
        <w:rPr>
          <w:sz w:val="22"/>
          <w:szCs w:val="22"/>
        </w:rPr>
      </w:pPr>
    </w:p>
    <w:p w14:paraId="73354612" w14:textId="77777777" w:rsidR="006E3A0C" w:rsidRDefault="006E3A0C" w:rsidP="00E35F3C">
      <w:pPr>
        <w:pStyle w:val="NoSpacing"/>
        <w:rPr>
          <w:sz w:val="22"/>
          <w:szCs w:val="22"/>
        </w:rPr>
        <w:sectPr w:rsidR="006E3A0C" w:rsidSect="00076C7C">
          <w:footerReference w:type="default" r:id="rId230"/>
          <w:footerReference w:type="first" r:id="rId231"/>
          <w:type w:val="continuous"/>
          <w:pgSz w:w="12240" w:h="15840" w:code="1"/>
          <w:pgMar w:top="720" w:right="1440" w:bottom="1260" w:left="1440" w:header="720" w:footer="619" w:gutter="0"/>
          <w:pgNumType w:start="0"/>
          <w:cols w:space="720"/>
          <w:titlePg/>
          <w:docGrid w:linePitch="360"/>
        </w:sectPr>
      </w:pPr>
    </w:p>
    <w:p w14:paraId="5DCE1281" w14:textId="4642CCF6" w:rsidR="00557B74" w:rsidRPr="008811E1" w:rsidRDefault="00557B74" w:rsidP="000A50DB">
      <w:pPr>
        <w:pStyle w:val="NoSpacing"/>
        <w:numPr>
          <w:ilvl w:val="0"/>
          <w:numId w:val="54"/>
        </w:numPr>
        <w:rPr>
          <w:sz w:val="22"/>
          <w:szCs w:val="22"/>
        </w:rPr>
      </w:pPr>
      <w:r w:rsidRPr="008811E1">
        <w:rPr>
          <w:sz w:val="22"/>
          <w:szCs w:val="22"/>
        </w:rPr>
        <w:lastRenderedPageBreak/>
        <w:t xml:space="preserve">any fresh fruit or </w:t>
      </w:r>
      <w:r w:rsidR="006E3A0C" w:rsidRPr="008811E1">
        <w:rPr>
          <w:sz w:val="22"/>
          <w:szCs w:val="22"/>
        </w:rPr>
        <w:t>vegetables</w:t>
      </w:r>
    </w:p>
    <w:p w14:paraId="45A8C358" w14:textId="77777777" w:rsidR="00557B74" w:rsidRPr="008811E1" w:rsidRDefault="00557B74" w:rsidP="000A50DB">
      <w:pPr>
        <w:pStyle w:val="NoSpacing"/>
        <w:numPr>
          <w:ilvl w:val="0"/>
          <w:numId w:val="54"/>
        </w:numPr>
        <w:rPr>
          <w:sz w:val="22"/>
          <w:szCs w:val="22"/>
        </w:rPr>
      </w:pPr>
      <w:r w:rsidRPr="008811E1">
        <w:rPr>
          <w:sz w:val="22"/>
          <w:szCs w:val="22"/>
        </w:rPr>
        <w:t>dried, unsweetened fruit</w:t>
      </w:r>
    </w:p>
    <w:p w14:paraId="765AD0B2" w14:textId="77777777" w:rsidR="00557B74" w:rsidRPr="003D441B" w:rsidRDefault="00557B74" w:rsidP="000A50DB">
      <w:pPr>
        <w:pStyle w:val="NoSpacing"/>
        <w:numPr>
          <w:ilvl w:val="0"/>
          <w:numId w:val="54"/>
        </w:numPr>
        <w:rPr>
          <w:rFonts w:ascii="AR JULIAN" w:hAnsi="AR JULIAN"/>
          <w:sz w:val="28"/>
          <w:szCs w:val="28"/>
        </w:rPr>
      </w:pPr>
      <w:r w:rsidRPr="003D441B">
        <w:rPr>
          <w:sz w:val="22"/>
          <w:szCs w:val="22"/>
        </w:rPr>
        <w:t>whole grain crackers/breads</w:t>
      </w:r>
      <w:r w:rsidR="003D441B">
        <w:rPr>
          <w:sz w:val="22"/>
          <w:szCs w:val="22"/>
        </w:rPr>
        <w:t>/pretzels</w:t>
      </w:r>
    </w:p>
    <w:p w14:paraId="150532AE" w14:textId="77777777" w:rsidR="00557B74" w:rsidRPr="008811E1" w:rsidRDefault="00557B74" w:rsidP="000A50DB">
      <w:pPr>
        <w:pStyle w:val="NoSpacing"/>
        <w:numPr>
          <w:ilvl w:val="0"/>
          <w:numId w:val="54"/>
        </w:numPr>
        <w:rPr>
          <w:rFonts w:ascii="AR JULIAN" w:hAnsi="AR JULIAN"/>
          <w:sz w:val="28"/>
          <w:szCs w:val="28"/>
        </w:rPr>
      </w:pPr>
      <w:r w:rsidRPr="008811E1">
        <w:rPr>
          <w:szCs w:val="28"/>
        </w:rPr>
        <w:t>unsalted pretzels</w:t>
      </w:r>
      <w:r w:rsidR="003D441B">
        <w:rPr>
          <w:szCs w:val="28"/>
        </w:rPr>
        <w:t xml:space="preserve"> </w:t>
      </w:r>
    </w:p>
    <w:p w14:paraId="0375F3FD" w14:textId="77777777" w:rsidR="00557B74" w:rsidRPr="008811E1" w:rsidRDefault="00557B74" w:rsidP="000A50DB">
      <w:pPr>
        <w:pStyle w:val="NoSpacing"/>
        <w:numPr>
          <w:ilvl w:val="0"/>
          <w:numId w:val="54"/>
        </w:numPr>
        <w:rPr>
          <w:rFonts w:ascii="AR JULIAN" w:hAnsi="AR JULIAN"/>
          <w:sz w:val="28"/>
          <w:szCs w:val="28"/>
        </w:rPr>
      </w:pPr>
      <w:r w:rsidRPr="008811E1">
        <w:rPr>
          <w:szCs w:val="28"/>
        </w:rPr>
        <w:t>plain popcorn</w:t>
      </w:r>
    </w:p>
    <w:p w14:paraId="5F1DDBEB" w14:textId="77777777" w:rsidR="00557B74" w:rsidRPr="008811E1" w:rsidRDefault="00557B74" w:rsidP="000A50DB">
      <w:pPr>
        <w:pStyle w:val="NoSpacing"/>
        <w:numPr>
          <w:ilvl w:val="0"/>
          <w:numId w:val="54"/>
        </w:numPr>
        <w:rPr>
          <w:rFonts w:ascii="AR JULIAN" w:hAnsi="AR JULIAN"/>
          <w:sz w:val="28"/>
          <w:szCs w:val="28"/>
        </w:rPr>
      </w:pPr>
      <w:r w:rsidRPr="008811E1">
        <w:rPr>
          <w:szCs w:val="28"/>
        </w:rPr>
        <w:t>Lar</w:t>
      </w:r>
      <w:r w:rsidR="00CF1FF7">
        <w:rPr>
          <w:szCs w:val="28"/>
        </w:rPr>
        <w:t>-</w:t>
      </w:r>
      <w:r w:rsidRPr="008811E1">
        <w:rPr>
          <w:szCs w:val="28"/>
        </w:rPr>
        <w:t>a</w:t>
      </w:r>
      <w:r w:rsidR="00CF1FF7">
        <w:rPr>
          <w:szCs w:val="28"/>
        </w:rPr>
        <w:t>-bars</w:t>
      </w:r>
    </w:p>
    <w:p w14:paraId="178AAA41" w14:textId="77777777" w:rsidR="00557B74" w:rsidRPr="008811E1" w:rsidRDefault="00557B74" w:rsidP="000A50DB">
      <w:pPr>
        <w:pStyle w:val="NoSpacing"/>
        <w:numPr>
          <w:ilvl w:val="0"/>
          <w:numId w:val="54"/>
        </w:numPr>
        <w:rPr>
          <w:rFonts w:ascii="AR JULIAN" w:hAnsi="AR JULIAN"/>
          <w:sz w:val="28"/>
          <w:szCs w:val="28"/>
        </w:rPr>
      </w:pPr>
      <w:r w:rsidRPr="008811E1">
        <w:rPr>
          <w:szCs w:val="28"/>
        </w:rPr>
        <w:t>trail mix without candy</w:t>
      </w:r>
    </w:p>
    <w:p w14:paraId="3DB237F6" w14:textId="77777777" w:rsidR="00557B74" w:rsidRPr="008811E1" w:rsidRDefault="00557B74" w:rsidP="000A50DB">
      <w:pPr>
        <w:pStyle w:val="NoSpacing"/>
        <w:numPr>
          <w:ilvl w:val="0"/>
          <w:numId w:val="54"/>
        </w:numPr>
        <w:rPr>
          <w:rFonts w:ascii="AR JULIAN" w:hAnsi="AR JULIAN"/>
          <w:sz w:val="28"/>
          <w:szCs w:val="28"/>
        </w:rPr>
      </w:pPr>
      <w:r w:rsidRPr="008811E1">
        <w:rPr>
          <w:szCs w:val="28"/>
        </w:rPr>
        <w:t>any kind of nuts</w:t>
      </w:r>
    </w:p>
    <w:p w14:paraId="7919A29E" w14:textId="77777777" w:rsidR="00557B74" w:rsidRPr="008811E1" w:rsidRDefault="00557B74" w:rsidP="000A50DB">
      <w:pPr>
        <w:pStyle w:val="NoSpacing"/>
        <w:numPr>
          <w:ilvl w:val="0"/>
          <w:numId w:val="54"/>
        </w:numPr>
        <w:rPr>
          <w:rFonts w:ascii="AR JULIAN" w:hAnsi="AR JULIAN"/>
          <w:sz w:val="28"/>
          <w:szCs w:val="28"/>
        </w:rPr>
      </w:pPr>
      <w:r w:rsidRPr="008811E1">
        <w:rPr>
          <w:szCs w:val="28"/>
        </w:rPr>
        <w:t>hard boiled eggs</w:t>
      </w:r>
    </w:p>
    <w:p w14:paraId="678087D3" w14:textId="77777777" w:rsidR="00557B74" w:rsidRPr="008811E1" w:rsidRDefault="00557B74" w:rsidP="000A50DB">
      <w:pPr>
        <w:pStyle w:val="NoSpacing"/>
        <w:numPr>
          <w:ilvl w:val="0"/>
          <w:numId w:val="54"/>
        </w:numPr>
        <w:rPr>
          <w:rFonts w:ascii="AR JULIAN" w:hAnsi="AR JULIAN"/>
          <w:sz w:val="28"/>
          <w:szCs w:val="28"/>
        </w:rPr>
      </w:pPr>
      <w:r w:rsidRPr="008811E1">
        <w:rPr>
          <w:szCs w:val="28"/>
        </w:rPr>
        <w:t>cheese cubes or sticks</w:t>
      </w:r>
    </w:p>
    <w:p w14:paraId="48E79061" w14:textId="77777777" w:rsidR="00557B74" w:rsidRPr="008811E1" w:rsidRDefault="00557B74" w:rsidP="000A50DB">
      <w:pPr>
        <w:pStyle w:val="NoSpacing"/>
        <w:numPr>
          <w:ilvl w:val="0"/>
          <w:numId w:val="54"/>
        </w:numPr>
        <w:rPr>
          <w:rFonts w:ascii="AR JULIAN" w:hAnsi="AR JULIAN"/>
          <w:sz w:val="28"/>
          <w:szCs w:val="28"/>
        </w:rPr>
      </w:pPr>
      <w:r w:rsidRPr="008811E1">
        <w:rPr>
          <w:szCs w:val="28"/>
        </w:rPr>
        <w:t>homemade muffins</w:t>
      </w:r>
    </w:p>
    <w:p w14:paraId="769AB433" w14:textId="77777777" w:rsidR="00F76D70" w:rsidRPr="008811E1" w:rsidRDefault="00F76D70" w:rsidP="000A50DB">
      <w:pPr>
        <w:pStyle w:val="NoSpacing"/>
        <w:numPr>
          <w:ilvl w:val="0"/>
          <w:numId w:val="54"/>
        </w:numPr>
        <w:rPr>
          <w:rFonts w:ascii="AR JULIAN" w:hAnsi="AR JULIAN"/>
          <w:sz w:val="28"/>
          <w:szCs w:val="28"/>
        </w:rPr>
      </w:pPr>
      <w:r w:rsidRPr="008811E1">
        <w:rPr>
          <w:szCs w:val="28"/>
        </w:rPr>
        <w:t>100% juice</w:t>
      </w:r>
    </w:p>
    <w:p w14:paraId="27FFF600" w14:textId="77777777" w:rsidR="00557B74" w:rsidRPr="00557B74" w:rsidRDefault="00557B74" w:rsidP="00F76D70">
      <w:pPr>
        <w:pStyle w:val="NoSpacing"/>
        <w:ind w:left="720"/>
        <w:rPr>
          <w:rFonts w:ascii="AR JULIAN" w:hAnsi="AR JULIAN"/>
          <w:sz w:val="28"/>
          <w:szCs w:val="28"/>
        </w:rPr>
      </w:pPr>
    </w:p>
    <w:p w14:paraId="218D2004" w14:textId="77777777" w:rsidR="003D441B" w:rsidRDefault="003D441B" w:rsidP="00557B74">
      <w:pPr>
        <w:pStyle w:val="NoSpacing"/>
        <w:ind w:left="720"/>
        <w:rPr>
          <w:rFonts w:ascii="AR JULIAN" w:hAnsi="AR JULIAN"/>
          <w:sz w:val="28"/>
          <w:szCs w:val="28"/>
        </w:rPr>
        <w:sectPr w:rsidR="003D441B" w:rsidSect="000C5788">
          <w:type w:val="continuous"/>
          <w:pgSz w:w="12240" w:h="15840" w:code="1"/>
          <w:pgMar w:top="720" w:right="1440" w:bottom="1260" w:left="1440" w:header="720" w:footer="619" w:gutter="0"/>
          <w:cols w:num="2" w:space="720"/>
          <w:titlePg/>
          <w:docGrid w:linePitch="360"/>
        </w:sectPr>
      </w:pPr>
    </w:p>
    <w:p w14:paraId="3E11EDE7" w14:textId="77777777" w:rsidR="00557B74" w:rsidRPr="00557B74" w:rsidRDefault="00557B74" w:rsidP="00557B74">
      <w:pPr>
        <w:pStyle w:val="NoSpacing"/>
        <w:ind w:left="720"/>
        <w:rPr>
          <w:rFonts w:ascii="AR JULIAN" w:hAnsi="AR JULIAN"/>
          <w:sz w:val="28"/>
          <w:szCs w:val="28"/>
        </w:rPr>
      </w:pPr>
    </w:p>
    <w:p w14:paraId="50E09673" w14:textId="77777777" w:rsidR="0050486F" w:rsidRPr="00876EB5" w:rsidRDefault="00F76D70" w:rsidP="00876EB5">
      <w:pPr>
        <w:pStyle w:val="NoSpacing"/>
        <w:jc w:val="center"/>
      </w:pPr>
      <w:r>
        <w:object w:dxaOrig="384" w:dyaOrig="437" w14:anchorId="46E1C484">
          <v:shape id="_x0000_i1230" type="#_x0000_t75" style="width:12pt;height:18pt" o:ole="">
            <v:imagedata r:id="rId16" o:title=""/>
          </v:shape>
          <o:OLEObject Type="Embed" ProgID="Word.Picture.8" ShapeID="_x0000_i1230" DrawAspect="Content" ObjectID="_1847446422" r:id="rId232"/>
        </w:object>
      </w:r>
      <w:r>
        <w:object w:dxaOrig="384" w:dyaOrig="437" w14:anchorId="5E3CD2DE">
          <v:shape id="_x0000_i1231" type="#_x0000_t75" style="width:12pt;height:18pt" o:ole="">
            <v:imagedata r:id="rId16" o:title=""/>
          </v:shape>
          <o:OLEObject Type="Embed" ProgID="Word.Picture.8" ShapeID="_x0000_i1231" DrawAspect="Content" ObjectID="_1847446423" r:id="rId233"/>
        </w:object>
      </w:r>
      <w:r>
        <w:object w:dxaOrig="384" w:dyaOrig="437" w14:anchorId="5E728376">
          <v:shape id="_x0000_i1232" type="#_x0000_t75" style="width:12pt;height:18pt" o:ole="">
            <v:imagedata r:id="rId16" o:title=""/>
          </v:shape>
          <o:OLEObject Type="Embed" ProgID="Word.Picture.8" ShapeID="_x0000_i1232" DrawAspect="Content" ObjectID="_1847446424" r:id="rId234"/>
        </w:object>
      </w:r>
      <w:r>
        <w:object w:dxaOrig="384" w:dyaOrig="437" w14:anchorId="6A2A2686">
          <v:shape id="_x0000_i1233" type="#_x0000_t75" style="width:12pt;height:18pt" o:ole="">
            <v:imagedata r:id="rId16" o:title=""/>
          </v:shape>
          <o:OLEObject Type="Embed" ProgID="Word.Picture.8" ShapeID="_x0000_i1233" DrawAspect="Content" ObjectID="_1847446425" r:id="rId235"/>
        </w:object>
      </w:r>
      <w:r>
        <w:object w:dxaOrig="384" w:dyaOrig="437" w14:anchorId="6E14C8A8">
          <v:shape id="_x0000_i1234" type="#_x0000_t75" style="width:12pt;height:18pt" o:ole="">
            <v:imagedata r:id="rId16" o:title=""/>
          </v:shape>
          <o:OLEObject Type="Embed" ProgID="Word.Picture.8" ShapeID="_x0000_i1234" DrawAspect="Content" ObjectID="_1847446426" r:id="rId236"/>
        </w:object>
      </w:r>
      <w:r>
        <w:object w:dxaOrig="384" w:dyaOrig="437" w14:anchorId="2E62B70A">
          <v:shape id="_x0000_i1235" type="#_x0000_t75" style="width:12pt;height:18pt" o:ole="">
            <v:imagedata r:id="rId16" o:title=""/>
          </v:shape>
          <o:OLEObject Type="Embed" ProgID="Word.Picture.8" ShapeID="_x0000_i1235" DrawAspect="Content" ObjectID="_1847446427" r:id="rId237"/>
        </w:object>
      </w:r>
      <w:r>
        <w:object w:dxaOrig="384" w:dyaOrig="437" w14:anchorId="1C14C497">
          <v:shape id="_x0000_i1236" type="#_x0000_t75" style="width:12pt;height:18pt" o:ole="">
            <v:imagedata r:id="rId16" o:title=""/>
          </v:shape>
          <o:OLEObject Type="Embed" ProgID="Word.Picture.8" ShapeID="_x0000_i1236" DrawAspect="Content" ObjectID="_1847446428" r:id="rId238"/>
        </w:object>
      </w:r>
      <w:r>
        <w:object w:dxaOrig="384" w:dyaOrig="437" w14:anchorId="63C6930B">
          <v:shape id="_x0000_i1237" type="#_x0000_t75" style="width:12pt;height:18pt" o:ole="">
            <v:imagedata r:id="rId16" o:title=""/>
          </v:shape>
          <o:OLEObject Type="Embed" ProgID="Word.Picture.8" ShapeID="_x0000_i1237" DrawAspect="Content" ObjectID="_1847446429" r:id="rId239"/>
        </w:object>
      </w:r>
      <w:r>
        <w:object w:dxaOrig="384" w:dyaOrig="437" w14:anchorId="5404040E">
          <v:shape id="_x0000_i1238" type="#_x0000_t75" style="width:12pt;height:18pt" o:ole="">
            <v:imagedata r:id="rId16" o:title=""/>
          </v:shape>
          <o:OLEObject Type="Embed" ProgID="Word.Picture.8" ShapeID="_x0000_i1238" DrawAspect="Content" ObjectID="_1847446430" r:id="rId240"/>
        </w:object>
      </w:r>
      <w:r>
        <w:object w:dxaOrig="384" w:dyaOrig="437" w14:anchorId="391C7EFA">
          <v:shape id="_x0000_i1239" type="#_x0000_t75" style="width:12pt;height:18pt" o:ole="">
            <v:imagedata r:id="rId16" o:title=""/>
          </v:shape>
          <o:OLEObject Type="Embed" ProgID="Word.Picture.8" ShapeID="_x0000_i1239" DrawAspect="Content" ObjectID="_1847446431" r:id="rId241"/>
        </w:object>
      </w:r>
      <w:r>
        <w:object w:dxaOrig="384" w:dyaOrig="437" w14:anchorId="15401A42">
          <v:shape id="_x0000_i1240" type="#_x0000_t75" style="width:12pt;height:18pt" o:ole="">
            <v:imagedata r:id="rId16" o:title=""/>
          </v:shape>
          <o:OLEObject Type="Embed" ProgID="Word.Picture.8" ShapeID="_x0000_i1240" DrawAspect="Content" ObjectID="_1847446432" r:id="rId242"/>
        </w:object>
      </w:r>
      <w:r>
        <w:object w:dxaOrig="384" w:dyaOrig="437" w14:anchorId="573C1CDC">
          <v:shape id="_x0000_i1241" type="#_x0000_t75" style="width:12pt;height:18pt" o:ole="">
            <v:imagedata r:id="rId16" o:title=""/>
          </v:shape>
          <o:OLEObject Type="Embed" ProgID="Word.Picture.8" ShapeID="_x0000_i1241" DrawAspect="Content" ObjectID="_1847446433" r:id="rId243"/>
        </w:object>
      </w:r>
      <w:r>
        <w:object w:dxaOrig="384" w:dyaOrig="437" w14:anchorId="382BF751">
          <v:shape id="_x0000_i1242" type="#_x0000_t75" style="width:12pt;height:18pt" o:ole="">
            <v:imagedata r:id="rId16" o:title=""/>
          </v:shape>
          <o:OLEObject Type="Embed" ProgID="Word.Picture.8" ShapeID="_x0000_i1242" DrawAspect="Content" ObjectID="_1847446434" r:id="rId244"/>
        </w:object>
      </w:r>
      <w:r>
        <w:object w:dxaOrig="384" w:dyaOrig="437" w14:anchorId="09BBBEA3">
          <v:shape id="_x0000_i1243" type="#_x0000_t75" style="width:12pt;height:18pt" o:ole="">
            <v:imagedata r:id="rId16" o:title=""/>
          </v:shape>
          <o:OLEObject Type="Embed" ProgID="Word.Picture.8" ShapeID="_x0000_i1243" DrawAspect="Content" ObjectID="_1847446435" r:id="rId245"/>
        </w:object>
      </w:r>
      <w:r>
        <w:object w:dxaOrig="384" w:dyaOrig="437" w14:anchorId="028D2F63">
          <v:shape id="_x0000_i1244" type="#_x0000_t75" style="width:12pt;height:18pt" o:ole="">
            <v:imagedata r:id="rId16" o:title=""/>
          </v:shape>
          <o:OLEObject Type="Embed" ProgID="Word.Picture.8" ShapeID="_x0000_i1244" DrawAspect="Content" ObjectID="_1847446436" r:id="rId246"/>
        </w:object>
      </w:r>
      <w:r>
        <w:object w:dxaOrig="384" w:dyaOrig="437" w14:anchorId="7D5F96F8">
          <v:shape id="_x0000_i1245" type="#_x0000_t75" style="width:12pt;height:18pt" o:ole="">
            <v:imagedata r:id="rId16" o:title=""/>
          </v:shape>
          <o:OLEObject Type="Embed" ProgID="Word.Picture.8" ShapeID="_x0000_i1245" DrawAspect="Content" ObjectID="_1847446437" r:id="rId247"/>
        </w:object>
      </w:r>
      <w:r>
        <w:object w:dxaOrig="384" w:dyaOrig="437" w14:anchorId="572F962A">
          <v:shape id="_x0000_i1246" type="#_x0000_t75" style="width:12pt;height:18pt" o:ole="">
            <v:imagedata r:id="rId16" o:title=""/>
          </v:shape>
          <o:OLEObject Type="Embed" ProgID="Word.Picture.8" ShapeID="_x0000_i1246" DrawAspect="Content" ObjectID="_1847446438" r:id="rId248"/>
        </w:object>
      </w:r>
      <w:r>
        <w:object w:dxaOrig="384" w:dyaOrig="437" w14:anchorId="57A0B394">
          <v:shape id="_x0000_i1247" type="#_x0000_t75" style="width:12pt;height:18pt" o:ole="">
            <v:imagedata r:id="rId16" o:title=""/>
          </v:shape>
          <o:OLEObject Type="Embed" ProgID="Word.Picture.8" ShapeID="_x0000_i1247" DrawAspect="Content" ObjectID="_1847446439" r:id="rId249"/>
        </w:object>
      </w:r>
      <w:r>
        <w:object w:dxaOrig="384" w:dyaOrig="437" w14:anchorId="4B162B4D">
          <v:shape id="_x0000_i1248" type="#_x0000_t75" style="width:12pt;height:18pt" o:ole="">
            <v:imagedata r:id="rId16" o:title=""/>
          </v:shape>
          <o:OLEObject Type="Embed" ProgID="Word.Picture.8" ShapeID="_x0000_i1248" DrawAspect="Content" ObjectID="_1847446440" r:id="rId250"/>
        </w:object>
      </w:r>
      <w:r>
        <w:object w:dxaOrig="384" w:dyaOrig="437" w14:anchorId="2C881073">
          <v:shape id="_x0000_i1249" type="#_x0000_t75" style="width:12pt;height:18pt" o:ole="">
            <v:imagedata r:id="rId16" o:title=""/>
          </v:shape>
          <o:OLEObject Type="Embed" ProgID="Word.Picture.8" ShapeID="_x0000_i1249" DrawAspect="Content" ObjectID="_1847446441" r:id="rId251"/>
        </w:object>
      </w:r>
      <w:r>
        <w:object w:dxaOrig="384" w:dyaOrig="437" w14:anchorId="7AEBDFB2">
          <v:shape id="_x0000_i1250" type="#_x0000_t75" style="width:12pt;height:18pt" o:ole="">
            <v:imagedata r:id="rId16" o:title=""/>
          </v:shape>
          <o:OLEObject Type="Embed" ProgID="Word.Picture.8" ShapeID="_x0000_i1250" DrawAspect="Content" ObjectID="_1847446442" r:id="rId252"/>
        </w:object>
      </w:r>
      <w:r>
        <w:object w:dxaOrig="384" w:dyaOrig="437" w14:anchorId="45F19A49">
          <v:shape id="_x0000_i1251" type="#_x0000_t75" style="width:12pt;height:18pt" o:ole="">
            <v:imagedata r:id="rId16" o:title=""/>
          </v:shape>
          <o:OLEObject Type="Embed" ProgID="Word.Picture.8" ShapeID="_x0000_i1251" DrawAspect="Content" ObjectID="_1847446443" r:id="rId253"/>
        </w:object>
      </w:r>
      <w:r>
        <w:object w:dxaOrig="384" w:dyaOrig="437" w14:anchorId="60B8CEA4">
          <v:shape id="_x0000_i1252" type="#_x0000_t75" style="width:12pt;height:18pt" o:ole="">
            <v:imagedata r:id="rId16" o:title=""/>
          </v:shape>
          <o:OLEObject Type="Embed" ProgID="Word.Picture.8" ShapeID="_x0000_i1252" DrawAspect="Content" ObjectID="_1847446444" r:id="rId254"/>
        </w:object>
      </w:r>
      <w:r>
        <w:object w:dxaOrig="384" w:dyaOrig="437" w14:anchorId="2CDC478A">
          <v:shape id="_x0000_i1253" type="#_x0000_t75" style="width:12pt;height:18pt" o:ole="">
            <v:imagedata r:id="rId16" o:title=""/>
          </v:shape>
          <o:OLEObject Type="Embed" ProgID="Word.Picture.8" ShapeID="_x0000_i1253" DrawAspect="Content" ObjectID="_1847446445" r:id="rId255"/>
        </w:object>
      </w:r>
      <w:r>
        <w:object w:dxaOrig="384" w:dyaOrig="437" w14:anchorId="19B14A6F">
          <v:shape id="_x0000_i1254" type="#_x0000_t75" style="width:12pt;height:18pt" o:ole="">
            <v:imagedata r:id="rId16" o:title=""/>
          </v:shape>
          <o:OLEObject Type="Embed" ProgID="Word.Picture.8" ShapeID="_x0000_i1254" DrawAspect="Content" ObjectID="_1847446446" r:id="rId256"/>
        </w:object>
      </w:r>
      <w:r>
        <w:object w:dxaOrig="384" w:dyaOrig="437" w14:anchorId="41813ADF">
          <v:shape id="_x0000_i1255" type="#_x0000_t75" style="width:12pt;height:18pt" o:ole="">
            <v:imagedata r:id="rId16" o:title=""/>
          </v:shape>
          <o:OLEObject Type="Embed" ProgID="Word.Picture.8" ShapeID="_x0000_i1255" DrawAspect="Content" ObjectID="_1847446447" r:id="rId257"/>
        </w:object>
      </w:r>
      <w:r>
        <w:object w:dxaOrig="384" w:dyaOrig="437" w14:anchorId="15BC5FD8">
          <v:shape id="_x0000_i1256" type="#_x0000_t75" style="width:12pt;height:18pt" o:ole="">
            <v:imagedata r:id="rId16" o:title=""/>
          </v:shape>
          <o:OLEObject Type="Embed" ProgID="Word.Picture.8" ShapeID="_x0000_i1256" DrawAspect="Content" ObjectID="_1847446448" r:id="rId258"/>
        </w:object>
      </w:r>
      <w:r>
        <w:object w:dxaOrig="384" w:dyaOrig="437" w14:anchorId="76B5AB58">
          <v:shape id="_x0000_i1257" type="#_x0000_t75" style="width:12pt;height:18pt" o:ole="">
            <v:imagedata r:id="rId16" o:title=""/>
          </v:shape>
          <o:OLEObject Type="Embed" ProgID="Word.Picture.8" ShapeID="_x0000_i1257" DrawAspect="Content" ObjectID="_1847446449" r:id="rId259"/>
        </w:object>
      </w:r>
      <w:r>
        <w:object w:dxaOrig="384" w:dyaOrig="437" w14:anchorId="327B52EB">
          <v:shape id="_x0000_i1258" type="#_x0000_t75" style="width:12pt;height:18pt" o:ole="">
            <v:imagedata r:id="rId16" o:title=""/>
          </v:shape>
          <o:OLEObject Type="Embed" ProgID="Word.Picture.8" ShapeID="_x0000_i1258" DrawAspect="Content" ObjectID="_1847446450" r:id="rId260"/>
        </w:object>
      </w:r>
    </w:p>
    <w:p w14:paraId="0C756A8F" w14:textId="77777777" w:rsidR="00874D62" w:rsidRDefault="00874D62" w:rsidP="00F76D70">
      <w:pPr>
        <w:pStyle w:val="NoSpacing"/>
        <w:rPr>
          <w:rFonts w:ascii="AR JULIAN" w:hAnsi="AR JULIAN"/>
          <w:sz w:val="32"/>
          <w:szCs w:val="32"/>
        </w:rPr>
      </w:pPr>
    </w:p>
    <w:p w14:paraId="137F8DEC" w14:textId="77777777" w:rsidR="00874D62" w:rsidRDefault="00874D62" w:rsidP="00F76D70">
      <w:pPr>
        <w:pStyle w:val="NoSpacing"/>
        <w:rPr>
          <w:rFonts w:ascii="AR JULIAN" w:hAnsi="AR JULIAN"/>
          <w:sz w:val="32"/>
          <w:szCs w:val="32"/>
        </w:rPr>
      </w:pPr>
    </w:p>
    <w:p w14:paraId="28AADEE3" w14:textId="77777777" w:rsidR="00F76D70" w:rsidRPr="0023099C" w:rsidRDefault="00F76D70" w:rsidP="00F76D70">
      <w:pPr>
        <w:pStyle w:val="NoSpacing"/>
        <w:jc w:val="center"/>
        <w:rPr>
          <w:rFonts w:ascii="AR JULIAN" w:hAnsi="AR JULIAN"/>
          <w:sz w:val="36"/>
          <w:szCs w:val="36"/>
        </w:rPr>
      </w:pPr>
      <w:r>
        <w:rPr>
          <w:rFonts w:ascii="AR JULIAN" w:hAnsi="AR JULIAN"/>
          <w:sz w:val="36"/>
          <w:szCs w:val="36"/>
        </w:rPr>
        <w:t>GENERAL PROCEDURES</w:t>
      </w:r>
    </w:p>
    <w:p w14:paraId="3E356ECD" w14:textId="77777777" w:rsidR="00F76D70" w:rsidRPr="00691897" w:rsidRDefault="00F76D70" w:rsidP="00F76D70">
      <w:pPr>
        <w:pStyle w:val="NoSpacing"/>
        <w:rPr>
          <w:rFonts w:ascii="AR JULIAN" w:hAnsi="AR JULIAN"/>
          <w:sz w:val="32"/>
          <w:szCs w:val="32"/>
        </w:rPr>
      </w:pPr>
    </w:p>
    <w:p w14:paraId="22E87B20" w14:textId="77777777" w:rsidR="00F76D70" w:rsidRPr="00FA2747" w:rsidRDefault="00F76D70" w:rsidP="00F76D70">
      <w:pPr>
        <w:pStyle w:val="NoSpacing"/>
        <w:jc w:val="center"/>
        <w:rPr>
          <w:rFonts w:ascii="AR JULIAN" w:hAnsi="AR JULIAN"/>
          <w:sz w:val="28"/>
          <w:szCs w:val="28"/>
        </w:rPr>
      </w:pPr>
      <w:r>
        <w:rPr>
          <w:rFonts w:ascii="AR JULIAN" w:hAnsi="AR JULIAN"/>
          <w:sz w:val="28"/>
          <w:szCs w:val="28"/>
        </w:rPr>
        <w:t>School Hours</w:t>
      </w:r>
    </w:p>
    <w:p w14:paraId="4BC84D7F" w14:textId="77777777" w:rsidR="00F76D70" w:rsidRPr="0023099C" w:rsidRDefault="00F76D70" w:rsidP="00F76D70">
      <w:pPr>
        <w:pStyle w:val="NoSpacing"/>
        <w:rPr>
          <w:rFonts w:ascii="AR JULIAN" w:hAnsi="AR JULIAN"/>
          <w:sz w:val="16"/>
          <w:szCs w:val="16"/>
        </w:rPr>
      </w:pPr>
    </w:p>
    <w:p w14:paraId="526FB711" w14:textId="5224EC45" w:rsidR="005623B1" w:rsidRPr="00DE070C" w:rsidRDefault="00F76D70" w:rsidP="00DE070C">
      <w:pPr>
        <w:pStyle w:val="NoSpacing"/>
        <w:rPr>
          <w:sz w:val="22"/>
          <w:szCs w:val="22"/>
        </w:rPr>
      </w:pPr>
      <w:r w:rsidRPr="00FA2747">
        <w:rPr>
          <w:sz w:val="22"/>
          <w:szCs w:val="22"/>
        </w:rPr>
        <w:t>School opens at 7:20 a</w:t>
      </w:r>
      <w:r>
        <w:rPr>
          <w:sz w:val="22"/>
          <w:szCs w:val="22"/>
        </w:rPr>
        <w:t>.</w:t>
      </w:r>
      <w:r w:rsidRPr="00FA2747">
        <w:rPr>
          <w:sz w:val="22"/>
          <w:szCs w:val="22"/>
        </w:rPr>
        <w:t>m. Students are not allowed in the school building until the middle doors are open.  If a student is dropped off before 7:20 a</w:t>
      </w:r>
      <w:r>
        <w:rPr>
          <w:sz w:val="22"/>
          <w:szCs w:val="22"/>
        </w:rPr>
        <w:t>.</w:t>
      </w:r>
      <w:r w:rsidRPr="00FA2747">
        <w:rPr>
          <w:sz w:val="22"/>
          <w:szCs w:val="22"/>
        </w:rPr>
        <w:t>m</w:t>
      </w:r>
      <w:r>
        <w:rPr>
          <w:sz w:val="22"/>
          <w:szCs w:val="22"/>
        </w:rPr>
        <w:t>.</w:t>
      </w:r>
      <w:r w:rsidRPr="00FA2747">
        <w:rPr>
          <w:sz w:val="22"/>
          <w:szCs w:val="22"/>
        </w:rPr>
        <w:t xml:space="preserve"> they will be sent to the Before Care Program. The school closes at 3:15 p</w:t>
      </w:r>
      <w:r>
        <w:rPr>
          <w:sz w:val="22"/>
          <w:szCs w:val="22"/>
        </w:rPr>
        <w:t>.</w:t>
      </w:r>
      <w:r w:rsidRPr="00FA2747">
        <w:rPr>
          <w:sz w:val="22"/>
          <w:szCs w:val="22"/>
        </w:rPr>
        <w:t>m</w:t>
      </w:r>
      <w:r>
        <w:rPr>
          <w:sz w:val="22"/>
          <w:szCs w:val="22"/>
        </w:rPr>
        <w:t>.</w:t>
      </w:r>
      <w:r w:rsidRPr="00FA2747">
        <w:rPr>
          <w:sz w:val="22"/>
          <w:szCs w:val="22"/>
        </w:rPr>
        <w:t>; students will be sent to After Care if they are not picked up by 3:15 p</w:t>
      </w:r>
      <w:r>
        <w:rPr>
          <w:sz w:val="22"/>
          <w:szCs w:val="22"/>
        </w:rPr>
        <w:t>.</w:t>
      </w:r>
      <w:r w:rsidRPr="00FA2747">
        <w:rPr>
          <w:sz w:val="22"/>
          <w:szCs w:val="22"/>
        </w:rPr>
        <w:t>m.</w:t>
      </w:r>
    </w:p>
    <w:p w14:paraId="7777F9F8" w14:textId="77777777" w:rsidR="001B1007" w:rsidRDefault="001B1007" w:rsidP="00F76D70">
      <w:pPr>
        <w:pStyle w:val="NoSpacing"/>
        <w:jc w:val="center"/>
        <w:rPr>
          <w:rFonts w:ascii="AR JULIAN" w:hAnsi="AR JULIAN"/>
          <w:sz w:val="28"/>
          <w:szCs w:val="28"/>
        </w:rPr>
      </w:pPr>
    </w:p>
    <w:p w14:paraId="22CEE789" w14:textId="2FCA1AEE" w:rsidR="00F76D70" w:rsidRPr="00E25611" w:rsidRDefault="00F76D70" w:rsidP="00F76D70">
      <w:pPr>
        <w:pStyle w:val="NoSpacing"/>
        <w:jc w:val="center"/>
        <w:rPr>
          <w:rFonts w:ascii="AR JULIAN" w:hAnsi="AR JULIAN"/>
          <w:sz w:val="28"/>
          <w:szCs w:val="28"/>
        </w:rPr>
      </w:pPr>
      <w:r>
        <w:rPr>
          <w:rFonts w:ascii="AR JULIAN" w:hAnsi="AR JULIAN"/>
          <w:sz w:val="28"/>
          <w:szCs w:val="28"/>
        </w:rPr>
        <w:t>Office Hours</w:t>
      </w:r>
    </w:p>
    <w:p w14:paraId="76953CDF" w14:textId="77777777" w:rsidR="00F76D70" w:rsidRPr="00CB30E9" w:rsidRDefault="00F76D70" w:rsidP="00F76D70">
      <w:pPr>
        <w:pStyle w:val="NoSpacing"/>
        <w:rPr>
          <w:sz w:val="16"/>
          <w:szCs w:val="16"/>
        </w:rPr>
      </w:pPr>
    </w:p>
    <w:p w14:paraId="564D2980" w14:textId="4A3BD814" w:rsidR="00F76D70" w:rsidRDefault="00F76D70" w:rsidP="00F76D70">
      <w:pPr>
        <w:pStyle w:val="NoSpacing"/>
        <w:rPr>
          <w:sz w:val="22"/>
          <w:szCs w:val="22"/>
        </w:rPr>
      </w:pPr>
      <w:r w:rsidRPr="0032633A">
        <w:rPr>
          <w:sz w:val="22"/>
          <w:szCs w:val="22"/>
        </w:rPr>
        <w:t>The school office hours begin at 7:</w:t>
      </w:r>
      <w:r w:rsidR="000F4E5E">
        <w:rPr>
          <w:sz w:val="22"/>
          <w:szCs w:val="22"/>
        </w:rPr>
        <w:t>40</w:t>
      </w:r>
      <w:r w:rsidRPr="0032633A">
        <w:rPr>
          <w:sz w:val="22"/>
          <w:szCs w:val="22"/>
        </w:rPr>
        <w:t xml:space="preserve"> a.m. and end at 3:30 p.m.  The main phone number for the </w:t>
      </w:r>
    </w:p>
    <w:p w14:paraId="1399F292" w14:textId="506BF722" w:rsidR="00F76D70" w:rsidRDefault="00F76D70" w:rsidP="00F76D70">
      <w:pPr>
        <w:pStyle w:val="NoSpacing"/>
        <w:rPr>
          <w:sz w:val="22"/>
          <w:szCs w:val="22"/>
        </w:rPr>
      </w:pPr>
      <w:r w:rsidRPr="0032633A">
        <w:rPr>
          <w:sz w:val="22"/>
          <w:szCs w:val="22"/>
        </w:rPr>
        <w:t>school is (573) 468-4423; In case of an emergency and no one is in the office to answer the phone, contact St. Anthony Rectory at (573) 468-6101.</w:t>
      </w:r>
    </w:p>
    <w:p w14:paraId="13FB8F14" w14:textId="77777777" w:rsidR="00F76D70" w:rsidRDefault="00F76D70" w:rsidP="00F76D70">
      <w:pPr>
        <w:pStyle w:val="NoSpacing"/>
        <w:rPr>
          <w:rFonts w:ascii="AR JULIAN" w:hAnsi="AR JULIAN"/>
          <w:sz w:val="28"/>
          <w:szCs w:val="28"/>
        </w:rPr>
      </w:pPr>
    </w:p>
    <w:p w14:paraId="5DF7C059" w14:textId="77777777" w:rsidR="00F76D70" w:rsidRPr="00FA2747" w:rsidRDefault="00F76D70" w:rsidP="00F76D70">
      <w:pPr>
        <w:pStyle w:val="NoSpacing"/>
        <w:rPr>
          <w:sz w:val="16"/>
          <w:szCs w:val="16"/>
        </w:rPr>
      </w:pPr>
    </w:p>
    <w:p w14:paraId="4BE7A103" w14:textId="77777777" w:rsidR="00F76D70" w:rsidRPr="00691897" w:rsidRDefault="00F76D70" w:rsidP="00F76D70">
      <w:pPr>
        <w:pStyle w:val="NoSpacing"/>
        <w:rPr>
          <w:sz w:val="28"/>
          <w:szCs w:val="28"/>
        </w:rPr>
      </w:pPr>
    </w:p>
    <w:p w14:paraId="1018C789" w14:textId="77777777" w:rsidR="00F76D70" w:rsidRPr="0023099C" w:rsidRDefault="00F54DA7" w:rsidP="00F76D70">
      <w:pPr>
        <w:pStyle w:val="NoSpacing"/>
        <w:jc w:val="center"/>
      </w:pPr>
      <w:r>
        <w:rPr>
          <w:noProof/>
        </w:rPr>
        <w:drawing>
          <wp:anchor distT="0" distB="0" distL="114300" distR="114300" simplePos="0" relativeHeight="251661824" behindDoc="1" locked="0" layoutInCell="1" allowOverlap="1" wp14:anchorId="4028D644" wp14:editId="3206A29F">
            <wp:simplePos x="0" y="0"/>
            <wp:positionH relativeFrom="column">
              <wp:posOffset>10160</wp:posOffset>
            </wp:positionH>
            <wp:positionV relativeFrom="paragraph">
              <wp:posOffset>132080</wp:posOffset>
            </wp:positionV>
            <wp:extent cx="699135" cy="662940"/>
            <wp:effectExtent l="0" t="0" r="0" b="0"/>
            <wp:wrapNone/>
            <wp:docPr id="1660" name="Picture 1660" descr="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descr="photos"/>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699135" cy="662940"/>
                    </a:xfrm>
                    <a:prstGeom prst="rect">
                      <a:avLst/>
                    </a:prstGeom>
                    <a:noFill/>
                  </pic:spPr>
                </pic:pic>
              </a:graphicData>
            </a:graphic>
            <wp14:sizeRelH relativeFrom="page">
              <wp14:pctWidth>0</wp14:pctWidth>
            </wp14:sizeRelH>
            <wp14:sizeRelV relativeFrom="page">
              <wp14:pctHeight>0</wp14:pctHeight>
            </wp14:sizeRelV>
          </wp:anchor>
        </w:drawing>
      </w:r>
      <w:r w:rsidR="00F76D70" w:rsidRPr="0023099C">
        <w:rPr>
          <w:rFonts w:ascii="AR JULIAN" w:hAnsi="AR JULIAN"/>
          <w:sz w:val="28"/>
          <w:szCs w:val="28"/>
        </w:rPr>
        <w:t>School Pictures</w:t>
      </w:r>
    </w:p>
    <w:p w14:paraId="21AB8546" w14:textId="77777777" w:rsidR="00F76D70" w:rsidRPr="003B1903" w:rsidRDefault="00F76D70" w:rsidP="00F76D70">
      <w:pPr>
        <w:pStyle w:val="NoSpacing"/>
        <w:ind w:left="720"/>
        <w:rPr>
          <w:sz w:val="22"/>
          <w:szCs w:val="22"/>
        </w:rPr>
      </w:pPr>
    </w:p>
    <w:p w14:paraId="4C24923D" w14:textId="2D5FCB79" w:rsidR="00F76D70" w:rsidRDefault="00F76D70" w:rsidP="00F76D70">
      <w:pPr>
        <w:pStyle w:val="NoSpacing"/>
        <w:ind w:left="1440"/>
        <w:rPr>
          <w:sz w:val="22"/>
          <w:szCs w:val="22"/>
        </w:rPr>
      </w:pPr>
      <w:r w:rsidRPr="003B1903">
        <w:rPr>
          <w:sz w:val="22"/>
          <w:szCs w:val="22"/>
        </w:rPr>
        <w:t>School pictures will be taken in the fall of each year.  During the fall sitting, dress-up clothes must be worn.</w:t>
      </w:r>
      <w:r>
        <w:rPr>
          <w:sz w:val="22"/>
          <w:szCs w:val="22"/>
        </w:rPr>
        <w:t xml:space="preserve"> Dress up clothes are considered to be dresses, slacks, skirts, nice blouses or </w:t>
      </w:r>
      <w:r w:rsidR="00A42F7E">
        <w:rPr>
          <w:sz w:val="22"/>
          <w:szCs w:val="22"/>
        </w:rPr>
        <w:t>button-down</w:t>
      </w:r>
      <w:r>
        <w:rPr>
          <w:sz w:val="22"/>
          <w:szCs w:val="22"/>
        </w:rPr>
        <w:t xml:space="preserve"> shirts,</w:t>
      </w:r>
      <w:r w:rsidR="003050FE">
        <w:rPr>
          <w:sz w:val="22"/>
          <w:szCs w:val="22"/>
        </w:rPr>
        <w:t xml:space="preserve"> polos</w:t>
      </w:r>
      <w:r>
        <w:rPr>
          <w:sz w:val="22"/>
          <w:szCs w:val="22"/>
        </w:rPr>
        <w:t xml:space="preserve">, low heels or dress shoes (tennis shoes are acceptable, since the students will be playing at recess).  Other items that may be worn are suits or ties.  Clothing should be modest and appropriate.  Dress up clothes do NOT include jeans, shorts, leggings or stretch pants, tank tops, T-shirts or boots.   </w:t>
      </w:r>
      <w:r w:rsidRPr="0023099C">
        <w:rPr>
          <w:sz w:val="22"/>
          <w:szCs w:val="22"/>
        </w:rPr>
        <w:t xml:space="preserve">Yearbooks will be sold in the spring of the school year and will be distributed the following academic year. Any parent that does not want their student included in the memory book should notify the school in writing. </w:t>
      </w:r>
    </w:p>
    <w:p w14:paraId="320B16C3" w14:textId="77777777" w:rsidR="00F76D70" w:rsidRDefault="00F76D70" w:rsidP="00F76D70">
      <w:pPr>
        <w:pStyle w:val="NoSpacing"/>
        <w:rPr>
          <w:rFonts w:ascii="AR JULIAN" w:hAnsi="AR JULIAN"/>
          <w:sz w:val="28"/>
          <w:szCs w:val="28"/>
        </w:rPr>
      </w:pPr>
    </w:p>
    <w:p w14:paraId="6E750031" w14:textId="77777777" w:rsidR="00F76D70" w:rsidRPr="00010998" w:rsidRDefault="00F76D70" w:rsidP="00F76D70">
      <w:pPr>
        <w:pStyle w:val="NoSpacing"/>
        <w:jc w:val="center"/>
        <w:rPr>
          <w:rFonts w:ascii="AR JULIAN" w:hAnsi="AR JULIAN"/>
          <w:sz w:val="28"/>
          <w:szCs w:val="28"/>
        </w:rPr>
      </w:pPr>
      <w:r w:rsidRPr="00010998">
        <w:rPr>
          <w:rFonts w:ascii="AR JULIAN" w:hAnsi="AR JULIAN"/>
          <w:sz w:val="28"/>
          <w:szCs w:val="28"/>
        </w:rPr>
        <w:t>Media and the School</w:t>
      </w:r>
    </w:p>
    <w:p w14:paraId="19955156" w14:textId="77777777" w:rsidR="00F76D70" w:rsidRPr="00FA2747" w:rsidRDefault="00F76D70" w:rsidP="00F76D70">
      <w:pPr>
        <w:pStyle w:val="NoSpacing"/>
        <w:rPr>
          <w:sz w:val="16"/>
          <w:szCs w:val="16"/>
        </w:rPr>
      </w:pPr>
    </w:p>
    <w:p w14:paraId="105E1BB3" w14:textId="77777777" w:rsidR="00F76D70" w:rsidRPr="00D77CB7" w:rsidRDefault="00F76D70" w:rsidP="00F76D70">
      <w:pPr>
        <w:pStyle w:val="NoSpacing"/>
        <w:rPr>
          <w:sz w:val="22"/>
          <w:szCs w:val="22"/>
        </w:rPr>
      </w:pPr>
      <w:r w:rsidRPr="00D77CB7">
        <w:rPr>
          <w:sz w:val="22"/>
          <w:szCs w:val="22"/>
        </w:rPr>
        <w:t xml:space="preserve">Members of the media will not be on school property, unless they are invited guests. They will not be allowed to interview students on matters unrelated to the purpose for which they were invited. </w:t>
      </w:r>
    </w:p>
    <w:p w14:paraId="05595223" w14:textId="77777777" w:rsidR="00F76D70" w:rsidRDefault="00F76D70" w:rsidP="00F76D70">
      <w:pPr>
        <w:pStyle w:val="NoSpacing"/>
        <w:rPr>
          <w:sz w:val="28"/>
          <w:szCs w:val="28"/>
        </w:rPr>
      </w:pPr>
    </w:p>
    <w:p w14:paraId="03E3BB6C" w14:textId="77777777" w:rsidR="008F7674" w:rsidRDefault="008F7674" w:rsidP="00F76D70">
      <w:pPr>
        <w:pStyle w:val="NoSpacing"/>
        <w:rPr>
          <w:sz w:val="28"/>
          <w:szCs w:val="28"/>
        </w:rPr>
      </w:pPr>
    </w:p>
    <w:p w14:paraId="0BE0CF7E" w14:textId="77777777" w:rsidR="006E3A0C" w:rsidRDefault="006E3A0C" w:rsidP="00F76D70">
      <w:pPr>
        <w:pStyle w:val="NoSpacing"/>
        <w:rPr>
          <w:sz w:val="28"/>
          <w:szCs w:val="28"/>
        </w:rPr>
      </w:pPr>
    </w:p>
    <w:p w14:paraId="3D65C551" w14:textId="77777777" w:rsidR="008E6E96" w:rsidRDefault="008E6E96" w:rsidP="00F76D70">
      <w:pPr>
        <w:pStyle w:val="NoSpacing"/>
        <w:rPr>
          <w:sz w:val="28"/>
          <w:szCs w:val="28"/>
        </w:rPr>
      </w:pPr>
    </w:p>
    <w:p w14:paraId="60C14AEA" w14:textId="77777777" w:rsidR="006E3A0C" w:rsidRPr="00691897" w:rsidRDefault="006E3A0C" w:rsidP="00F76D70">
      <w:pPr>
        <w:pStyle w:val="NoSpacing"/>
        <w:rPr>
          <w:sz w:val="28"/>
          <w:szCs w:val="28"/>
        </w:rPr>
      </w:pPr>
    </w:p>
    <w:p w14:paraId="4EB0AD5B" w14:textId="77777777" w:rsidR="00F76D70" w:rsidRPr="007D1497" w:rsidRDefault="00F76D70" w:rsidP="00F76D70">
      <w:pPr>
        <w:pStyle w:val="NoSpacing"/>
        <w:jc w:val="center"/>
        <w:rPr>
          <w:rFonts w:ascii="AR JULIAN" w:hAnsi="AR JULIAN"/>
          <w:sz w:val="28"/>
          <w:szCs w:val="28"/>
        </w:rPr>
      </w:pPr>
      <w:r>
        <w:rPr>
          <w:rFonts w:ascii="AR JULIAN" w:hAnsi="AR JULIAN"/>
          <w:sz w:val="28"/>
          <w:szCs w:val="28"/>
        </w:rPr>
        <w:lastRenderedPageBreak/>
        <w:t>Publicity</w:t>
      </w:r>
    </w:p>
    <w:p w14:paraId="6AF74F14" w14:textId="77777777" w:rsidR="00F76D70" w:rsidRDefault="00F76D70" w:rsidP="00F76D70">
      <w:pPr>
        <w:pStyle w:val="NoSpacing"/>
      </w:pPr>
    </w:p>
    <w:p w14:paraId="2CA195FF" w14:textId="77777777" w:rsidR="00F76D70" w:rsidRPr="00D77CB7" w:rsidRDefault="00F76D70" w:rsidP="00F76D70">
      <w:pPr>
        <w:pStyle w:val="NoSpacing"/>
        <w:rPr>
          <w:sz w:val="22"/>
          <w:szCs w:val="22"/>
        </w:rPr>
      </w:pPr>
      <w:r w:rsidRPr="00D77CB7">
        <w:rPr>
          <w:sz w:val="22"/>
          <w:szCs w:val="22"/>
        </w:rPr>
        <w:t xml:space="preserve">At the beginning of the year, a Media Release Form will be sent home asking for permission to use your student’s picture and name for publicity purposes.  This could include promotional brochures and newspaper articles/pictures.    </w:t>
      </w:r>
    </w:p>
    <w:p w14:paraId="1091F684" w14:textId="77777777" w:rsidR="0050486F" w:rsidRDefault="0050486F" w:rsidP="00DE070C">
      <w:pPr>
        <w:pStyle w:val="NoSpacing"/>
        <w:rPr>
          <w:rFonts w:ascii="AR JULIAN" w:hAnsi="AR JULIAN"/>
          <w:sz w:val="28"/>
          <w:szCs w:val="28"/>
        </w:rPr>
      </w:pPr>
    </w:p>
    <w:p w14:paraId="4AAAD4C8" w14:textId="77777777" w:rsidR="00F76D70" w:rsidRPr="009968CA" w:rsidRDefault="00F76D70" w:rsidP="00F76D70">
      <w:pPr>
        <w:pStyle w:val="NoSpacing"/>
        <w:jc w:val="center"/>
        <w:rPr>
          <w:rFonts w:ascii="AR JULIAN" w:hAnsi="AR JULIAN"/>
          <w:sz w:val="28"/>
          <w:szCs w:val="28"/>
        </w:rPr>
      </w:pPr>
      <w:r>
        <w:rPr>
          <w:rFonts w:ascii="AR JULIAN" w:hAnsi="AR JULIAN"/>
          <w:sz w:val="28"/>
          <w:szCs w:val="28"/>
        </w:rPr>
        <w:t>Forgotten Items</w:t>
      </w:r>
    </w:p>
    <w:p w14:paraId="16B1EAA7" w14:textId="77777777" w:rsidR="00F76D70" w:rsidRPr="00CB30E9" w:rsidRDefault="00F76D70" w:rsidP="00F76D70">
      <w:pPr>
        <w:pStyle w:val="NoSpacing"/>
        <w:rPr>
          <w:sz w:val="16"/>
          <w:szCs w:val="16"/>
        </w:rPr>
      </w:pPr>
    </w:p>
    <w:p w14:paraId="68D8AD3C" w14:textId="7985D892" w:rsidR="00874D62" w:rsidRPr="008F7674" w:rsidRDefault="00F76D70" w:rsidP="008F7674">
      <w:pPr>
        <w:pStyle w:val="NoSpacing"/>
        <w:rPr>
          <w:sz w:val="22"/>
          <w:szCs w:val="22"/>
        </w:rPr>
      </w:pPr>
      <w:r w:rsidRPr="0032633A">
        <w:rPr>
          <w:sz w:val="22"/>
          <w:szCs w:val="22"/>
        </w:rPr>
        <w:t xml:space="preserve">Our policy is that students do not call home for forgotten items.  However, if parents bring a child’s forgotten item to the office, we will get the item(s) to the student as soon as possible. </w:t>
      </w:r>
    </w:p>
    <w:p w14:paraId="0E6C7CA8" w14:textId="77777777" w:rsidR="00874D62" w:rsidRDefault="00874D62" w:rsidP="00F76D70">
      <w:pPr>
        <w:pStyle w:val="NoSpacing"/>
        <w:jc w:val="center"/>
        <w:rPr>
          <w:rFonts w:ascii="AR JULIAN" w:hAnsi="AR JULIAN"/>
          <w:sz w:val="28"/>
          <w:szCs w:val="28"/>
        </w:rPr>
      </w:pPr>
    </w:p>
    <w:p w14:paraId="2333D3A5" w14:textId="77777777" w:rsidR="00F76D70" w:rsidRPr="00C83E1D" w:rsidRDefault="00F76D70" w:rsidP="00F76D70">
      <w:pPr>
        <w:pStyle w:val="NoSpacing"/>
        <w:jc w:val="center"/>
        <w:rPr>
          <w:rFonts w:ascii="AR JULIAN" w:hAnsi="AR JULIAN"/>
          <w:sz w:val="28"/>
          <w:szCs w:val="28"/>
        </w:rPr>
      </w:pPr>
      <w:r>
        <w:rPr>
          <w:rFonts w:ascii="AR JULIAN" w:hAnsi="AR JULIAN"/>
          <w:sz w:val="28"/>
          <w:szCs w:val="28"/>
        </w:rPr>
        <w:t>Cafeteria</w:t>
      </w:r>
    </w:p>
    <w:p w14:paraId="164B1A6A" w14:textId="77777777" w:rsidR="00F76D70" w:rsidRPr="0023099C" w:rsidRDefault="00F76D70" w:rsidP="00F76D70">
      <w:pPr>
        <w:pStyle w:val="NoSpacing"/>
        <w:rPr>
          <w:sz w:val="16"/>
          <w:szCs w:val="16"/>
        </w:rPr>
      </w:pPr>
      <w:r w:rsidRPr="0023099C">
        <w:rPr>
          <w:sz w:val="16"/>
          <w:szCs w:val="16"/>
        </w:rPr>
        <w:t xml:space="preserve"> </w:t>
      </w:r>
    </w:p>
    <w:p w14:paraId="5A411432" w14:textId="73B0CD82" w:rsidR="00F76D70" w:rsidRDefault="00F76D70" w:rsidP="00F76D70">
      <w:pPr>
        <w:pStyle w:val="NoSpacing"/>
        <w:rPr>
          <w:sz w:val="22"/>
          <w:szCs w:val="22"/>
        </w:rPr>
      </w:pPr>
      <w:r w:rsidRPr="003B1903">
        <w:rPr>
          <w:sz w:val="22"/>
          <w:szCs w:val="22"/>
        </w:rPr>
        <w:t xml:space="preserve">Each day, the school serves a </w:t>
      </w:r>
      <w:r w:rsidR="003C5DE8">
        <w:rPr>
          <w:sz w:val="22"/>
          <w:szCs w:val="22"/>
        </w:rPr>
        <w:t>hot lunch.</w:t>
      </w:r>
      <w:r w:rsidR="00350A5E">
        <w:rPr>
          <w:sz w:val="22"/>
          <w:szCs w:val="22"/>
        </w:rPr>
        <w:t xml:space="preserve"> </w:t>
      </w:r>
      <w:r w:rsidRPr="003B1903">
        <w:rPr>
          <w:sz w:val="22"/>
          <w:szCs w:val="22"/>
        </w:rPr>
        <w:t>Students are encouraged to take advantage of the meal provided.</w:t>
      </w:r>
      <w:r w:rsidR="007B5D01">
        <w:rPr>
          <w:sz w:val="22"/>
          <w:szCs w:val="22"/>
        </w:rPr>
        <w:t xml:space="preserve">  Free or </w:t>
      </w:r>
      <w:r w:rsidR="00350A5E">
        <w:rPr>
          <w:sz w:val="22"/>
          <w:szCs w:val="22"/>
        </w:rPr>
        <w:t>reduced-price</w:t>
      </w:r>
      <w:r w:rsidR="007B5D01">
        <w:rPr>
          <w:sz w:val="22"/>
          <w:szCs w:val="22"/>
        </w:rPr>
        <w:t xml:space="preserve"> meals are available for those in need. </w:t>
      </w:r>
      <w:r w:rsidRPr="003B1903">
        <w:rPr>
          <w:sz w:val="22"/>
          <w:szCs w:val="22"/>
        </w:rPr>
        <w:t xml:space="preserve"> This is handled through the office on a completely confidential basis. Please contact the principal for more information. </w:t>
      </w:r>
    </w:p>
    <w:p w14:paraId="0DB0AB24" w14:textId="77777777" w:rsidR="00F76D70" w:rsidRPr="003B1903" w:rsidRDefault="00F76D70" w:rsidP="00F76D70">
      <w:pPr>
        <w:pStyle w:val="NoSpacing"/>
        <w:rPr>
          <w:sz w:val="22"/>
          <w:szCs w:val="22"/>
        </w:rPr>
      </w:pPr>
    </w:p>
    <w:p w14:paraId="4DA249E9" w14:textId="77777777" w:rsidR="00F76D70" w:rsidRPr="003B1903" w:rsidRDefault="00F76D70" w:rsidP="000A50DB">
      <w:pPr>
        <w:pStyle w:val="NoSpacing"/>
        <w:numPr>
          <w:ilvl w:val="0"/>
          <w:numId w:val="44"/>
        </w:numPr>
        <w:rPr>
          <w:sz w:val="22"/>
          <w:szCs w:val="22"/>
        </w:rPr>
      </w:pPr>
      <w:r w:rsidRPr="003B1903">
        <w:rPr>
          <w:sz w:val="22"/>
          <w:szCs w:val="22"/>
        </w:rPr>
        <w:t xml:space="preserve">If a child has forgotten his or her lunch, they should check with the office to see if it was brought in. If not, the student will be provided with the school lunch and the parents will be billed for that meal. </w:t>
      </w:r>
    </w:p>
    <w:p w14:paraId="65FA5492" w14:textId="5AD1E937" w:rsidR="00F76D70" w:rsidRPr="003B1903" w:rsidRDefault="00F76D70" w:rsidP="000A50DB">
      <w:pPr>
        <w:pStyle w:val="NoSpacing"/>
        <w:numPr>
          <w:ilvl w:val="0"/>
          <w:numId w:val="44"/>
        </w:numPr>
        <w:rPr>
          <w:sz w:val="22"/>
          <w:szCs w:val="22"/>
        </w:rPr>
      </w:pPr>
      <w:r w:rsidRPr="003B1903">
        <w:rPr>
          <w:sz w:val="22"/>
          <w:szCs w:val="22"/>
        </w:rPr>
        <w:t>Meal money should be sent to school on Monday or the first day of the school week, in an envelope marked with the child’s name, grade and amount of money. Lunch is $</w:t>
      </w:r>
      <w:r w:rsidR="00350A5E">
        <w:rPr>
          <w:sz w:val="22"/>
          <w:szCs w:val="22"/>
        </w:rPr>
        <w:t xml:space="preserve">3.00. </w:t>
      </w:r>
      <w:r w:rsidRPr="003B1903">
        <w:rPr>
          <w:sz w:val="22"/>
          <w:szCs w:val="22"/>
        </w:rPr>
        <w:t xml:space="preserve">Milk may be purchased at lunch for </w:t>
      </w:r>
      <w:r w:rsidR="00350A5E">
        <w:rPr>
          <w:sz w:val="22"/>
          <w:szCs w:val="22"/>
        </w:rPr>
        <w:t>50</w:t>
      </w:r>
      <w:r w:rsidRPr="003B1903">
        <w:rPr>
          <w:sz w:val="22"/>
          <w:szCs w:val="22"/>
        </w:rPr>
        <w:t xml:space="preserve">¢/carton.  </w:t>
      </w:r>
    </w:p>
    <w:p w14:paraId="4F8B5894" w14:textId="77777777" w:rsidR="00F76D70" w:rsidRPr="003B1903" w:rsidRDefault="00F76D70" w:rsidP="000A50DB">
      <w:pPr>
        <w:pStyle w:val="NoSpacing"/>
        <w:numPr>
          <w:ilvl w:val="0"/>
          <w:numId w:val="44"/>
        </w:numPr>
        <w:rPr>
          <w:sz w:val="22"/>
          <w:szCs w:val="22"/>
        </w:rPr>
      </w:pPr>
      <w:r w:rsidRPr="003B1903">
        <w:rPr>
          <w:sz w:val="22"/>
          <w:szCs w:val="22"/>
        </w:rPr>
        <w:t xml:space="preserve">A regular meal financial statement will be sent home to parents.  </w:t>
      </w:r>
    </w:p>
    <w:p w14:paraId="2FD2030D" w14:textId="77777777" w:rsidR="00F76D70" w:rsidRPr="003B1903" w:rsidRDefault="00F76D70" w:rsidP="000A50DB">
      <w:pPr>
        <w:pStyle w:val="NoSpacing"/>
        <w:numPr>
          <w:ilvl w:val="0"/>
          <w:numId w:val="44"/>
        </w:numPr>
        <w:rPr>
          <w:sz w:val="22"/>
          <w:szCs w:val="22"/>
        </w:rPr>
      </w:pPr>
      <w:r w:rsidRPr="003B1903">
        <w:rPr>
          <w:sz w:val="22"/>
          <w:szCs w:val="22"/>
        </w:rPr>
        <w:t>Students need to realize that while dining, the conversation level must be kept at a reasonable level (no loud talking, shouting or excessive noise). We must be considerate of others who are trying to enjoy their meal.</w:t>
      </w:r>
    </w:p>
    <w:p w14:paraId="26CBE909" w14:textId="77777777" w:rsidR="00F76D70" w:rsidRPr="003B1903" w:rsidRDefault="00F76D70" w:rsidP="000A50DB">
      <w:pPr>
        <w:pStyle w:val="NoSpacing"/>
        <w:numPr>
          <w:ilvl w:val="0"/>
          <w:numId w:val="44"/>
        </w:numPr>
        <w:rPr>
          <w:sz w:val="22"/>
          <w:szCs w:val="22"/>
        </w:rPr>
      </w:pPr>
      <w:r w:rsidRPr="003B1903">
        <w:rPr>
          <w:sz w:val="22"/>
          <w:szCs w:val="22"/>
        </w:rPr>
        <w:t xml:space="preserve">Students are responsible for placing their own trays, silverware, trash, etc. in their respective places. Classes are responsible for neatness of tables and making sure the floor is clean near their places. </w:t>
      </w:r>
    </w:p>
    <w:p w14:paraId="77B7B38A" w14:textId="77777777" w:rsidR="00F76D70" w:rsidRPr="005E6ECA" w:rsidRDefault="00F76D70" w:rsidP="000A50DB">
      <w:pPr>
        <w:pStyle w:val="NoSpacing"/>
        <w:numPr>
          <w:ilvl w:val="0"/>
          <w:numId w:val="44"/>
        </w:numPr>
        <w:rPr>
          <w:sz w:val="22"/>
          <w:szCs w:val="22"/>
        </w:rPr>
      </w:pPr>
      <w:r w:rsidRPr="003B1903">
        <w:rPr>
          <w:sz w:val="22"/>
          <w:szCs w:val="22"/>
        </w:rPr>
        <w:t xml:space="preserve">Students may not leave the cafeteria until the supervisor is ready. The </w:t>
      </w:r>
      <w:r w:rsidR="005E6ECA">
        <w:rPr>
          <w:sz w:val="22"/>
          <w:szCs w:val="22"/>
        </w:rPr>
        <w:t>supervisor</w:t>
      </w:r>
      <w:r w:rsidRPr="005E6ECA">
        <w:rPr>
          <w:sz w:val="22"/>
          <w:szCs w:val="22"/>
        </w:rPr>
        <w:t xml:space="preserve"> will dismiss students by grade level. </w:t>
      </w:r>
    </w:p>
    <w:p w14:paraId="5D6FBAF4" w14:textId="77777777" w:rsidR="00F76D70" w:rsidRPr="003B1903" w:rsidRDefault="00F76D70" w:rsidP="000A50DB">
      <w:pPr>
        <w:pStyle w:val="NoSpacing"/>
        <w:numPr>
          <w:ilvl w:val="0"/>
          <w:numId w:val="44"/>
        </w:numPr>
        <w:rPr>
          <w:sz w:val="22"/>
          <w:szCs w:val="22"/>
        </w:rPr>
      </w:pPr>
      <w:r w:rsidRPr="003B1903">
        <w:rPr>
          <w:sz w:val="22"/>
          <w:szCs w:val="22"/>
        </w:rPr>
        <w:t xml:space="preserve">All lunch boxes should have the child’s name and grade clearly marked on it. </w:t>
      </w:r>
    </w:p>
    <w:p w14:paraId="22640C5E" w14:textId="77D92628" w:rsidR="00F76D70" w:rsidRPr="0054196A" w:rsidRDefault="00F76D70" w:rsidP="000A50DB">
      <w:pPr>
        <w:pStyle w:val="NoSpacing"/>
        <w:numPr>
          <w:ilvl w:val="0"/>
          <w:numId w:val="44"/>
        </w:numPr>
        <w:rPr>
          <w:sz w:val="22"/>
          <w:szCs w:val="22"/>
        </w:rPr>
      </w:pPr>
      <w:r w:rsidRPr="003B1903">
        <w:rPr>
          <w:sz w:val="22"/>
          <w:szCs w:val="22"/>
        </w:rPr>
        <w:t xml:space="preserve">Parents are invited to come and </w:t>
      </w:r>
      <w:r w:rsidRPr="0054196A">
        <w:rPr>
          <w:sz w:val="22"/>
          <w:szCs w:val="22"/>
        </w:rPr>
        <w:t>eat with their child. Parents are asked to notify the office by 10:00 a.m. the day they intend to dine with their child.  If they would like to purchase a lunch, please let the office know</w:t>
      </w:r>
      <w:r w:rsidR="00350A5E">
        <w:rPr>
          <w:sz w:val="22"/>
          <w:szCs w:val="22"/>
        </w:rPr>
        <w:t xml:space="preserve"> before 10:00am.</w:t>
      </w:r>
    </w:p>
    <w:p w14:paraId="733B30F0" w14:textId="77777777" w:rsidR="00F76D70" w:rsidRPr="0054196A" w:rsidRDefault="00F76D70" w:rsidP="000A50DB">
      <w:pPr>
        <w:pStyle w:val="NoSpacing"/>
        <w:numPr>
          <w:ilvl w:val="0"/>
          <w:numId w:val="44"/>
        </w:numPr>
        <w:rPr>
          <w:sz w:val="22"/>
          <w:szCs w:val="22"/>
        </w:rPr>
      </w:pPr>
      <w:r w:rsidRPr="0054196A">
        <w:rPr>
          <w:sz w:val="22"/>
          <w:szCs w:val="22"/>
        </w:rPr>
        <w:t>Students that bring their lunch should not bring glass bottles or sharp objects.</w:t>
      </w:r>
    </w:p>
    <w:p w14:paraId="40D14945" w14:textId="77777777" w:rsidR="00F76D70" w:rsidRPr="0054196A" w:rsidRDefault="00F76D70" w:rsidP="000A50DB">
      <w:pPr>
        <w:pStyle w:val="NoSpacing"/>
        <w:numPr>
          <w:ilvl w:val="0"/>
          <w:numId w:val="44"/>
        </w:numPr>
        <w:rPr>
          <w:sz w:val="22"/>
          <w:szCs w:val="22"/>
        </w:rPr>
      </w:pPr>
      <w:r w:rsidRPr="0054196A">
        <w:rPr>
          <w:sz w:val="22"/>
          <w:szCs w:val="22"/>
        </w:rPr>
        <w:t xml:space="preserve">Fast food and soda are </w:t>
      </w:r>
      <w:r w:rsidRPr="00350A5E">
        <w:rPr>
          <w:b/>
          <w:bCs/>
          <w:sz w:val="22"/>
          <w:szCs w:val="22"/>
        </w:rPr>
        <w:t>NOT</w:t>
      </w:r>
      <w:r w:rsidRPr="0054196A">
        <w:rPr>
          <w:sz w:val="22"/>
          <w:szCs w:val="22"/>
        </w:rPr>
        <w:t xml:space="preserve"> allowed</w:t>
      </w:r>
      <w:r w:rsidR="005E6ECA" w:rsidRPr="0054196A">
        <w:rPr>
          <w:sz w:val="22"/>
          <w:szCs w:val="22"/>
        </w:rPr>
        <w:t xml:space="preserve"> during lunch hours with the exception of class rewards.</w:t>
      </w:r>
    </w:p>
    <w:p w14:paraId="37F4AD11" w14:textId="77777777" w:rsidR="00F76D70" w:rsidRDefault="00F76D70" w:rsidP="00557B74">
      <w:pPr>
        <w:pStyle w:val="NoSpacing"/>
        <w:ind w:left="720"/>
        <w:jc w:val="center"/>
        <w:rPr>
          <w:rFonts w:ascii="AR JULIAN" w:hAnsi="AR JULIAN"/>
          <w:sz w:val="28"/>
          <w:szCs w:val="28"/>
        </w:rPr>
      </w:pPr>
    </w:p>
    <w:p w14:paraId="40A02637" w14:textId="77777777" w:rsidR="005E6ECA" w:rsidRPr="009968CA" w:rsidRDefault="005E6ECA" w:rsidP="005E6ECA">
      <w:pPr>
        <w:pStyle w:val="NoSpacing"/>
        <w:jc w:val="center"/>
        <w:rPr>
          <w:rFonts w:ascii="AR JULIAN" w:hAnsi="AR JULIAN"/>
          <w:sz w:val="28"/>
          <w:szCs w:val="28"/>
        </w:rPr>
      </w:pPr>
      <w:r>
        <w:rPr>
          <w:rFonts w:ascii="AR JULIAN" w:hAnsi="AR JULIAN"/>
          <w:sz w:val="28"/>
          <w:szCs w:val="28"/>
        </w:rPr>
        <w:t>School Time Visitors and Message Policy</w:t>
      </w:r>
    </w:p>
    <w:p w14:paraId="5AE6D8EE" w14:textId="77777777" w:rsidR="005E6ECA" w:rsidRPr="00CB30E9" w:rsidRDefault="005E6ECA" w:rsidP="005E6ECA">
      <w:pPr>
        <w:pStyle w:val="NoSpacing"/>
        <w:rPr>
          <w:sz w:val="16"/>
          <w:szCs w:val="16"/>
        </w:rPr>
      </w:pPr>
    </w:p>
    <w:p w14:paraId="651D1134" w14:textId="77777777" w:rsidR="005E6ECA" w:rsidRDefault="005E6ECA" w:rsidP="005E6ECA">
      <w:pPr>
        <w:pStyle w:val="NoSpacing"/>
        <w:rPr>
          <w:sz w:val="22"/>
          <w:szCs w:val="22"/>
        </w:rPr>
      </w:pPr>
      <w:r w:rsidRPr="0032633A">
        <w:rPr>
          <w:sz w:val="22"/>
          <w:szCs w:val="22"/>
        </w:rPr>
        <w:t>In justice to the pupils entrusted to the school, it is necessary that all school time be devoted to instructional purposes. Therefore, conferences with the teacher or principal will be held only by appointment and not during instructional time. Instructional time begins at 7:50 a.m. and ends at 3 p.m.  Students will not be called to the phone unless there is an emergency; and messages will be delivered only via the office. Parents and visitors must stop at the office upon entering the school. The secretary or principal will call stu</w:t>
      </w:r>
      <w:r>
        <w:rPr>
          <w:sz w:val="22"/>
          <w:szCs w:val="22"/>
        </w:rPr>
        <w:t xml:space="preserve">dents if they are needed. </w:t>
      </w:r>
    </w:p>
    <w:p w14:paraId="2729E390" w14:textId="77777777" w:rsidR="005E6ECA" w:rsidRDefault="005E6ECA" w:rsidP="005E6ECA">
      <w:pPr>
        <w:pStyle w:val="NoSpacing"/>
        <w:jc w:val="center"/>
        <w:rPr>
          <w:rFonts w:ascii="AR JULIAN" w:hAnsi="AR JULIAN"/>
          <w:b/>
          <w:sz w:val="28"/>
          <w:szCs w:val="22"/>
        </w:rPr>
      </w:pPr>
    </w:p>
    <w:p w14:paraId="04802AD4" w14:textId="77777777" w:rsidR="008F7674" w:rsidRDefault="008F7674" w:rsidP="005E6ECA">
      <w:pPr>
        <w:pStyle w:val="NoSpacing"/>
        <w:jc w:val="center"/>
        <w:rPr>
          <w:rFonts w:ascii="AR JULIAN" w:hAnsi="AR JULIAN"/>
          <w:b/>
          <w:sz w:val="28"/>
          <w:szCs w:val="22"/>
        </w:rPr>
      </w:pPr>
    </w:p>
    <w:p w14:paraId="0EEE85A7" w14:textId="77777777" w:rsidR="008F7674" w:rsidRDefault="008F7674" w:rsidP="005E6ECA">
      <w:pPr>
        <w:pStyle w:val="NoSpacing"/>
        <w:jc w:val="center"/>
        <w:rPr>
          <w:rFonts w:ascii="AR JULIAN" w:hAnsi="AR JULIAN"/>
          <w:b/>
          <w:sz w:val="28"/>
          <w:szCs w:val="22"/>
        </w:rPr>
      </w:pPr>
    </w:p>
    <w:p w14:paraId="1C564D93" w14:textId="77777777" w:rsidR="008F7674" w:rsidRPr="005E6ECA" w:rsidRDefault="008F7674" w:rsidP="005E6ECA">
      <w:pPr>
        <w:pStyle w:val="NoSpacing"/>
        <w:jc w:val="center"/>
        <w:rPr>
          <w:rFonts w:ascii="AR JULIAN" w:hAnsi="AR JULIAN"/>
          <w:b/>
          <w:sz w:val="28"/>
          <w:szCs w:val="22"/>
        </w:rPr>
      </w:pPr>
    </w:p>
    <w:p w14:paraId="0D0BE5D4" w14:textId="77777777" w:rsidR="005E6ECA" w:rsidRPr="00062BB0" w:rsidRDefault="005E6ECA" w:rsidP="005E6ECA">
      <w:pPr>
        <w:pStyle w:val="NoSpacing"/>
        <w:jc w:val="center"/>
        <w:rPr>
          <w:rFonts w:ascii="AR JULIAN" w:hAnsi="AR JULIAN"/>
          <w:sz w:val="28"/>
          <w:szCs w:val="22"/>
        </w:rPr>
      </w:pPr>
      <w:r w:rsidRPr="00062BB0">
        <w:rPr>
          <w:rFonts w:ascii="AR JULIAN" w:hAnsi="AR JULIAN"/>
          <w:sz w:val="28"/>
          <w:szCs w:val="22"/>
        </w:rPr>
        <w:lastRenderedPageBreak/>
        <w:t>Electronic Device Policy</w:t>
      </w:r>
    </w:p>
    <w:p w14:paraId="1C7CB9AE" w14:textId="77777777" w:rsidR="005E6ECA" w:rsidRDefault="005E6ECA" w:rsidP="005E6ECA">
      <w:pPr>
        <w:pStyle w:val="NoSpacing"/>
        <w:rPr>
          <w:sz w:val="22"/>
          <w:szCs w:val="22"/>
        </w:rPr>
      </w:pPr>
    </w:p>
    <w:p w14:paraId="364344B4" w14:textId="6D88E9C2" w:rsidR="001B1007" w:rsidRPr="00DE070C" w:rsidRDefault="005E6ECA" w:rsidP="00DE070C">
      <w:pPr>
        <w:pStyle w:val="NoSpacing"/>
        <w:rPr>
          <w:sz w:val="22"/>
          <w:szCs w:val="22"/>
        </w:rPr>
      </w:pPr>
      <w:r>
        <w:rPr>
          <w:sz w:val="22"/>
          <w:szCs w:val="22"/>
        </w:rPr>
        <w:t>Unfortunately, due to many devices having outside, unrestricted internet access, there is a high risk of inappropriate content reaching a child or being shared</w:t>
      </w:r>
      <w:r w:rsidR="00FE664F">
        <w:rPr>
          <w:sz w:val="22"/>
          <w:szCs w:val="22"/>
        </w:rPr>
        <w:t xml:space="preserve"> w</w:t>
      </w:r>
      <w:r>
        <w:rPr>
          <w:sz w:val="22"/>
          <w:szCs w:val="22"/>
        </w:rPr>
        <w:t xml:space="preserve">ith another child.  Therefore, all personally owned </w:t>
      </w:r>
      <w:r w:rsidR="00FE664F">
        <w:rPr>
          <w:sz w:val="22"/>
          <w:szCs w:val="22"/>
        </w:rPr>
        <w:t>electronic</w:t>
      </w:r>
      <w:r>
        <w:rPr>
          <w:sz w:val="22"/>
          <w:szCs w:val="22"/>
        </w:rPr>
        <w:t xml:space="preserve"> devices, including cell phones, </w:t>
      </w:r>
      <w:r w:rsidR="00FE664F">
        <w:rPr>
          <w:sz w:val="22"/>
          <w:szCs w:val="22"/>
        </w:rPr>
        <w:t>handheld</w:t>
      </w:r>
      <w:r>
        <w:rPr>
          <w:sz w:val="22"/>
          <w:szCs w:val="22"/>
        </w:rPr>
        <w:t xml:space="preserve"> games, gadgets, </w:t>
      </w:r>
      <w:r w:rsidR="00FE664F">
        <w:rPr>
          <w:sz w:val="22"/>
          <w:szCs w:val="22"/>
        </w:rPr>
        <w:t>beepers</w:t>
      </w:r>
      <w:r>
        <w:rPr>
          <w:sz w:val="22"/>
          <w:szCs w:val="22"/>
        </w:rPr>
        <w:t xml:space="preserve">, etc. will not be </w:t>
      </w:r>
      <w:r w:rsidR="00FE664F">
        <w:rPr>
          <w:sz w:val="22"/>
          <w:szCs w:val="22"/>
        </w:rPr>
        <w:t>allowed</w:t>
      </w:r>
      <w:r>
        <w:rPr>
          <w:sz w:val="22"/>
          <w:szCs w:val="22"/>
        </w:rPr>
        <w:t xml:space="preserve"> to be brought to school or Before- or After Care.  This is to help prevent </w:t>
      </w:r>
      <w:r w:rsidR="00FE664F">
        <w:rPr>
          <w:sz w:val="22"/>
          <w:szCs w:val="22"/>
        </w:rPr>
        <w:t>unauthorized</w:t>
      </w:r>
      <w:r>
        <w:rPr>
          <w:sz w:val="22"/>
          <w:szCs w:val="22"/>
        </w:rPr>
        <w:t xml:space="preserve"> access to inappropriate websites, games, emails, texts, and other information.  Students needing to contact their parents ca</w:t>
      </w:r>
      <w:r w:rsidR="007B5D01">
        <w:rPr>
          <w:sz w:val="22"/>
          <w:szCs w:val="22"/>
        </w:rPr>
        <w:t>n request to use the phone in t</w:t>
      </w:r>
      <w:r>
        <w:rPr>
          <w:sz w:val="22"/>
          <w:szCs w:val="22"/>
        </w:rPr>
        <w:t>he office.  The first offense will result in the parent being called and informed of the violati</w:t>
      </w:r>
      <w:r w:rsidR="00FE664F">
        <w:rPr>
          <w:sz w:val="22"/>
          <w:szCs w:val="22"/>
        </w:rPr>
        <w:t>on.  The d</w:t>
      </w:r>
      <w:r>
        <w:rPr>
          <w:sz w:val="22"/>
          <w:szCs w:val="22"/>
        </w:rPr>
        <w:t>evice will be kept in the office and given to the</w:t>
      </w:r>
      <w:r w:rsidR="00FE664F">
        <w:rPr>
          <w:sz w:val="22"/>
          <w:szCs w:val="22"/>
        </w:rPr>
        <w:t xml:space="preserve"> student at the end of the day </w:t>
      </w:r>
      <w:r>
        <w:rPr>
          <w:sz w:val="22"/>
          <w:szCs w:val="22"/>
        </w:rPr>
        <w:t>with a note to be signe</w:t>
      </w:r>
      <w:r w:rsidR="00FE664F">
        <w:rPr>
          <w:sz w:val="22"/>
          <w:szCs w:val="22"/>
        </w:rPr>
        <w:t xml:space="preserve">d </w:t>
      </w:r>
      <w:r>
        <w:rPr>
          <w:sz w:val="22"/>
          <w:szCs w:val="22"/>
        </w:rPr>
        <w:t xml:space="preserve">by the </w:t>
      </w:r>
      <w:r w:rsidR="00FE664F">
        <w:rPr>
          <w:sz w:val="22"/>
          <w:szCs w:val="22"/>
        </w:rPr>
        <w:t>parent</w:t>
      </w:r>
      <w:r>
        <w:rPr>
          <w:sz w:val="22"/>
          <w:szCs w:val="22"/>
        </w:rPr>
        <w:t xml:space="preserve">.  The second offense will result in the device being confiscated until the parent personally comes to retrieve it.  The third offense will lead to disciplinary action, such as in school suspension or detention, as deemed appropriate by the principal </w:t>
      </w:r>
      <w:r w:rsidRPr="00FE664F">
        <w:rPr>
          <w:b/>
          <w:sz w:val="22"/>
          <w:szCs w:val="22"/>
        </w:rPr>
        <w:t>(School</w:t>
      </w:r>
      <w:r w:rsidR="00FE664F" w:rsidRPr="00FE664F">
        <w:rPr>
          <w:b/>
          <w:sz w:val="22"/>
          <w:szCs w:val="22"/>
        </w:rPr>
        <w:t xml:space="preserve"> </w:t>
      </w:r>
      <w:r w:rsidRPr="00FE664F">
        <w:rPr>
          <w:b/>
          <w:sz w:val="22"/>
          <w:szCs w:val="22"/>
        </w:rPr>
        <w:t xml:space="preserve">Board </w:t>
      </w:r>
      <w:r w:rsidR="00FE664F" w:rsidRPr="00FE664F">
        <w:rPr>
          <w:b/>
          <w:sz w:val="22"/>
          <w:szCs w:val="22"/>
        </w:rPr>
        <w:t>Policy</w:t>
      </w:r>
      <w:r w:rsidRPr="00FE664F">
        <w:rPr>
          <w:b/>
          <w:sz w:val="22"/>
          <w:szCs w:val="22"/>
        </w:rPr>
        <w:t xml:space="preserve"> Addition Aug 2016).</w:t>
      </w:r>
      <w:r>
        <w:rPr>
          <w:sz w:val="22"/>
          <w:szCs w:val="22"/>
        </w:rPr>
        <w:t xml:space="preserve">  School personnel may search any </w:t>
      </w:r>
      <w:r w:rsidR="00FE664F">
        <w:rPr>
          <w:sz w:val="22"/>
          <w:szCs w:val="22"/>
        </w:rPr>
        <w:t>portion</w:t>
      </w:r>
      <w:r>
        <w:rPr>
          <w:sz w:val="22"/>
          <w:szCs w:val="22"/>
        </w:rPr>
        <w:t xml:space="preserve"> of school </w:t>
      </w:r>
      <w:r w:rsidR="00FE664F">
        <w:rPr>
          <w:sz w:val="22"/>
          <w:szCs w:val="22"/>
        </w:rPr>
        <w:t>property</w:t>
      </w:r>
      <w:r>
        <w:rPr>
          <w:sz w:val="22"/>
          <w:szCs w:val="22"/>
        </w:rPr>
        <w:t>, including student lockers, desks and cubbies, without prior notice, student consent</w:t>
      </w:r>
      <w:r w:rsidR="00FE664F">
        <w:rPr>
          <w:sz w:val="22"/>
          <w:szCs w:val="22"/>
        </w:rPr>
        <w:t>, or a search warrant.  Furthermore,</w:t>
      </w:r>
      <w:r>
        <w:rPr>
          <w:sz w:val="22"/>
          <w:szCs w:val="22"/>
        </w:rPr>
        <w:t xml:space="preserve"> the school </w:t>
      </w:r>
      <w:r w:rsidR="00FE664F">
        <w:rPr>
          <w:sz w:val="22"/>
          <w:szCs w:val="22"/>
        </w:rPr>
        <w:t>reserves</w:t>
      </w:r>
      <w:r>
        <w:rPr>
          <w:sz w:val="22"/>
          <w:szCs w:val="22"/>
        </w:rPr>
        <w:t xml:space="preserve"> the right to search any item brought onto school property such as a student's backpack, </w:t>
      </w:r>
      <w:r w:rsidR="00FE664F">
        <w:rPr>
          <w:sz w:val="22"/>
          <w:szCs w:val="22"/>
        </w:rPr>
        <w:t>purse</w:t>
      </w:r>
      <w:r>
        <w:rPr>
          <w:sz w:val="22"/>
          <w:szCs w:val="22"/>
        </w:rPr>
        <w:t xml:space="preserve">, </w:t>
      </w:r>
      <w:r w:rsidR="00FE664F">
        <w:rPr>
          <w:sz w:val="22"/>
          <w:szCs w:val="22"/>
        </w:rPr>
        <w:t>jacket</w:t>
      </w:r>
      <w:r>
        <w:rPr>
          <w:sz w:val="22"/>
          <w:szCs w:val="22"/>
        </w:rPr>
        <w:t xml:space="preserve">, or the like.  </w:t>
      </w:r>
    </w:p>
    <w:p w14:paraId="60EF5F19" w14:textId="77777777" w:rsidR="001B1007" w:rsidRDefault="001B1007" w:rsidP="00FE664F">
      <w:pPr>
        <w:pStyle w:val="NoSpacing"/>
        <w:jc w:val="center"/>
        <w:rPr>
          <w:rFonts w:ascii="AR JULIAN" w:hAnsi="AR JULIAN"/>
          <w:sz w:val="28"/>
          <w:szCs w:val="28"/>
        </w:rPr>
      </w:pPr>
    </w:p>
    <w:p w14:paraId="2C44A6EF" w14:textId="4DAF80DC" w:rsidR="00FE664F" w:rsidRPr="00906B16" w:rsidRDefault="00FE664F" w:rsidP="00FE664F">
      <w:pPr>
        <w:pStyle w:val="NoSpacing"/>
        <w:jc w:val="center"/>
        <w:rPr>
          <w:rFonts w:ascii="AR JULIAN" w:hAnsi="AR JULIAN"/>
          <w:sz w:val="28"/>
          <w:szCs w:val="28"/>
        </w:rPr>
      </w:pPr>
      <w:r w:rsidRPr="00906B16">
        <w:rPr>
          <w:rFonts w:ascii="AR JULIAN" w:hAnsi="AR JULIAN"/>
          <w:sz w:val="28"/>
          <w:szCs w:val="28"/>
        </w:rPr>
        <w:t>Search and Seizure</w:t>
      </w:r>
    </w:p>
    <w:p w14:paraId="60C4F823" w14:textId="77777777" w:rsidR="00FE664F" w:rsidRPr="00906B16" w:rsidRDefault="00FE664F" w:rsidP="00FE664F">
      <w:pPr>
        <w:pStyle w:val="NoSpacing"/>
        <w:rPr>
          <w:sz w:val="16"/>
          <w:szCs w:val="16"/>
        </w:rPr>
      </w:pPr>
    </w:p>
    <w:p w14:paraId="7F704455" w14:textId="77777777" w:rsidR="00FE664F" w:rsidRPr="0082068D" w:rsidRDefault="00FE664F" w:rsidP="00FE664F">
      <w:pPr>
        <w:pStyle w:val="NoSpacing"/>
        <w:rPr>
          <w:sz w:val="22"/>
          <w:szCs w:val="22"/>
        </w:rPr>
      </w:pPr>
      <w:r w:rsidRPr="0082068D">
        <w:rPr>
          <w:sz w:val="22"/>
          <w:szCs w:val="22"/>
        </w:rPr>
        <w:t xml:space="preserve">School officials with sufficient reasons to do so may search a student’s locker or desk. </w:t>
      </w:r>
    </w:p>
    <w:p w14:paraId="10FA671E" w14:textId="77777777" w:rsidR="00FE664F" w:rsidRPr="0082068D" w:rsidRDefault="00FE664F" w:rsidP="00FE664F">
      <w:pPr>
        <w:pStyle w:val="NoSpacing"/>
        <w:rPr>
          <w:sz w:val="22"/>
          <w:szCs w:val="22"/>
        </w:rPr>
      </w:pPr>
    </w:p>
    <w:p w14:paraId="7152B5A6" w14:textId="77777777" w:rsidR="00FE664F" w:rsidRPr="0082068D" w:rsidRDefault="00FE664F" w:rsidP="00FE664F">
      <w:pPr>
        <w:pStyle w:val="NoSpacing"/>
        <w:rPr>
          <w:sz w:val="22"/>
          <w:szCs w:val="22"/>
        </w:rPr>
      </w:pPr>
      <w:r w:rsidRPr="0082068D">
        <w:rPr>
          <w:sz w:val="22"/>
          <w:szCs w:val="22"/>
        </w:rPr>
        <w:t xml:space="preserve">Staff members can request that students disclose items on their person or in their immediate possession. If a student refuses, parents will be contacted and disciplinary action could result. Items that are distracting to the learning environment may be taken from the student and returned to the parents in person. These items included, but are not limited to: electronic devices, toys, gadgets, hand-held games, playing cards, water pistols, cell phones, Pokémon or other trading cards, beepers, skateboards, laser pointers, etc.  </w:t>
      </w:r>
    </w:p>
    <w:p w14:paraId="0D0F93A6" w14:textId="77777777" w:rsidR="00FE664F" w:rsidRPr="0082068D" w:rsidRDefault="00FE664F" w:rsidP="00FE664F">
      <w:pPr>
        <w:pStyle w:val="NoSpacing"/>
        <w:rPr>
          <w:sz w:val="22"/>
          <w:szCs w:val="22"/>
        </w:rPr>
      </w:pPr>
    </w:p>
    <w:p w14:paraId="29A001FA" w14:textId="7DCDE577" w:rsidR="00FE664F" w:rsidRPr="0082068D" w:rsidRDefault="00FE664F" w:rsidP="00FE664F">
      <w:pPr>
        <w:pStyle w:val="NoSpacing"/>
        <w:rPr>
          <w:sz w:val="22"/>
          <w:szCs w:val="22"/>
        </w:rPr>
      </w:pPr>
      <w:r w:rsidRPr="0082068D">
        <w:rPr>
          <w:sz w:val="22"/>
          <w:szCs w:val="22"/>
        </w:rPr>
        <w:t>Schools choosing to use specially trained dogs to insure they are free of contraband, such as drugs are a part of a comprehensive plan for maintaining a safe school environment. The individuals and dogs used for such searches should be appropriately trained and certified.  Evidence of such training will be obtained by the school prior to engaging their services. Lockers, other school property or any item brought onto school property identified as containing contraband may be opened in the process of the search.  The school may use this method of search and may employ it without prior notice to parents or students.</w:t>
      </w:r>
    </w:p>
    <w:p w14:paraId="7A788FE9" w14:textId="77777777" w:rsidR="00FE664F" w:rsidRDefault="00FE664F" w:rsidP="00FE664F">
      <w:pPr>
        <w:pStyle w:val="NoSpacing"/>
      </w:pPr>
    </w:p>
    <w:p w14:paraId="7E35D168" w14:textId="77777777" w:rsidR="00FE664F" w:rsidRPr="00906B16" w:rsidRDefault="00FE664F" w:rsidP="00FE664F">
      <w:pPr>
        <w:pStyle w:val="NoSpacing"/>
        <w:jc w:val="center"/>
        <w:rPr>
          <w:rFonts w:ascii="AR JULIAN" w:hAnsi="AR JULIAN"/>
          <w:sz w:val="28"/>
          <w:szCs w:val="28"/>
        </w:rPr>
      </w:pPr>
      <w:r w:rsidRPr="00906B16">
        <w:rPr>
          <w:rFonts w:ascii="AR JULIAN" w:hAnsi="AR JULIAN"/>
          <w:sz w:val="28"/>
          <w:szCs w:val="28"/>
        </w:rPr>
        <w:t>Locker Policy</w:t>
      </w:r>
    </w:p>
    <w:p w14:paraId="71AF750B" w14:textId="77777777" w:rsidR="00FE664F" w:rsidRPr="005674F4" w:rsidRDefault="00FE664F" w:rsidP="00FE664F">
      <w:pPr>
        <w:pStyle w:val="NoSpacing"/>
        <w:rPr>
          <w:sz w:val="16"/>
          <w:szCs w:val="16"/>
        </w:rPr>
      </w:pPr>
    </w:p>
    <w:p w14:paraId="732A2758" w14:textId="77777777" w:rsidR="00FE664F" w:rsidRPr="005674F4" w:rsidRDefault="00FE664F" w:rsidP="00FE664F">
      <w:pPr>
        <w:pStyle w:val="NoSpacing"/>
        <w:rPr>
          <w:sz w:val="22"/>
          <w:szCs w:val="22"/>
        </w:rPr>
      </w:pPr>
      <w:r w:rsidRPr="005674F4">
        <w:rPr>
          <w:sz w:val="22"/>
          <w:szCs w:val="22"/>
        </w:rPr>
        <w:t>Lo</w:t>
      </w:r>
      <w:r>
        <w:rPr>
          <w:sz w:val="22"/>
          <w:szCs w:val="22"/>
        </w:rPr>
        <w:t>ckers are issued to students for</w:t>
      </w:r>
      <w:r w:rsidRPr="005674F4">
        <w:rPr>
          <w:sz w:val="22"/>
          <w:szCs w:val="22"/>
        </w:rPr>
        <w:t xml:space="preserve"> the storage of books, school supplies, backpacks and coats or jackets. All contents must be kept neatly organized inside the locker at all times, with no articles hanging out when the door is closed. No tape is allowed inside or outside the lockers. </w:t>
      </w:r>
    </w:p>
    <w:p w14:paraId="7B7AAEA4" w14:textId="77777777" w:rsidR="00876EB5" w:rsidRDefault="00876EB5" w:rsidP="00DE070C">
      <w:pPr>
        <w:pStyle w:val="NoSpacing"/>
        <w:rPr>
          <w:rFonts w:ascii="AR JULIAN" w:hAnsi="AR JULIAN"/>
          <w:sz w:val="28"/>
          <w:szCs w:val="28"/>
        </w:rPr>
      </w:pPr>
    </w:p>
    <w:p w14:paraId="2C8AC1C4" w14:textId="77777777" w:rsidR="00876EB5" w:rsidRDefault="00876EB5" w:rsidP="00FE664F">
      <w:pPr>
        <w:pStyle w:val="NoSpacing"/>
        <w:jc w:val="center"/>
        <w:rPr>
          <w:rFonts w:ascii="AR JULIAN" w:hAnsi="AR JULIAN"/>
          <w:sz w:val="28"/>
          <w:szCs w:val="28"/>
        </w:rPr>
      </w:pPr>
    </w:p>
    <w:p w14:paraId="62383D2A" w14:textId="77777777" w:rsidR="00FE664F" w:rsidRPr="001B0AC7" w:rsidRDefault="00FE664F" w:rsidP="00FE664F">
      <w:pPr>
        <w:pStyle w:val="NoSpacing"/>
        <w:jc w:val="center"/>
        <w:rPr>
          <w:rFonts w:ascii="AR JULIAN" w:hAnsi="AR JULIAN"/>
          <w:sz w:val="28"/>
          <w:szCs w:val="28"/>
        </w:rPr>
      </w:pPr>
      <w:r>
        <w:rPr>
          <w:rFonts w:ascii="AR JULIAN" w:hAnsi="AR JULIAN"/>
          <w:sz w:val="28"/>
          <w:szCs w:val="28"/>
        </w:rPr>
        <w:t xml:space="preserve">Gum </w:t>
      </w:r>
      <w:r w:rsidRPr="001B0AC7">
        <w:rPr>
          <w:rFonts w:ascii="AR JULIAN" w:hAnsi="AR JULIAN"/>
          <w:sz w:val="28"/>
          <w:szCs w:val="28"/>
        </w:rPr>
        <w:t>and Snacks</w:t>
      </w:r>
    </w:p>
    <w:p w14:paraId="228F609B" w14:textId="77777777" w:rsidR="00FE664F" w:rsidRPr="004A0273" w:rsidRDefault="00FE664F" w:rsidP="00FE664F">
      <w:pPr>
        <w:pStyle w:val="NoSpacing"/>
        <w:rPr>
          <w:sz w:val="16"/>
          <w:szCs w:val="16"/>
          <w:u w:val="single"/>
        </w:rPr>
      </w:pPr>
    </w:p>
    <w:p w14:paraId="7179E6CF" w14:textId="2A7AFB29" w:rsidR="00FE664F" w:rsidRPr="004A0273" w:rsidRDefault="00FE664F" w:rsidP="00FE664F">
      <w:pPr>
        <w:pStyle w:val="NoSpacing"/>
        <w:rPr>
          <w:sz w:val="22"/>
          <w:szCs w:val="22"/>
        </w:rPr>
      </w:pPr>
      <w:r w:rsidRPr="004A0273">
        <w:rPr>
          <w:sz w:val="22"/>
          <w:szCs w:val="22"/>
        </w:rPr>
        <w:t>Students are not allowed to have snacks</w:t>
      </w:r>
      <w:r>
        <w:rPr>
          <w:sz w:val="22"/>
          <w:szCs w:val="22"/>
        </w:rPr>
        <w:t xml:space="preserve"> </w:t>
      </w:r>
      <w:r w:rsidRPr="0054196A">
        <w:rPr>
          <w:sz w:val="22"/>
          <w:szCs w:val="22"/>
        </w:rPr>
        <w:t>other than at recess</w:t>
      </w:r>
      <w:r w:rsidRPr="004A0273">
        <w:rPr>
          <w:sz w:val="22"/>
          <w:szCs w:val="22"/>
        </w:rPr>
        <w:t xml:space="preserve"> unless proper permission has been given by the teacher and/or principal. </w:t>
      </w:r>
      <w:r w:rsidRPr="00CF7625">
        <w:rPr>
          <w:sz w:val="22"/>
          <w:szCs w:val="22"/>
        </w:rPr>
        <w:t>Gum is</w:t>
      </w:r>
      <w:r w:rsidR="0054196A">
        <w:rPr>
          <w:sz w:val="22"/>
          <w:szCs w:val="22"/>
        </w:rPr>
        <w:t xml:space="preserve"> not allowed on school property</w:t>
      </w:r>
      <w:r w:rsidR="003050FE">
        <w:rPr>
          <w:sz w:val="22"/>
          <w:szCs w:val="22"/>
        </w:rPr>
        <w:t xml:space="preserve"> or </w:t>
      </w:r>
      <w:r w:rsidRPr="00CF7625">
        <w:rPr>
          <w:sz w:val="22"/>
          <w:szCs w:val="22"/>
        </w:rPr>
        <w:t>at any school func</w:t>
      </w:r>
      <w:r w:rsidR="003050FE">
        <w:rPr>
          <w:sz w:val="22"/>
          <w:szCs w:val="22"/>
        </w:rPr>
        <w:t>tions</w:t>
      </w:r>
      <w:r w:rsidRPr="00CF7625">
        <w:rPr>
          <w:sz w:val="22"/>
          <w:szCs w:val="22"/>
        </w:rPr>
        <w:t xml:space="preserve"> without prior approval from the principal and only with teacher supervision.</w:t>
      </w:r>
      <w:r w:rsidRPr="004A0273">
        <w:rPr>
          <w:sz w:val="22"/>
          <w:szCs w:val="22"/>
        </w:rPr>
        <w:t xml:space="preserve">  </w:t>
      </w:r>
    </w:p>
    <w:p w14:paraId="6C987E7E" w14:textId="77777777" w:rsidR="00FE664F" w:rsidRPr="00A2765E" w:rsidRDefault="00FE664F" w:rsidP="00FE664F">
      <w:pPr>
        <w:pStyle w:val="NoSpacing"/>
        <w:rPr>
          <w:sz w:val="16"/>
          <w:szCs w:val="16"/>
        </w:rPr>
      </w:pPr>
    </w:p>
    <w:p w14:paraId="3139AC2C" w14:textId="324B15A2" w:rsidR="00FE664F" w:rsidRPr="004A0273" w:rsidRDefault="00FE664F" w:rsidP="00FE664F">
      <w:pPr>
        <w:pStyle w:val="NoSpacing"/>
        <w:rPr>
          <w:sz w:val="22"/>
          <w:szCs w:val="22"/>
        </w:rPr>
      </w:pPr>
      <w:r w:rsidRPr="004A0273">
        <w:rPr>
          <w:sz w:val="22"/>
          <w:szCs w:val="22"/>
        </w:rPr>
        <w:t>Snacks are provided for the preschool</w:t>
      </w:r>
      <w:r>
        <w:rPr>
          <w:sz w:val="22"/>
          <w:szCs w:val="22"/>
        </w:rPr>
        <w:t xml:space="preserve"> </w:t>
      </w:r>
      <w:r w:rsidRPr="0054196A">
        <w:rPr>
          <w:sz w:val="22"/>
          <w:szCs w:val="22"/>
        </w:rPr>
        <w:t>children</w:t>
      </w:r>
      <w:r w:rsidRPr="004A0273">
        <w:rPr>
          <w:sz w:val="22"/>
          <w:szCs w:val="22"/>
        </w:rPr>
        <w:t xml:space="preserve"> in the morning</w:t>
      </w:r>
      <w:r w:rsidR="00202D5A">
        <w:rPr>
          <w:sz w:val="22"/>
          <w:szCs w:val="22"/>
        </w:rPr>
        <w:t xml:space="preserve"> and afternoon</w:t>
      </w:r>
      <w:r w:rsidRPr="004A0273">
        <w:rPr>
          <w:sz w:val="22"/>
          <w:szCs w:val="22"/>
        </w:rPr>
        <w:t>.</w:t>
      </w:r>
      <w:r w:rsidR="00202D5A">
        <w:rPr>
          <w:sz w:val="22"/>
          <w:szCs w:val="22"/>
        </w:rPr>
        <w:t xml:space="preserve"> Kindergarten students will receive a snack in the afternoon.</w:t>
      </w:r>
      <w:r w:rsidRPr="004A0273">
        <w:rPr>
          <w:sz w:val="22"/>
          <w:szCs w:val="22"/>
        </w:rPr>
        <w:t xml:space="preserve"> Any </w:t>
      </w:r>
      <w:r>
        <w:rPr>
          <w:sz w:val="22"/>
          <w:szCs w:val="22"/>
        </w:rPr>
        <w:t xml:space="preserve">other </w:t>
      </w:r>
      <w:r w:rsidRPr="004A0273">
        <w:rPr>
          <w:sz w:val="22"/>
          <w:szCs w:val="22"/>
        </w:rPr>
        <w:t>student who wishes to enjoy a snack during the morning</w:t>
      </w:r>
      <w:r>
        <w:rPr>
          <w:sz w:val="22"/>
          <w:szCs w:val="22"/>
        </w:rPr>
        <w:t xml:space="preserve"> recess</w:t>
      </w:r>
      <w:r w:rsidRPr="004A0273">
        <w:rPr>
          <w:sz w:val="22"/>
          <w:szCs w:val="22"/>
        </w:rPr>
        <w:t xml:space="preserve"> is allowed to br</w:t>
      </w:r>
      <w:r w:rsidR="0032438B">
        <w:rPr>
          <w:sz w:val="22"/>
          <w:szCs w:val="22"/>
        </w:rPr>
        <w:t xml:space="preserve">ing it from home. </w:t>
      </w:r>
      <w:r w:rsidRPr="004A0273">
        <w:rPr>
          <w:sz w:val="22"/>
          <w:szCs w:val="22"/>
        </w:rPr>
        <w:t xml:space="preserve"> </w:t>
      </w:r>
      <w:r w:rsidR="0032438B">
        <w:rPr>
          <w:sz w:val="22"/>
          <w:szCs w:val="22"/>
        </w:rPr>
        <w:t>However, s</w:t>
      </w:r>
      <w:r w:rsidRPr="004A0273">
        <w:rPr>
          <w:sz w:val="22"/>
          <w:szCs w:val="22"/>
        </w:rPr>
        <w:t>nacks must be in accordance with the St. Anthony Wellness P</w:t>
      </w:r>
      <w:r>
        <w:rPr>
          <w:sz w:val="22"/>
          <w:szCs w:val="22"/>
        </w:rPr>
        <w:t>olicy</w:t>
      </w:r>
      <w:r w:rsidR="0032438B">
        <w:rPr>
          <w:sz w:val="22"/>
          <w:szCs w:val="22"/>
        </w:rPr>
        <w:t xml:space="preserve">. Teachers have the right to decide if a student's snack meets the Wellness Policy. </w:t>
      </w:r>
      <w:r w:rsidR="0032438B" w:rsidRPr="004A0273">
        <w:rPr>
          <w:sz w:val="22"/>
          <w:szCs w:val="22"/>
        </w:rPr>
        <w:t>The students will eat their snacks at the designated area before engaging in playtime activities.</w:t>
      </w:r>
    </w:p>
    <w:p w14:paraId="0C8EEC54" w14:textId="77777777" w:rsidR="00FE664F" w:rsidRPr="00A2765E" w:rsidRDefault="00FE664F" w:rsidP="00FE664F">
      <w:pPr>
        <w:pStyle w:val="NoSpacing"/>
        <w:rPr>
          <w:rFonts w:ascii="AR JULIAN" w:hAnsi="AR JULIAN"/>
          <w:sz w:val="32"/>
          <w:szCs w:val="32"/>
        </w:rPr>
      </w:pPr>
    </w:p>
    <w:p w14:paraId="620D0BE9" w14:textId="77777777" w:rsidR="00FE664F" w:rsidRPr="001B0AC7" w:rsidRDefault="00F54DA7" w:rsidP="00FE664F">
      <w:pPr>
        <w:pStyle w:val="NoSpacing"/>
        <w:jc w:val="center"/>
        <w:rPr>
          <w:rFonts w:ascii="AR JULIAN" w:hAnsi="AR JULIAN"/>
          <w:sz w:val="28"/>
          <w:szCs w:val="28"/>
        </w:rPr>
      </w:pPr>
      <w:r>
        <w:rPr>
          <w:noProof/>
        </w:rPr>
        <w:drawing>
          <wp:anchor distT="0" distB="0" distL="114300" distR="114300" simplePos="0" relativeHeight="251662848" behindDoc="1" locked="0" layoutInCell="1" allowOverlap="1" wp14:anchorId="0CE23B7E" wp14:editId="5E110658">
            <wp:simplePos x="0" y="0"/>
            <wp:positionH relativeFrom="column">
              <wp:posOffset>205105</wp:posOffset>
            </wp:positionH>
            <wp:positionV relativeFrom="paragraph">
              <wp:posOffset>163195</wp:posOffset>
            </wp:positionV>
            <wp:extent cx="583565" cy="770890"/>
            <wp:effectExtent l="0" t="0" r="0" b="0"/>
            <wp:wrapNone/>
            <wp:docPr id="1662" name="Picture 1662" descr="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descr="smoking"/>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83565" cy="770890"/>
                    </a:xfrm>
                    <a:prstGeom prst="rect">
                      <a:avLst/>
                    </a:prstGeom>
                    <a:noFill/>
                  </pic:spPr>
                </pic:pic>
              </a:graphicData>
            </a:graphic>
            <wp14:sizeRelH relativeFrom="page">
              <wp14:pctWidth>0</wp14:pctWidth>
            </wp14:sizeRelH>
            <wp14:sizeRelV relativeFrom="page">
              <wp14:pctHeight>0</wp14:pctHeight>
            </wp14:sizeRelV>
          </wp:anchor>
        </w:drawing>
      </w:r>
      <w:r w:rsidR="00FE664F" w:rsidRPr="001B0AC7">
        <w:rPr>
          <w:rFonts w:ascii="AR JULIAN" w:hAnsi="AR JULIAN"/>
          <w:sz w:val="28"/>
          <w:szCs w:val="28"/>
        </w:rPr>
        <w:t>Tobacco</w:t>
      </w:r>
    </w:p>
    <w:p w14:paraId="298EC8BB" w14:textId="77777777" w:rsidR="00FE664F" w:rsidRPr="004A0273" w:rsidRDefault="00FE664F" w:rsidP="00FE664F">
      <w:pPr>
        <w:pStyle w:val="NoSpacing"/>
        <w:rPr>
          <w:sz w:val="16"/>
          <w:szCs w:val="16"/>
          <w:u w:val="single"/>
        </w:rPr>
      </w:pPr>
    </w:p>
    <w:p w14:paraId="65B774AA" w14:textId="77777777" w:rsidR="00FE664F" w:rsidRPr="004A0273" w:rsidRDefault="00FE664F" w:rsidP="00FE664F">
      <w:pPr>
        <w:pStyle w:val="NoSpacing"/>
        <w:ind w:left="1440"/>
        <w:rPr>
          <w:sz w:val="22"/>
          <w:szCs w:val="22"/>
          <w:u w:val="single"/>
        </w:rPr>
      </w:pPr>
      <w:r w:rsidRPr="004A0273">
        <w:rPr>
          <w:sz w:val="22"/>
          <w:szCs w:val="22"/>
        </w:rPr>
        <w:t xml:space="preserve">St. Anthony School prohibits tobacco use at all times.  Smoking, the use of smokeless tobacco, or the possession of such items is considered serious.  A student will serve a three day in-school suspension for the above.  A probation time will follow. </w:t>
      </w:r>
    </w:p>
    <w:p w14:paraId="4A038994" w14:textId="77777777" w:rsidR="0050486F" w:rsidRDefault="0050486F" w:rsidP="00FE664F">
      <w:pPr>
        <w:pStyle w:val="NoSpacing"/>
        <w:jc w:val="center"/>
        <w:rPr>
          <w:rFonts w:ascii="AR JULIAN" w:hAnsi="AR JULIAN"/>
          <w:sz w:val="28"/>
          <w:szCs w:val="28"/>
        </w:rPr>
      </w:pPr>
    </w:p>
    <w:p w14:paraId="04C1DB38" w14:textId="77777777" w:rsidR="00E03F2D" w:rsidRDefault="00E03F2D" w:rsidP="00FE664F">
      <w:pPr>
        <w:pStyle w:val="NoSpacing"/>
        <w:jc w:val="center"/>
        <w:rPr>
          <w:rFonts w:ascii="AR JULIAN" w:hAnsi="AR JULIAN"/>
          <w:sz w:val="28"/>
          <w:szCs w:val="28"/>
        </w:rPr>
      </w:pPr>
    </w:p>
    <w:p w14:paraId="1C03AEC4" w14:textId="77777777" w:rsidR="00FE664F" w:rsidRPr="00AD53D8" w:rsidRDefault="00FE664F" w:rsidP="00FE664F">
      <w:pPr>
        <w:pStyle w:val="NoSpacing"/>
        <w:jc w:val="center"/>
        <w:rPr>
          <w:rFonts w:ascii="AR JULIAN" w:hAnsi="AR JULIAN"/>
          <w:sz w:val="28"/>
          <w:szCs w:val="28"/>
        </w:rPr>
      </w:pPr>
      <w:r w:rsidRPr="00AD53D8">
        <w:rPr>
          <w:rFonts w:ascii="AR JULIAN" w:hAnsi="AR JULIAN"/>
          <w:sz w:val="28"/>
          <w:szCs w:val="28"/>
        </w:rPr>
        <w:t>Alcohol, Drug, and Substance Use and Abuse</w:t>
      </w:r>
    </w:p>
    <w:p w14:paraId="54544A40" w14:textId="77777777" w:rsidR="00FE664F" w:rsidRPr="004A0273" w:rsidRDefault="00FE664F" w:rsidP="00FE664F">
      <w:pPr>
        <w:pStyle w:val="NoSpacing"/>
        <w:rPr>
          <w:sz w:val="16"/>
          <w:szCs w:val="16"/>
          <w:u w:val="single"/>
        </w:rPr>
      </w:pPr>
    </w:p>
    <w:p w14:paraId="40B16A2B" w14:textId="77777777" w:rsidR="00FE664F" w:rsidRPr="004A0273" w:rsidRDefault="00FE664F" w:rsidP="00FE664F">
      <w:pPr>
        <w:pStyle w:val="NoSpacing"/>
        <w:tabs>
          <w:tab w:val="left" w:pos="540"/>
        </w:tabs>
        <w:rPr>
          <w:sz w:val="22"/>
          <w:szCs w:val="22"/>
        </w:rPr>
      </w:pPr>
      <w:r w:rsidRPr="004A0273">
        <w:rPr>
          <w:sz w:val="22"/>
          <w:szCs w:val="22"/>
        </w:rPr>
        <w:t>The use and abuse of alcohol and other drugs poses a threat to the health of young people and creates an obstacle to their full development as Christian persons.  In addition, under present federal and state laws, the possession and use of certain un-prescribed drugs, including narcotics, depressants, stimulants, marijuana, and hallucinogenic drugs are illegal.</w:t>
      </w:r>
    </w:p>
    <w:p w14:paraId="7142C331" w14:textId="77777777" w:rsidR="00FE664F" w:rsidRPr="004A0273" w:rsidRDefault="00FE664F" w:rsidP="00FE664F">
      <w:pPr>
        <w:pStyle w:val="NoSpacing"/>
        <w:tabs>
          <w:tab w:val="left" w:pos="540"/>
        </w:tabs>
        <w:rPr>
          <w:sz w:val="22"/>
          <w:szCs w:val="22"/>
        </w:rPr>
      </w:pPr>
    </w:p>
    <w:p w14:paraId="29472B42" w14:textId="77777777" w:rsidR="00FE664F" w:rsidRPr="004A0273" w:rsidRDefault="00FE664F" w:rsidP="00FE664F">
      <w:pPr>
        <w:pStyle w:val="NoSpacing"/>
        <w:tabs>
          <w:tab w:val="left" w:pos="540"/>
        </w:tabs>
        <w:rPr>
          <w:sz w:val="22"/>
          <w:szCs w:val="22"/>
        </w:rPr>
      </w:pPr>
      <w:r w:rsidRPr="004A0273">
        <w:rPr>
          <w:sz w:val="22"/>
          <w:szCs w:val="22"/>
        </w:rPr>
        <w:t xml:space="preserve">Therefore, the possession, use, or transfer of un-prescribed or illegal drugs, or the use, possession of, or being under the influence of alcohol on the school premises or at school sponsored functions are not permitted. Students violating this policy will be subject to suspension and/or withdrawal for cause from school.  In addition, civil authorities may become involved. </w:t>
      </w:r>
    </w:p>
    <w:p w14:paraId="2A535194" w14:textId="77777777" w:rsidR="00FE664F" w:rsidRPr="000B76F2" w:rsidRDefault="00FE664F" w:rsidP="00FE664F">
      <w:pPr>
        <w:pStyle w:val="NoSpacing"/>
        <w:rPr>
          <w:sz w:val="28"/>
          <w:szCs w:val="28"/>
        </w:rPr>
      </w:pPr>
    </w:p>
    <w:p w14:paraId="596D62FF" w14:textId="77777777" w:rsidR="00FE664F" w:rsidRDefault="00FE664F" w:rsidP="00FE664F">
      <w:pPr>
        <w:pStyle w:val="NoSpacing"/>
        <w:ind w:left="720"/>
        <w:jc w:val="center"/>
        <w:rPr>
          <w:rFonts w:ascii="AR JULIAN" w:hAnsi="AR JULIAN"/>
          <w:sz w:val="28"/>
          <w:szCs w:val="28"/>
        </w:rPr>
      </w:pPr>
      <w:r>
        <w:rPr>
          <w:rFonts w:ascii="AR JULIAN" w:hAnsi="AR JULIAN"/>
          <w:sz w:val="28"/>
          <w:szCs w:val="28"/>
        </w:rPr>
        <w:t>Field Trips</w:t>
      </w:r>
    </w:p>
    <w:p w14:paraId="547BAE5F" w14:textId="77777777" w:rsidR="00FE664F" w:rsidRPr="00B36F14" w:rsidRDefault="00FE664F" w:rsidP="00FE664F">
      <w:pPr>
        <w:pStyle w:val="NoSpacing"/>
        <w:rPr>
          <w:rFonts w:ascii="AR JULIAN" w:hAnsi="AR JULIAN"/>
          <w:sz w:val="16"/>
          <w:szCs w:val="16"/>
        </w:rPr>
      </w:pPr>
    </w:p>
    <w:p w14:paraId="27DD5545" w14:textId="77777777" w:rsidR="00FE664F" w:rsidRPr="00B36F14" w:rsidRDefault="00FE664F" w:rsidP="00FE664F">
      <w:pPr>
        <w:pStyle w:val="NoSpacing"/>
        <w:rPr>
          <w:sz w:val="22"/>
          <w:szCs w:val="22"/>
        </w:rPr>
      </w:pPr>
      <w:r w:rsidRPr="00B36F14">
        <w:rPr>
          <w:sz w:val="22"/>
          <w:szCs w:val="22"/>
        </w:rPr>
        <w:t xml:space="preserve">Field trips are arranged to enhance and broaden the basic curriculum. These are privileges afforded to students. They are used to connect the lessons of the classroom with the broader community. Participation in a field trip is a privilege, not a right, and even though money has been paid, the school reserves the right to withhold participation of any student who has displayed inappropriate behavior.  </w:t>
      </w:r>
    </w:p>
    <w:p w14:paraId="711CFAFA" w14:textId="77777777" w:rsidR="00FE664F" w:rsidRPr="00B36F14" w:rsidRDefault="00FE664F" w:rsidP="00FE664F">
      <w:pPr>
        <w:pStyle w:val="NoSpacing"/>
        <w:rPr>
          <w:sz w:val="22"/>
          <w:szCs w:val="22"/>
        </w:rPr>
      </w:pPr>
    </w:p>
    <w:p w14:paraId="7FD52A86" w14:textId="30980D02" w:rsidR="00FE664F" w:rsidRPr="00B36F14" w:rsidRDefault="00FE664F" w:rsidP="00FE664F">
      <w:pPr>
        <w:pStyle w:val="NoSpacing"/>
        <w:rPr>
          <w:sz w:val="22"/>
          <w:szCs w:val="22"/>
        </w:rPr>
      </w:pPr>
      <w:r w:rsidRPr="00B36F14">
        <w:rPr>
          <w:sz w:val="22"/>
          <w:szCs w:val="22"/>
        </w:rPr>
        <w:t xml:space="preserve">Schools cannot accept e-mails from a parent giving permission for a student to participate in a field trip experience in lieu of the standard permission form.  </w:t>
      </w:r>
    </w:p>
    <w:p w14:paraId="2FCD517D" w14:textId="77777777" w:rsidR="00FE664F" w:rsidRPr="00B36F14" w:rsidRDefault="00FE664F" w:rsidP="00FE664F">
      <w:pPr>
        <w:pStyle w:val="NoSpacing"/>
        <w:rPr>
          <w:sz w:val="16"/>
          <w:szCs w:val="16"/>
        </w:rPr>
      </w:pPr>
    </w:p>
    <w:p w14:paraId="72BBF728" w14:textId="77777777" w:rsidR="0032438B" w:rsidRDefault="0032438B" w:rsidP="00FE664F">
      <w:pPr>
        <w:pStyle w:val="NoSpacing"/>
        <w:rPr>
          <w:rFonts w:ascii="AR JULIAN" w:hAnsi="AR JULIAN"/>
          <w:sz w:val="28"/>
          <w:szCs w:val="28"/>
        </w:rPr>
      </w:pPr>
    </w:p>
    <w:p w14:paraId="3005B610" w14:textId="77777777" w:rsidR="00FE664F" w:rsidRPr="005A6D61" w:rsidRDefault="00FE664F" w:rsidP="00FE664F">
      <w:pPr>
        <w:pStyle w:val="NoSpacing"/>
        <w:rPr>
          <w:sz w:val="28"/>
          <w:szCs w:val="28"/>
        </w:rPr>
      </w:pPr>
      <w:r w:rsidRPr="005A6D61">
        <w:rPr>
          <w:rFonts w:ascii="AR JULIAN" w:hAnsi="AR JULIAN"/>
          <w:sz w:val="28"/>
          <w:szCs w:val="28"/>
        </w:rPr>
        <w:t>Attire</w:t>
      </w:r>
      <w:r w:rsidRPr="005A6D61">
        <w:rPr>
          <w:sz w:val="28"/>
          <w:szCs w:val="28"/>
        </w:rPr>
        <w:t xml:space="preserve"> </w:t>
      </w:r>
    </w:p>
    <w:p w14:paraId="66265974" w14:textId="77777777" w:rsidR="00FE664F" w:rsidRDefault="00FE664F" w:rsidP="00FE664F">
      <w:pPr>
        <w:pStyle w:val="NoSpacing"/>
        <w:rPr>
          <w:b/>
          <w:sz w:val="22"/>
          <w:szCs w:val="22"/>
        </w:rPr>
      </w:pPr>
      <w:r w:rsidRPr="00B36F14">
        <w:rPr>
          <w:sz w:val="22"/>
          <w:szCs w:val="22"/>
        </w:rPr>
        <w:t xml:space="preserve">In most circumstances, students generally wear their St. Anthony </w:t>
      </w:r>
      <w:r>
        <w:rPr>
          <w:sz w:val="22"/>
          <w:szCs w:val="22"/>
        </w:rPr>
        <w:t xml:space="preserve">red </w:t>
      </w:r>
      <w:r w:rsidRPr="00B36F14">
        <w:rPr>
          <w:sz w:val="22"/>
          <w:szCs w:val="22"/>
        </w:rPr>
        <w:t xml:space="preserve">field trip T-shirt and uniform bottoms on all field trips. Students </w:t>
      </w:r>
      <w:r>
        <w:rPr>
          <w:sz w:val="22"/>
          <w:szCs w:val="22"/>
        </w:rPr>
        <w:t xml:space="preserve">must wear an approved red St. Anthony field trip shirt.  </w:t>
      </w:r>
      <w:r w:rsidRPr="00B36F14">
        <w:rPr>
          <w:sz w:val="22"/>
          <w:szCs w:val="22"/>
        </w:rPr>
        <w:t xml:space="preserve">If a student does not have a </w:t>
      </w:r>
      <w:r>
        <w:rPr>
          <w:sz w:val="22"/>
          <w:szCs w:val="22"/>
        </w:rPr>
        <w:t xml:space="preserve">red </w:t>
      </w:r>
      <w:r w:rsidRPr="00B36F14">
        <w:rPr>
          <w:sz w:val="22"/>
          <w:szCs w:val="22"/>
        </w:rPr>
        <w:t>St. Anthony field trip shirt, a shir</w:t>
      </w:r>
      <w:r w:rsidR="00054D39">
        <w:rPr>
          <w:sz w:val="22"/>
          <w:szCs w:val="22"/>
        </w:rPr>
        <w:t>t of a like color should be worn and a red St. Anthony shirt purchased/obtained by the next field trip</w:t>
      </w:r>
      <w:r w:rsidRPr="00B36F14">
        <w:rPr>
          <w:sz w:val="22"/>
          <w:szCs w:val="22"/>
        </w:rPr>
        <w:t xml:space="preserve">.  In addition, jeans or other non-uniform bottoms may be permitted </w:t>
      </w:r>
      <w:r w:rsidR="00054D39">
        <w:rPr>
          <w:sz w:val="22"/>
          <w:szCs w:val="22"/>
        </w:rPr>
        <w:t xml:space="preserve">at teacher discretion. </w:t>
      </w:r>
      <w:r w:rsidR="00054D39" w:rsidRPr="00054D39">
        <w:rPr>
          <w:b/>
          <w:sz w:val="22"/>
          <w:szCs w:val="22"/>
        </w:rPr>
        <w:t>Students must adhere to the attire code on the field trip permission form.</w:t>
      </w:r>
      <w:r w:rsidRPr="00054D39">
        <w:rPr>
          <w:b/>
          <w:sz w:val="22"/>
          <w:szCs w:val="22"/>
        </w:rPr>
        <w:t xml:space="preserve">  </w:t>
      </w:r>
    </w:p>
    <w:p w14:paraId="6842A894" w14:textId="77777777" w:rsidR="00876EB5" w:rsidRDefault="00876EB5" w:rsidP="00FE664F">
      <w:pPr>
        <w:pStyle w:val="NoSpacing"/>
        <w:rPr>
          <w:b/>
          <w:sz w:val="22"/>
          <w:szCs w:val="22"/>
        </w:rPr>
      </w:pPr>
    </w:p>
    <w:p w14:paraId="1A0AFC82" w14:textId="77777777" w:rsidR="00FE664F" w:rsidRDefault="00FE664F" w:rsidP="00FE664F">
      <w:pPr>
        <w:pStyle w:val="NoSpacing"/>
      </w:pPr>
    </w:p>
    <w:p w14:paraId="3285D860" w14:textId="77777777" w:rsidR="00FE664F" w:rsidRPr="005A6D61" w:rsidRDefault="00FE664F" w:rsidP="00FE664F">
      <w:pPr>
        <w:pStyle w:val="NoSpacing"/>
        <w:rPr>
          <w:sz w:val="28"/>
          <w:szCs w:val="28"/>
        </w:rPr>
      </w:pPr>
      <w:r w:rsidRPr="005A6D61">
        <w:rPr>
          <w:rFonts w:ascii="AR JULIAN" w:hAnsi="AR JULIAN"/>
          <w:sz w:val="28"/>
          <w:szCs w:val="28"/>
        </w:rPr>
        <w:t>Chaperones</w:t>
      </w:r>
    </w:p>
    <w:p w14:paraId="53CAA9D9" w14:textId="77777777" w:rsidR="00FE664F" w:rsidRPr="00B36F14" w:rsidRDefault="00FE664F" w:rsidP="00FE664F">
      <w:pPr>
        <w:pStyle w:val="NoSpacing"/>
        <w:rPr>
          <w:sz w:val="22"/>
          <w:szCs w:val="22"/>
        </w:rPr>
      </w:pPr>
      <w:r w:rsidRPr="00B36F14">
        <w:rPr>
          <w:sz w:val="22"/>
          <w:szCs w:val="22"/>
        </w:rPr>
        <w:t>St. Anthony faculty and staff welcome assistance from parents to act as chaperones or supervisors on student field trips. Participating in thi</w:t>
      </w:r>
      <w:r>
        <w:rPr>
          <w:sz w:val="22"/>
          <w:szCs w:val="22"/>
        </w:rPr>
        <w:t xml:space="preserve">s type of activity is just one </w:t>
      </w:r>
      <w:r w:rsidRPr="00B36F14">
        <w:rPr>
          <w:sz w:val="22"/>
          <w:szCs w:val="22"/>
        </w:rPr>
        <w:t>more way of taki</w:t>
      </w:r>
      <w:r w:rsidR="0054196A">
        <w:rPr>
          <w:sz w:val="22"/>
          <w:szCs w:val="22"/>
        </w:rPr>
        <w:t>ng an active part in your child(</w:t>
      </w:r>
      <w:r w:rsidRPr="00B36F14">
        <w:rPr>
          <w:sz w:val="22"/>
          <w:szCs w:val="22"/>
        </w:rPr>
        <w:t>ren</w:t>
      </w:r>
      <w:r w:rsidR="0054196A">
        <w:rPr>
          <w:sz w:val="22"/>
          <w:szCs w:val="22"/>
        </w:rPr>
        <w:t>)</w:t>
      </w:r>
      <w:r w:rsidRPr="00B36F14">
        <w:rPr>
          <w:sz w:val="22"/>
          <w:szCs w:val="22"/>
        </w:rPr>
        <w:t>’s extended educ</w:t>
      </w:r>
      <w:r>
        <w:rPr>
          <w:sz w:val="22"/>
          <w:szCs w:val="22"/>
        </w:rPr>
        <w:t xml:space="preserve">ation and enjoyment. To ensure </w:t>
      </w:r>
      <w:r w:rsidRPr="00B36F14">
        <w:rPr>
          <w:sz w:val="22"/>
          <w:szCs w:val="22"/>
        </w:rPr>
        <w:t xml:space="preserve">the well-being of all students involved, parental chaperones must: </w:t>
      </w:r>
    </w:p>
    <w:p w14:paraId="20E2D4E8" w14:textId="77777777" w:rsidR="00FE664F" w:rsidRPr="00B36F14" w:rsidRDefault="00FE664F" w:rsidP="000A50DB">
      <w:pPr>
        <w:pStyle w:val="NoSpacing"/>
        <w:numPr>
          <w:ilvl w:val="0"/>
          <w:numId w:val="36"/>
        </w:numPr>
        <w:rPr>
          <w:sz w:val="22"/>
          <w:szCs w:val="22"/>
        </w:rPr>
      </w:pPr>
      <w:r w:rsidRPr="00B36F14">
        <w:rPr>
          <w:sz w:val="22"/>
          <w:szCs w:val="22"/>
        </w:rPr>
        <w:t xml:space="preserve">Have submitted a child abuse/criminal background check form to the </w:t>
      </w:r>
      <w:r w:rsidRPr="00B36F14">
        <w:rPr>
          <w:i/>
          <w:sz w:val="22"/>
          <w:szCs w:val="22"/>
        </w:rPr>
        <w:t>Missouri Family Care and Safety Registry</w:t>
      </w:r>
      <w:r w:rsidRPr="00B36F14">
        <w:rPr>
          <w:sz w:val="22"/>
          <w:szCs w:val="22"/>
        </w:rPr>
        <w:t xml:space="preserve">.  </w:t>
      </w:r>
    </w:p>
    <w:p w14:paraId="390E9169" w14:textId="77777777" w:rsidR="00FE664F" w:rsidRPr="00B36F14" w:rsidRDefault="00FE664F" w:rsidP="000A50DB">
      <w:pPr>
        <w:pStyle w:val="NoSpacing"/>
        <w:numPr>
          <w:ilvl w:val="0"/>
          <w:numId w:val="36"/>
        </w:numPr>
        <w:rPr>
          <w:sz w:val="22"/>
          <w:szCs w:val="22"/>
        </w:rPr>
      </w:pPr>
      <w:r w:rsidRPr="00B36F14">
        <w:rPr>
          <w:sz w:val="22"/>
          <w:szCs w:val="22"/>
        </w:rPr>
        <w:t xml:space="preserve">Have attended a “Protecting God’s Children Workshop” as per the requirements of the St. Louis Archdiocese. Please contact the office for further information.   </w:t>
      </w:r>
    </w:p>
    <w:p w14:paraId="7EED4DC5" w14:textId="77777777" w:rsidR="00FE664F" w:rsidRPr="00B36F14" w:rsidRDefault="00FE664F" w:rsidP="000A50DB">
      <w:pPr>
        <w:pStyle w:val="NoSpacing"/>
        <w:numPr>
          <w:ilvl w:val="0"/>
          <w:numId w:val="36"/>
        </w:numPr>
        <w:rPr>
          <w:sz w:val="22"/>
          <w:szCs w:val="22"/>
        </w:rPr>
      </w:pPr>
      <w:r w:rsidRPr="00B36F14">
        <w:rPr>
          <w:sz w:val="22"/>
          <w:szCs w:val="22"/>
        </w:rPr>
        <w:t xml:space="preserve">Have </w:t>
      </w:r>
      <w:r w:rsidRPr="00B36F14">
        <w:rPr>
          <w:i/>
          <w:sz w:val="22"/>
          <w:szCs w:val="22"/>
        </w:rPr>
        <w:t>signed the Archdiocese of St. Louis Code of Ethical Conduct for Clergy, Employees, and Volunteers Working with Minors</w:t>
      </w:r>
    </w:p>
    <w:p w14:paraId="70CD7C98" w14:textId="77777777" w:rsidR="00FE664F" w:rsidRDefault="00FE664F" w:rsidP="000A50DB">
      <w:pPr>
        <w:pStyle w:val="NoSpacing"/>
        <w:numPr>
          <w:ilvl w:val="0"/>
          <w:numId w:val="36"/>
        </w:numPr>
        <w:rPr>
          <w:sz w:val="22"/>
          <w:szCs w:val="22"/>
        </w:rPr>
      </w:pPr>
      <w:r w:rsidRPr="00B36F14">
        <w:rPr>
          <w:sz w:val="22"/>
          <w:szCs w:val="22"/>
        </w:rPr>
        <w:lastRenderedPageBreak/>
        <w:t xml:space="preserve">Parents may not to bring </w:t>
      </w:r>
      <w:r w:rsidR="00147555">
        <w:rPr>
          <w:sz w:val="22"/>
          <w:szCs w:val="22"/>
        </w:rPr>
        <w:t xml:space="preserve">any of </w:t>
      </w:r>
      <w:r w:rsidRPr="00B36F14">
        <w:rPr>
          <w:sz w:val="22"/>
          <w:szCs w:val="22"/>
        </w:rPr>
        <w:t>their</w:t>
      </w:r>
      <w:r w:rsidR="00147555">
        <w:rPr>
          <w:sz w:val="22"/>
          <w:szCs w:val="22"/>
        </w:rPr>
        <w:t xml:space="preserve"> other </w:t>
      </w:r>
      <w:r w:rsidRPr="00B36F14">
        <w:rPr>
          <w:sz w:val="22"/>
          <w:szCs w:val="22"/>
        </w:rPr>
        <w:t>children if they are accompanying</w:t>
      </w:r>
      <w:r w:rsidR="00147555">
        <w:rPr>
          <w:sz w:val="22"/>
          <w:szCs w:val="22"/>
        </w:rPr>
        <w:t xml:space="preserve">/chaperoning </w:t>
      </w:r>
      <w:r w:rsidRPr="00B36F14">
        <w:rPr>
          <w:sz w:val="22"/>
          <w:szCs w:val="22"/>
        </w:rPr>
        <w:t>on a Field Trip. Parent chaperones may</w:t>
      </w:r>
      <w:r w:rsidR="00147555">
        <w:rPr>
          <w:sz w:val="22"/>
          <w:szCs w:val="22"/>
        </w:rPr>
        <w:t xml:space="preserve"> choose to </w:t>
      </w:r>
      <w:r w:rsidRPr="00B36F14">
        <w:rPr>
          <w:sz w:val="22"/>
          <w:szCs w:val="22"/>
        </w:rPr>
        <w:t xml:space="preserve">transport only their child/ren if written communication is provided to the school prior to the activity.  </w:t>
      </w:r>
    </w:p>
    <w:p w14:paraId="1631C124" w14:textId="77777777" w:rsidR="00FE664F" w:rsidRDefault="00FE664F" w:rsidP="00FE664F">
      <w:pPr>
        <w:pStyle w:val="NoSpacing"/>
        <w:ind w:left="720"/>
        <w:rPr>
          <w:sz w:val="22"/>
          <w:szCs w:val="22"/>
        </w:rPr>
      </w:pPr>
    </w:p>
    <w:p w14:paraId="0DCB478A" w14:textId="77777777" w:rsidR="00FE664F" w:rsidRPr="005A6D61" w:rsidRDefault="00FE664F" w:rsidP="00FE664F">
      <w:pPr>
        <w:pStyle w:val="NoSpacing"/>
        <w:rPr>
          <w:sz w:val="28"/>
          <w:szCs w:val="28"/>
        </w:rPr>
      </w:pPr>
      <w:r w:rsidRPr="005A6D61">
        <w:rPr>
          <w:rFonts w:ascii="AR JULIAN" w:hAnsi="AR JULIAN"/>
          <w:sz w:val="28"/>
          <w:szCs w:val="28"/>
        </w:rPr>
        <w:t>Payment</w:t>
      </w:r>
    </w:p>
    <w:p w14:paraId="4A843B38" w14:textId="77777777" w:rsidR="00FE664F" w:rsidRPr="00054D39" w:rsidRDefault="00FE664F" w:rsidP="00FE664F">
      <w:pPr>
        <w:pStyle w:val="NoSpacing"/>
        <w:rPr>
          <w:b/>
          <w:sz w:val="22"/>
          <w:szCs w:val="22"/>
        </w:rPr>
      </w:pPr>
      <w:r w:rsidRPr="00B36F14">
        <w:rPr>
          <w:sz w:val="22"/>
          <w:szCs w:val="22"/>
        </w:rPr>
        <w:t>Parents and guardians must pay their admission and tra</w:t>
      </w:r>
      <w:r>
        <w:rPr>
          <w:sz w:val="22"/>
          <w:szCs w:val="22"/>
        </w:rPr>
        <w:t xml:space="preserve">nsportation fees for the field </w:t>
      </w:r>
      <w:r w:rsidRPr="00B36F14">
        <w:rPr>
          <w:sz w:val="22"/>
          <w:szCs w:val="22"/>
        </w:rPr>
        <w:t>trips. The teacher and/or staff member will provide all necessar</w:t>
      </w:r>
      <w:r>
        <w:rPr>
          <w:sz w:val="22"/>
          <w:szCs w:val="22"/>
        </w:rPr>
        <w:t xml:space="preserve">y fees and information to both </w:t>
      </w:r>
      <w:r w:rsidRPr="00B36F14">
        <w:rPr>
          <w:sz w:val="22"/>
          <w:szCs w:val="22"/>
        </w:rPr>
        <w:t xml:space="preserve">parents and students prior to the field trip. </w:t>
      </w:r>
      <w:r w:rsidR="00054D39" w:rsidRPr="00054D39">
        <w:rPr>
          <w:b/>
          <w:sz w:val="22"/>
          <w:szCs w:val="22"/>
        </w:rPr>
        <w:t>If there is an issue with the fees, please contact the principal or the classroom teacher before the field trip.</w:t>
      </w:r>
    </w:p>
    <w:p w14:paraId="4DE0B520" w14:textId="77777777" w:rsidR="00FE664F" w:rsidRDefault="00FE664F" w:rsidP="00FE664F">
      <w:pPr>
        <w:pStyle w:val="NoSpacing"/>
      </w:pPr>
    </w:p>
    <w:p w14:paraId="4091680A" w14:textId="77777777" w:rsidR="00FE664F" w:rsidRPr="005A6D61" w:rsidRDefault="00FE664F" w:rsidP="00FE664F">
      <w:pPr>
        <w:pStyle w:val="NoSpacing"/>
        <w:rPr>
          <w:rFonts w:ascii="AR JULIAN" w:hAnsi="AR JULIAN"/>
          <w:sz w:val="28"/>
          <w:szCs w:val="28"/>
        </w:rPr>
      </w:pPr>
      <w:r w:rsidRPr="005A6D61">
        <w:rPr>
          <w:rFonts w:ascii="AR JULIAN" w:hAnsi="AR JULIAN"/>
          <w:sz w:val="28"/>
          <w:szCs w:val="28"/>
        </w:rPr>
        <w:t>Permission Slips</w:t>
      </w:r>
    </w:p>
    <w:p w14:paraId="25511230" w14:textId="77777777" w:rsidR="00FE664F" w:rsidRPr="00B36F14" w:rsidRDefault="00FE664F" w:rsidP="00FE664F">
      <w:pPr>
        <w:pStyle w:val="NoSpacing"/>
        <w:rPr>
          <w:sz w:val="22"/>
          <w:szCs w:val="22"/>
        </w:rPr>
      </w:pPr>
      <w:r w:rsidRPr="00B36F14">
        <w:rPr>
          <w:sz w:val="22"/>
          <w:szCs w:val="22"/>
        </w:rPr>
        <w:t>St. Anthony uses the St. Louis Archdiocesan field trip form. These official school permission slips must be si</w:t>
      </w:r>
      <w:r w:rsidR="00054D39">
        <w:rPr>
          <w:sz w:val="22"/>
          <w:szCs w:val="22"/>
        </w:rPr>
        <w:t>gned and returned to the school</w:t>
      </w:r>
      <w:r w:rsidRPr="00B36F14">
        <w:rPr>
          <w:sz w:val="22"/>
          <w:szCs w:val="22"/>
        </w:rPr>
        <w:t xml:space="preserve"> in order to participate</w:t>
      </w:r>
      <w:r w:rsidR="0054196A">
        <w:rPr>
          <w:sz w:val="22"/>
          <w:szCs w:val="22"/>
        </w:rPr>
        <w:t xml:space="preserve">.  </w:t>
      </w:r>
      <w:r w:rsidRPr="00D63F77">
        <w:rPr>
          <w:sz w:val="22"/>
          <w:szCs w:val="22"/>
        </w:rPr>
        <w:t xml:space="preserve">No child will be permitted to accompany his/her class on a field trip unless </w:t>
      </w:r>
      <w:r w:rsidRPr="007F2FD4">
        <w:rPr>
          <w:sz w:val="22"/>
          <w:szCs w:val="22"/>
        </w:rPr>
        <w:t>this</w:t>
      </w:r>
      <w:r w:rsidRPr="00D63F77">
        <w:rPr>
          <w:sz w:val="22"/>
          <w:szCs w:val="22"/>
        </w:rPr>
        <w:t xml:space="preserve"> written permission has been </w:t>
      </w:r>
      <w:r>
        <w:rPr>
          <w:sz w:val="22"/>
          <w:szCs w:val="22"/>
        </w:rPr>
        <w:t>signed and returned</w:t>
      </w:r>
      <w:r w:rsidRPr="00D63F77">
        <w:rPr>
          <w:sz w:val="22"/>
          <w:szCs w:val="22"/>
        </w:rPr>
        <w:t xml:space="preserve"> by </w:t>
      </w:r>
      <w:r>
        <w:rPr>
          <w:sz w:val="22"/>
          <w:szCs w:val="22"/>
        </w:rPr>
        <w:t xml:space="preserve">the </w:t>
      </w:r>
      <w:r w:rsidRPr="00D63F77">
        <w:rPr>
          <w:sz w:val="22"/>
          <w:szCs w:val="22"/>
        </w:rPr>
        <w:t>parent/guardian.</w:t>
      </w:r>
      <w:r w:rsidRPr="00D63F77">
        <w:rPr>
          <w:b/>
          <w:sz w:val="22"/>
          <w:szCs w:val="22"/>
        </w:rPr>
        <w:t xml:space="preserve">  </w:t>
      </w:r>
      <w:r w:rsidRPr="00D63F77">
        <w:rPr>
          <w:bCs/>
          <w:sz w:val="22"/>
          <w:szCs w:val="22"/>
        </w:rPr>
        <w:t xml:space="preserve">No exceptions will be made.  </w:t>
      </w:r>
      <w:r w:rsidRPr="00D63F77">
        <w:rPr>
          <w:sz w:val="22"/>
          <w:szCs w:val="22"/>
        </w:rPr>
        <w:t xml:space="preserve">A phone call </w:t>
      </w:r>
      <w:r>
        <w:rPr>
          <w:sz w:val="22"/>
          <w:szCs w:val="22"/>
        </w:rPr>
        <w:t xml:space="preserve">or hand-written note </w:t>
      </w:r>
      <w:r w:rsidRPr="00D63F77">
        <w:rPr>
          <w:sz w:val="22"/>
          <w:szCs w:val="22"/>
        </w:rPr>
        <w:t xml:space="preserve">will </w:t>
      </w:r>
      <w:r w:rsidRPr="00D63F77">
        <w:rPr>
          <w:sz w:val="22"/>
          <w:szCs w:val="22"/>
          <w:u w:val="single"/>
        </w:rPr>
        <w:t>not</w:t>
      </w:r>
      <w:r w:rsidRPr="00D63F77">
        <w:rPr>
          <w:sz w:val="22"/>
          <w:szCs w:val="22"/>
        </w:rPr>
        <w:t xml:space="preserve"> take</w:t>
      </w:r>
      <w:r>
        <w:rPr>
          <w:sz w:val="22"/>
          <w:szCs w:val="22"/>
        </w:rPr>
        <w:t xml:space="preserve"> the place of the official form</w:t>
      </w:r>
      <w:r w:rsidR="00147555">
        <w:rPr>
          <w:sz w:val="22"/>
          <w:szCs w:val="22"/>
        </w:rPr>
        <w:t xml:space="preserve"> </w:t>
      </w:r>
      <w:r w:rsidRPr="007F2FD4">
        <w:rPr>
          <w:b/>
          <w:sz w:val="22"/>
          <w:szCs w:val="22"/>
        </w:rPr>
        <w:t>(Archdiocesan Policy # 5202.83)</w:t>
      </w:r>
      <w:r w:rsidR="00147555">
        <w:rPr>
          <w:b/>
          <w:sz w:val="22"/>
          <w:szCs w:val="22"/>
        </w:rPr>
        <w:t>.</w:t>
      </w:r>
    </w:p>
    <w:p w14:paraId="32338B03" w14:textId="77777777" w:rsidR="00FE664F" w:rsidRDefault="00FE664F" w:rsidP="00FE664F">
      <w:pPr>
        <w:pStyle w:val="NoSpacing"/>
      </w:pPr>
    </w:p>
    <w:p w14:paraId="7E68C82E" w14:textId="77777777" w:rsidR="00FE664F" w:rsidRPr="005A6D61" w:rsidRDefault="00FE664F" w:rsidP="00FE664F">
      <w:pPr>
        <w:pStyle w:val="NoSpacing"/>
        <w:rPr>
          <w:rFonts w:ascii="AR JULIAN" w:hAnsi="AR JULIAN"/>
          <w:sz w:val="28"/>
          <w:szCs w:val="28"/>
        </w:rPr>
      </w:pPr>
      <w:r w:rsidRPr="005A6D61">
        <w:rPr>
          <w:rFonts w:ascii="AR JULIAN" w:hAnsi="AR JULIAN"/>
          <w:sz w:val="28"/>
          <w:szCs w:val="28"/>
        </w:rPr>
        <w:t>Transportation</w:t>
      </w:r>
    </w:p>
    <w:p w14:paraId="14D4819A" w14:textId="77777777" w:rsidR="00FE664F" w:rsidRDefault="00FE664F" w:rsidP="00FE664F">
      <w:pPr>
        <w:pStyle w:val="NoSpacing"/>
        <w:rPr>
          <w:sz w:val="22"/>
          <w:szCs w:val="22"/>
        </w:rPr>
      </w:pPr>
      <w:r w:rsidRPr="00B36F14">
        <w:rPr>
          <w:sz w:val="22"/>
          <w:szCs w:val="22"/>
        </w:rPr>
        <w:t>Whenever possible, St. Anthony School will use bus transportation by an insured carrier for field trips. Students are expected to ride the transportation provided on a field trip.  Private passenger vehicles may be used when a small number of students are involved with an activity or the cost of commercial transportation is prohibitive.  Volunteer drivers must a</w:t>
      </w:r>
      <w:r w:rsidR="00054D39">
        <w:rPr>
          <w:sz w:val="22"/>
          <w:szCs w:val="22"/>
        </w:rPr>
        <w:t>dhere to the following criteria:</w:t>
      </w:r>
    </w:p>
    <w:p w14:paraId="377CB235" w14:textId="77777777" w:rsidR="00054D39" w:rsidRPr="00B36F14" w:rsidRDefault="00054D39" w:rsidP="00FE664F">
      <w:pPr>
        <w:pStyle w:val="NoSpacing"/>
        <w:rPr>
          <w:sz w:val="22"/>
          <w:szCs w:val="22"/>
        </w:rPr>
      </w:pPr>
    </w:p>
    <w:p w14:paraId="45CD7D1C" w14:textId="77777777" w:rsidR="00FE664F" w:rsidRPr="005A6D61" w:rsidRDefault="00FE664F" w:rsidP="000A50DB">
      <w:pPr>
        <w:pStyle w:val="NoSpacing"/>
        <w:numPr>
          <w:ilvl w:val="0"/>
          <w:numId w:val="37"/>
        </w:numPr>
        <w:rPr>
          <w:sz w:val="22"/>
          <w:szCs w:val="22"/>
        </w:rPr>
      </w:pPr>
      <w:r w:rsidRPr="005A6D61">
        <w:rPr>
          <w:sz w:val="22"/>
          <w:szCs w:val="22"/>
        </w:rPr>
        <w:t>Drivers must have a valid, non-probationary drivers’ license and no physical disability that may impair the ability to drive safely</w:t>
      </w:r>
      <w:r>
        <w:rPr>
          <w:sz w:val="22"/>
          <w:szCs w:val="22"/>
        </w:rPr>
        <w:t>.</w:t>
      </w:r>
    </w:p>
    <w:p w14:paraId="77457D8D" w14:textId="77777777" w:rsidR="00FE664F" w:rsidRPr="00B36F14" w:rsidRDefault="00FE664F" w:rsidP="000A50DB">
      <w:pPr>
        <w:pStyle w:val="NoSpacing"/>
        <w:numPr>
          <w:ilvl w:val="0"/>
          <w:numId w:val="37"/>
        </w:numPr>
        <w:rPr>
          <w:sz w:val="22"/>
          <w:szCs w:val="22"/>
        </w:rPr>
      </w:pPr>
      <w:r w:rsidRPr="00B36F14">
        <w:rPr>
          <w:sz w:val="22"/>
          <w:szCs w:val="22"/>
        </w:rPr>
        <w:t>The vehicle should have a valid registration and meet state safety requirements</w:t>
      </w:r>
      <w:r>
        <w:rPr>
          <w:sz w:val="22"/>
          <w:szCs w:val="22"/>
        </w:rPr>
        <w:t>.</w:t>
      </w:r>
    </w:p>
    <w:p w14:paraId="3FEE7705" w14:textId="77777777" w:rsidR="00FE664F" w:rsidRPr="00B36F14" w:rsidRDefault="00FE664F" w:rsidP="000A50DB">
      <w:pPr>
        <w:pStyle w:val="NoSpacing"/>
        <w:numPr>
          <w:ilvl w:val="0"/>
          <w:numId w:val="37"/>
        </w:numPr>
        <w:rPr>
          <w:sz w:val="22"/>
          <w:szCs w:val="22"/>
        </w:rPr>
      </w:pPr>
      <w:r w:rsidRPr="00B36F14">
        <w:rPr>
          <w:sz w:val="22"/>
          <w:szCs w:val="22"/>
        </w:rPr>
        <w:t>The vehicle must be insured for minimum limits of $100,000 per person and $300,000 per occurrence</w:t>
      </w:r>
      <w:r>
        <w:rPr>
          <w:sz w:val="22"/>
          <w:szCs w:val="22"/>
        </w:rPr>
        <w:t>.</w:t>
      </w:r>
    </w:p>
    <w:p w14:paraId="3A58CAC4" w14:textId="77777777" w:rsidR="00FE664F" w:rsidRPr="00B36F14" w:rsidRDefault="00FE664F" w:rsidP="000A50DB">
      <w:pPr>
        <w:pStyle w:val="NoSpacing"/>
        <w:numPr>
          <w:ilvl w:val="0"/>
          <w:numId w:val="37"/>
        </w:numPr>
        <w:rPr>
          <w:sz w:val="22"/>
          <w:szCs w:val="22"/>
        </w:rPr>
      </w:pPr>
      <w:r w:rsidRPr="00B36F14">
        <w:rPr>
          <w:sz w:val="22"/>
          <w:szCs w:val="22"/>
        </w:rPr>
        <w:t xml:space="preserve">Drivers should be experienced drivers and demonstrate the maturity necessary to provide for the safety of those they are </w:t>
      </w:r>
      <w:r w:rsidR="00147555" w:rsidRPr="00B36F14">
        <w:rPr>
          <w:sz w:val="22"/>
          <w:szCs w:val="22"/>
        </w:rPr>
        <w:t>transporting.</w:t>
      </w:r>
    </w:p>
    <w:p w14:paraId="7B6793C5" w14:textId="77777777" w:rsidR="00FE664F" w:rsidRPr="00B36F14" w:rsidRDefault="00FE664F" w:rsidP="000A50DB">
      <w:pPr>
        <w:pStyle w:val="NoSpacing"/>
        <w:numPr>
          <w:ilvl w:val="0"/>
          <w:numId w:val="37"/>
        </w:numPr>
        <w:rPr>
          <w:sz w:val="22"/>
          <w:szCs w:val="22"/>
        </w:rPr>
      </w:pPr>
      <w:r w:rsidRPr="00B36F14">
        <w:rPr>
          <w:sz w:val="22"/>
          <w:szCs w:val="22"/>
        </w:rPr>
        <w:t>Every person in the private vehicle must wear a seat belt or use an appropriate passenger restraint system.</w:t>
      </w:r>
    </w:p>
    <w:p w14:paraId="4F9CF336" w14:textId="77777777" w:rsidR="00FE664F" w:rsidRPr="00B36F14" w:rsidRDefault="00FE664F" w:rsidP="000A50DB">
      <w:pPr>
        <w:pStyle w:val="NoSpacing"/>
        <w:numPr>
          <w:ilvl w:val="0"/>
          <w:numId w:val="37"/>
        </w:numPr>
        <w:rPr>
          <w:sz w:val="22"/>
          <w:szCs w:val="22"/>
        </w:rPr>
      </w:pPr>
      <w:r w:rsidRPr="00B36F14">
        <w:rPr>
          <w:sz w:val="22"/>
          <w:szCs w:val="22"/>
        </w:rPr>
        <w:t xml:space="preserve">Adults </w:t>
      </w:r>
      <w:r w:rsidR="00147555">
        <w:rPr>
          <w:sz w:val="22"/>
          <w:szCs w:val="22"/>
        </w:rPr>
        <w:t>are not</w:t>
      </w:r>
      <w:r w:rsidRPr="00B36F14">
        <w:rPr>
          <w:sz w:val="22"/>
          <w:szCs w:val="22"/>
        </w:rPr>
        <w:t xml:space="preserve"> permitted to smoke in the vehicle.</w:t>
      </w:r>
    </w:p>
    <w:p w14:paraId="532B4831" w14:textId="77777777" w:rsidR="00FE664F" w:rsidRPr="00B36F14" w:rsidRDefault="00FE664F" w:rsidP="000A50DB">
      <w:pPr>
        <w:pStyle w:val="NoSpacing"/>
        <w:numPr>
          <w:ilvl w:val="0"/>
          <w:numId w:val="37"/>
        </w:numPr>
        <w:rPr>
          <w:sz w:val="22"/>
          <w:szCs w:val="22"/>
        </w:rPr>
      </w:pPr>
      <w:r w:rsidRPr="00B36F14">
        <w:rPr>
          <w:sz w:val="22"/>
          <w:szCs w:val="22"/>
        </w:rPr>
        <w:t xml:space="preserve">Child passenger restraint system: Children younger than four years of age, regardless of weight, are required to use an appropriate child passenger restraint system. Children weighing less than 40 pounds regardless of age are required to be secured in a child passenger restraint system appropriate for the child. Children who are four but less than eight years of age and who weigh less than 80 pounds and are less than four feet nine inches tall must be secured in a child passenger restraint system booster seat appropriate for the child. Children who weigh at least 60 pounds or children taller than four feet nine inches must be secured by safety belt or booster seat appropriate for the child. </w:t>
      </w:r>
    </w:p>
    <w:p w14:paraId="3E7D5705" w14:textId="77777777" w:rsidR="00FE664F" w:rsidRPr="00B36F14" w:rsidRDefault="00FE664F" w:rsidP="000A50DB">
      <w:pPr>
        <w:pStyle w:val="NoSpacing"/>
        <w:numPr>
          <w:ilvl w:val="0"/>
          <w:numId w:val="37"/>
        </w:numPr>
        <w:rPr>
          <w:sz w:val="22"/>
          <w:szCs w:val="22"/>
        </w:rPr>
      </w:pPr>
      <w:r w:rsidRPr="00B36F14">
        <w:rPr>
          <w:sz w:val="22"/>
          <w:szCs w:val="22"/>
        </w:rPr>
        <w:t xml:space="preserve">Enroll as a part of the </w:t>
      </w:r>
      <w:r w:rsidRPr="00B36F14">
        <w:rPr>
          <w:i/>
          <w:sz w:val="22"/>
          <w:szCs w:val="22"/>
        </w:rPr>
        <w:t>St. Anthony School Volunteer Drive Program</w:t>
      </w:r>
      <w:r w:rsidRPr="00B36F14">
        <w:rPr>
          <w:sz w:val="22"/>
          <w:szCs w:val="22"/>
        </w:rPr>
        <w:t xml:space="preserve"> in the office</w:t>
      </w:r>
    </w:p>
    <w:p w14:paraId="69801EC6" w14:textId="77777777" w:rsidR="00FE664F" w:rsidRPr="00B36F14" w:rsidRDefault="00FE664F" w:rsidP="00FE664F">
      <w:pPr>
        <w:pStyle w:val="NoSpacing"/>
        <w:ind w:firstLine="720"/>
        <w:rPr>
          <w:i/>
          <w:sz w:val="22"/>
          <w:szCs w:val="22"/>
        </w:rPr>
      </w:pPr>
      <w:r w:rsidRPr="00B36F14">
        <w:rPr>
          <w:i/>
          <w:sz w:val="22"/>
          <w:szCs w:val="22"/>
        </w:rPr>
        <w:t xml:space="preserve">NOTE: This would cover drivers under Archdiocesan insurance while acting as volunteer </w:t>
      </w:r>
    </w:p>
    <w:p w14:paraId="73298877" w14:textId="77777777" w:rsidR="00FE664F" w:rsidRPr="00B36F14" w:rsidRDefault="00FE664F" w:rsidP="00FE664F">
      <w:pPr>
        <w:pStyle w:val="NoSpacing"/>
        <w:ind w:firstLine="720"/>
        <w:rPr>
          <w:i/>
          <w:sz w:val="22"/>
          <w:szCs w:val="22"/>
        </w:rPr>
      </w:pPr>
      <w:r w:rsidRPr="00B36F14">
        <w:rPr>
          <w:i/>
          <w:sz w:val="22"/>
          <w:szCs w:val="22"/>
        </w:rPr>
        <w:t xml:space="preserve">drivers.  The Archdiocesan insurance will be excess coverage over the automobile </w:t>
      </w:r>
    </w:p>
    <w:p w14:paraId="1B6524B6" w14:textId="77777777" w:rsidR="00FE664F" w:rsidRPr="00B36F14" w:rsidRDefault="00FE664F" w:rsidP="00FE664F">
      <w:pPr>
        <w:pStyle w:val="NoSpacing"/>
        <w:ind w:firstLine="720"/>
        <w:rPr>
          <w:sz w:val="22"/>
          <w:szCs w:val="22"/>
        </w:rPr>
      </w:pPr>
      <w:r w:rsidRPr="00B36F14">
        <w:rPr>
          <w:i/>
          <w:sz w:val="22"/>
          <w:szCs w:val="22"/>
        </w:rPr>
        <w:t>insurance maintained by the volunteer</w:t>
      </w:r>
      <w:r w:rsidRPr="00B36F14">
        <w:rPr>
          <w:sz w:val="22"/>
          <w:szCs w:val="22"/>
        </w:rPr>
        <w:t xml:space="preserve">. </w:t>
      </w:r>
    </w:p>
    <w:p w14:paraId="123E07C0" w14:textId="77777777" w:rsidR="00FE664F" w:rsidRPr="00B36F14" w:rsidRDefault="00FE664F" w:rsidP="000A50DB">
      <w:pPr>
        <w:pStyle w:val="NoSpacing"/>
        <w:numPr>
          <w:ilvl w:val="0"/>
          <w:numId w:val="38"/>
        </w:numPr>
        <w:rPr>
          <w:sz w:val="22"/>
          <w:szCs w:val="22"/>
        </w:rPr>
      </w:pPr>
      <w:r w:rsidRPr="00B36F14">
        <w:rPr>
          <w:sz w:val="22"/>
          <w:szCs w:val="22"/>
        </w:rPr>
        <w:t xml:space="preserve">Annually provide the school with copies of a valid driver’s license, their vehicle registration, and proof of insurance coverage.  </w:t>
      </w:r>
    </w:p>
    <w:p w14:paraId="70BC1BFA" w14:textId="77777777" w:rsidR="00FE664F" w:rsidRDefault="00FE664F" w:rsidP="00FE664F">
      <w:pPr>
        <w:pStyle w:val="NoSpacing"/>
        <w:ind w:left="720"/>
      </w:pPr>
    </w:p>
    <w:p w14:paraId="7B8A2DBE" w14:textId="77777777" w:rsidR="00FE664F" w:rsidRDefault="00FE664F" w:rsidP="00FE664F">
      <w:pPr>
        <w:pStyle w:val="NoSpacing"/>
      </w:pPr>
    </w:p>
    <w:p w14:paraId="41EB9631" w14:textId="77777777" w:rsidR="00BC4E33" w:rsidRDefault="00BC4E33" w:rsidP="00FE664F">
      <w:pPr>
        <w:pStyle w:val="NoSpacing"/>
      </w:pPr>
    </w:p>
    <w:p w14:paraId="079DD91A" w14:textId="77777777" w:rsidR="00BC4E33" w:rsidRDefault="00BC4E33" w:rsidP="00FE664F">
      <w:pPr>
        <w:pStyle w:val="NoSpacing"/>
      </w:pPr>
    </w:p>
    <w:p w14:paraId="537E364D" w14:textId="77777777" w:rsidR="00BC4E33" w:rsidRDefault="00BC4E33" w:rsidP="00FE664F">
      <w:pPr>
        <w:pStyle w:val="NoSpacing"/>
      </w:pPr>
    </w:p>
    <w:p w14:paraId="7F09CFD3" w14:textId="77777777" w:rsidR="00054D39" w:rsidRDefault="00054D39" w:rsidP="00054D39">
      <w:pPr>
        <w:pStyle w:val="NoSpacing"/>
        <w:jc w:val="center"/>
        <w:rPr>
          <w:rFonts w:ascii="AR JULIAN" w:hAnsi="AR JULIAN"/>
          <w:sz w:val="28"/>
          <w:szCs w:val="28"/>
        </w:rPr>
      </w:pPr>
      <w:r>
        <w:rPr>
          <w:rFonts w:ascii="AR JULIAN" w:hAnsi="AR JULIAN"/>
          <w:sz w:val="28"/>
          <w:szCs w:val="28"/>
        </w:rPr>
        <w:lastRenderedPageBreak/>
        <w:t>Buildings and the Political Process</w:t>
      </w:r>
    </w:p>
    <w:p w14:paraId="3676D0F5" w14:textId="77777777" w:rsidR="00054D39" w:rsidRPr="0023099C" w:rsidRDefault="00054D39" w:rsidP="00054D39">
      <w:pPr>
        <w:pStyle w:val="NoSpacing"/>
        <w:jc w:val="center"/>
        <w:rPr>
          <w:rFonts w:ascii="AR JULIAN" w:hAnsi="AR JULIAN"/>
          <w:sz w:val="28"/>
          <w:szCs w:val="28"/>
        </w:rPr>
      </w:pPr>
    </w:p>
    <w:p w14:paraId="073B11DC" w14:textId="77777777" w:rsidR="00054D39" w:rsidRPr="00FD065E" w:rsidRDefault="00054D39" w:rsidP="00054D39">
      <w:pPr>
        <w:pStyle w:val="NoSpacing"/>
      </w:pPr>
      <w:r w:rsidRPr="00FD065E">
        <w:t>School facilities, assets, materials, equipment, mailing lists, or personnel should not participate in partisan political activity.</w:t>
      </w:r>
    </w:p>
    <w:p w14:paraId="0028EA03" w14:textId="77777777" w:rsidR="00054D39" w:rsidRPr="00FD065E" w:rsidRDefault="00054D39" w:rsidP="00054D39">
      <w:pPr>
        <w:pStyle w:val="NoSpacing"/>
      </w:pPr>
    </w:p>
    <w:p w14:paraId="3CA61456" w14:textId="77777777" w:rsidR="00054D39" w:rsidRPr="00FD065E" w:rsidRDefault="00054D39" w:rsidP="00054D39">
      <w:pPr>
        <w:pStyle w:val="NoSpacing"/>
      </w:pPr>
      <w:r w:rsidRPr="00FD065E">
        <w:t>School will not distribute or post materials that support or oppose or exhibit bias for or against any candidate or party on school property, in school organization publications or activities, or on school websites.</w:t>
      </w:r>
    </w:p>
    <w:p w14:paraId="4A66F744" w14:textId="77777777" w:rsidR="00054D39" w:rsidRPr="00FD065E" w:rsidRDefault="00054D39" w:rsidP="00054D39">
      <w:pPr>
        <w:pStyle w:val="NoSpacing"/>
      </w:pPr>
    </w:p>
    <w:p w14:paraId="6B28D3A0" w14:textId="77777777" w:rsidR="00054D39" w:rsidRPr="00FD065E" w:rsidRDefault="00054D39" w:rsidP="00054D39">
      <w:pPr>
        <w:pStyle w:val="NoSpacing"/>
      </w:pPr>
      <w:r w:rsidRPr="00FD065E">
        <w:t>School will not allow school representatives or employees to endorse or oppose candidates during official school duties, activities, or functions.</w:t>
      </w:r>
    </w:p>
    <w:p w14:paraId="184B9EDC" w14:textId="77777777" w:rsidR="00054D39" w:rsidRPr="00FD065E" w:rsidRDefault="00054D39" w:rsidP="00054D39">
      <w:pPr>
        <w:pStyle w:val="NoSpacing"/>
      </w:pPr>
    </w:p>
    <w:p w14:paraId="281A099B" w14:textId="77777777" w:rsidR="00054D39" w:rsidRPr="00FD065E" w:rsidRDefault="00054D39" w:rsidP="00054D39">
      <w:pPr>
        <w:pStyle w:val="NoSpacing"/>
      </w:pPr>
      <w:r w:rsidRPr="00FD065E">
        <w:t xml:space="preserve">School will not allow school representatives, employees, or others to endorse or oppose political candidates by using school or parish equipment or services such as telephones, copiers, fax machines, computers, Internet access, and e-mail. </w:t>
      </w:r>
    </w:p>
    <w:p w14:paraId="09EF552E" w14:textId="77777777" w:rsidR="00054D39" w:rsidRPr="00FD065E" w:rsidRDefault="00054D39" w:rsidP="00054D39">
      <w:pPr>
        <w:pStyle w:val="NoSpacing"/>
      </w:pPr>
    </w:p>
    <w:p w14:paraId="3DA37F55" w14:textId="14267E08" w:rsidR="00054D39" w:rsidRPr="00FD065E" w:rsidRDefault="00054D39" w:rsidP="00054D39">
      <w:pPr>
        <w:pStyle w:val="NoSpacing"/>
      </w:pPr>
      <w:r w:rsidRPr="00FD065E">
        <w:t xml:space="preserve">School facilities will not be made available to candidates seeking election except for participation by a panel of all legally qualified candidates for a particular office. The discussion MUST include discussion of a broad range of issues; must allow each candidate to present his/her views; must </w:t>
      </w:r>
      <w:r w:rsidR="007E32CC" w:rsidRPr="00FD065E">
        <w:t>ensure</w:t>
      </w:r>
      <w:r w:rsidRPr="00FD065E">
        <w:t xml:space="preserve"> that questions are posed in a non-partisan manner; and must not allow the moderator to comment in a way that implies approval or disapproval of any candidate’s response.</w:t>
      </w:r>
    </w:p>
    <w:p w14:paraId="4458AD81" w14:textId="77777777" w:rsidR="00054D39" w:rsidRPr="00FD065E" w:rsidRDefault="00054D39" w:rsidP="00054D39">
      <w:pPr>
        <w:pStyle w:val="NoSpacing"/>
      </w:pPr>
    </w:p>
    <w:p w14:paraId="19050E99" w14:textId="77777777" w:rsidR="00054D39" w:rsidRDefault="00054D39" w:rsidP="00054D39">
      <w:pPr>
        <w:pStyle w:val="NoSpacing"/>
      </w:pPr>
      <w:r>
        <w:t xml:space="preserve">NOTE: </w:t>
      </w:r>
      <w:r w:rsidRPr="00E25611">
        <w:rPr>
          <w:i/>
        </w:rPr>
        <w:t>Town Hall</w:t>
      </w:r>
      <w:r w:rsidRPr="00FD065E">
        <w:t xml:space="preserve"> meetings requested by already elected officials may be held on school/parish property as a service to the community. Further guidance regarding the involvement of schools with the political process in light of the church’s tax-exempt status is available through </w:t>
      </w:r>
      <w:r>
        <w:t xml:space="preserve">the Catholic Education Office. </w:t>
      </w:r>
    </w:p>
    <w:p w14:paraId="720DCA29" w14:textId="77777777" w:rsidR="00054D39" w:rsidRDefault="00054D39" w:rsidP="00054D39">
      <w:pPr>
        <w:pStyle w:val="NoSpacing"/>
        <w:rPr>
          <w:rFonts w:ascii="AR JULIAN" w:hAnsi="AR JULIAN"/>
          <w:sz w:val="28"/>
          <w:szCs w:val="28"/>
        </w:rPr>
      </w:pPr>
    </w:p>
    <w:p w14:paraId="16118B25" w14:textId="77777777" w:rsidR="00054D39" w:rsidRDefault="00054D39" w:rsidP="00054D39">
      <w:pPr>
        <w:pStyle w:val="NoSpacing"/>
        <w:rPr>
          <w:rFonts w:ascii="AR JULIAN" w:hAnsi="AR JULIAN"/>
          <w:sz w:val="28"/>
          <w:szCs w:val="28"/>
        </w:rPr>
      </w:pPr>
    </w:p>
    <w:p w14:paraId="3A13D4D9" w14:textId="77777777" w:rsidR="00054D39" w:rsidRDefault="00F54DA7" w:rsidP="00054D39">
      <w:pPr>
        <w:pStyle w:val="NoSpacing"/>
        <w:jc w:val="center"/>
        <w:rPr>
          <w:rFonts w:ascii="AR JULIAN" w:hAnsi="AR JULIAN"/>
          <w:b/>
          <w:sz w:val="28"/>
          <w:szCs w:val="28"/>
        </w:rPr>
      </w:pPr>
      <w:r>
        <w:rPr>
          <w:rFonts w:ascii="AR JULIAN" w:hAnsi="AR JULIAN"/>
          <w:b/>
          <w:noProof/>
          <w:sz w:val="28"/>
          <w:szCs w:val="28"/>
        </w:rPr>
        <mc:AlternateContent>
          <mc:Choice Requires="wps">
            <w:drawing>
              <wp:anchor distT="0" distB="0" distL="114300" distR="114300" simplePos="0" relativeHeight="251663872" behindDoc="1" locked="0" layoutInCell="1" allowOverlap="1" wp14:anchorId="4E2D594D" wp14:editId="3CC7B810">
                <wp:simplePos x="0" y="0"/>
                <wp:positionH relativeFrom="column">
                  <wp:posOffset>1123950</wp:posOffset>
                </wp:positionH>
                <wp:positionV relativeFrom="paragraph">
                  <wp:posOffset>65405</wp:posOffset>
                </wp:positionV>
                <wp:extent cx="3533775" cy="628650"/>
                <wp:effectExtent l="76200" t="84455" r="9525" b="10795"/>
                <wp:wrapNone/>
                <wp:docPr id="10" name="WordArt 1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33775" cy="628650"/>
                        </a:xfrm>
                        <a:prstGeom prst="rect">
                          <a:avLst/>
                        </a:prstGeom>
                      </wps:spPr>
                      <wps:txbx>
                        <w:txbxContent>
                          <w:p w14:paraId="1593AD44" w14:textId="77777777" w:rsidR="00303825" w:rsidRDefault="00303825" w:rsidP="00F54DA7">
                            <w:pPr>
                              <w:pStyle w:val="NormalWeb"/>
                              <w:spacing w:before="0" w:beforeAutospacing="0" w:after="0" w:afterAutospacing="0"/>
                              <w:jc w:val="center"/>
                            </w:pPr>
                            <w:r>
                              <w:rPr>
                                <w:rFonts w:ascii="Arial Black" w:hAnsi="Arial Black"/>
                                <w:shadow/>
                                <w:color w:val="FFFF00"/>
                                <w:sz w:val="72"/>
                                <w:szCs w:val="72"/>
                                <w14:shadow w14:blurRad="0" w14:dist="107823" w14:dir="13500000" w14:sx="100000" w14:sy="100000" w14:kx="0" w14:ky="0" w14:algn="ctr">
                                  <w14:srgbClr w14:val="0000CC">
                                    <w14:alpha w14:val="50000"/>
                                  </w14:srgbClr>
                                </w14:shadow>
                                <w14:textOutline w14:w="9525" w14:cap="flat" w14:cmpd="sng" w14:algn="ctr">
                                  <w14:solidFill>
                                    <w14:srgbClr w14:val="000000"/>
                                  </w14:solidFill>
                                  <w14:prstDash w14:val="solid"/>
                                  <w14:round/>
                                </w14:textOutline>
                              </w:rPr>
                              <w:t>Party Time!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2D594D" id="WordArt 1665" o:spid="_x0000_s1031" type="#_x0000_t202" style="position:absolute;left:0;text-align:left;margin-left:88.5pt;margin-top:5.15pt;width:278.25pt;height:4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" filled="f" stroked="f">
                <o:lock v:ext="edit" shapetype="t"/>
                <v:textbox style="mso-fit-shape-to-text:t">
                  <w:txbxContent>
                    <w:p w14:paraId="1593AD44" w14:textId="77777777" w:rsidR="00303825" w:rsidRDefault="00303825" w:rsidP="00F54DA7">
                      <w:pPr>
                        <w:pStyle w:val="NormalWeb"/>
                        <w:spacing w:before="0" w:beforeAutospacing="0" w:after="0" w:afterAutospacing="0"/>
                        <w:jc w:val="center"/>
                      </w:pPr>
                      <w:r>
                        <w:rPr>
                          <w:rFonts w:ascii="Arial Black" w:hAnsi="Arial Black"/>
                          <w:shadow/>
                          <w:color w:val="FFFF00"/>
                          <w:sz w:val="72"/>
                          <w:szCs w:val="72"/>
                          <w14:shadow w14:blurRad="0" w14:dist="107823" w14:dir="13500000" w14:sx="100000" w14:sy="100000" w14:kx="0" w14:ky="0" w14:algn="ctr">
                            <w14:srgbClr w14:val="0000CC">
                              <w14:alpha w14:val="50000"/>
                            </w14:srgbClr>
                          </w14:shadow>
                          <w14:textOutline w14:w="9525" w14:cap="flat" w14:cmpd="sng" w14:algn="ctr">
                            <w14:solidFill>
                              <w14:srgbClr w14:val="000000"/>
                            </w14:solidFill>
                            <w14:prstDash w14:val="solid"/>
                            <w14:round/>
                          </w14:textOutline>
                        </w:rPr>
                        <w:t>Party Time!</w:t>
                      </w:r>
                    </w:p>
                  </w:txbxContent>
                </v:textbox>
              </v:shape>
            </w:pict>
          </mc:Fallback>
        </mc:AlternateContent>
      </w:r>
    </w:p>
    <w:p w14:paraId="25D94A79" w14:textId="77777777" w:rsidR="00054D39" w:rsidRDefault="00054D39" w:rsidP="00054D39">
      <w:pPr>
        <w:pStyle w:val="NoSpacing"/>
        <w:jc w:val="center"/>
        <w:rPr>
          <w:rFonts w:ascii="AR JULIAN" w:hAnsi="AR JULIAN"/>
          <w:b/>
          <w:sz w:val="28"/>
          <w:szCs w:val="28"/>
        </w:rPr>
      </w:pPr>
    </w:p>
    <w:p w14:paraId="1C0ABBEE" w14:textId="77777777" w:rsidR="00054D39" w:rsidRDefault="00054D39" w:rsidP="00054D39">
      <w:pPr>
        <w:pStyle w:val="NoSpacing"/>
        <w:jc w:val="center"/>
        <w:rPr>
          <w:rFonts w:ascii="AR JULIAN" w:hAnsi="AR JULIAN"/>
          <w:b/>
          <w:sz w:val="28"/>
          <w:szCs w:val="28"/>
        </w:rPr>
      </w:pPr>
    </w:p>
    <w:p w14:paraId="62D8673C" w14:textId="77777777" w:rsidR="00054D39" w:rsidRDefault="00054D39" w:rsidP="00054D39">
      <w:pPr>
        <w:pStyle w:val="NoSpacing"/>
        <w:jc w:val="center"/>
        <w:rPr>
          <w:rFonts w:ascii="AR JULIAN" w:hAnsi="AR JULIAN"/>
          <w:b/>
          <w:sz w:val="28"/>
          <w:szCs w:val="28"/>
        </w:rPr>
      </w:pPr>
    </w:p>
    <w:p w14:paraId="22FD5778" w14:textId="77777777" w:rsidR="00054D39" w:rsidRDefault="00054D39" w:rsidP="00054D39">
      <w:pPr>
        <w:pStyle w:val="NoSpacing"/>
        <w:jc w:val="center"/>
        <w:rPr>
          <w:rFonts w:ascii="AR JULIAN" w:hAnsi="AR JULIAN"/>
          <w:b/>
          <w:sz w:val="28"/>
          <w:szCs w:val="28"/>
        </w:rPr>
      </w:pPr>
    </w:p>
    <w:p w14:paraId="6C1154EF" w14:textId="77777777" w:rsidR="00054D39" w:rsidRPr="00054D39" w:rsidRDefault="00054D39" w:rsidP="00054D39">
      <w:pPr>
        <w:pStyle w:val="NoSpacing"/>
        <w:jc w:val="center"/>
        <w:rPr>
          <w:rFonts w:ascii="AR JULIAN" w:hAnsi="AR JULIAN"/>
          <w:sz w:val="28"/>
          <w:szCs w:val="28"/>
        </w:rPr>
      </w:pPr>
      <w:r w:rsidRPr="00054D39">
        <w:rPr>
          <w:rFonts w:ascii="AR JULIAN" w:hAnsi="AR JULIAN"/>
          <w:sz w:val="28"/>
          <w:szCs w:val="28"/>
        </w:rPr>
        <w:t>Parties and Birthdays</w:t>
      </w:r>
    </w:p>
    <w:p w14:paraId="6FF43375" w14:textId="77777777" w:rsidR="00054D39" w:rsidRPr="00CB30E9" w:rsidRDefault="00054D39" w:rsidP="00054D39">
      <w:pPr>
        <w:pStyle w:val="NoSpacing"/>
        <w:rPr>
          <w:sz w:val="16"/>
          <w:szCs w:val="16"/>
        </w:rPr>
      </w:pPr>
    </w:p>
    <w:p w14:paraId="0666F93B" w14:textId="77777777" w:rsidR="00054D39" w:rsidRPr="00EA1ED0" w:rsidRDefault="00054D39" w:rsidP="00054D39">
      <w:pPr>
        <w:pStyle w:val="NoSpacing"/>
      </w:pPr>
      <w:r w:rsidRPr="00EA1ED0">
        <w:t xml:space="preserve">Classroom parties are held to celebrate reception of Sacraments and Christmas. Students do not exchange individual gifts at parties; they can exchange </w:t>
      </w:r>
      <w:r w:rsidR="006C2E0F" w:rsidRPr="00EA1ED0">
        <w:t>V</w:t>
      </w:r>
      <w:r w:rsidRPr="00EA1ED0">
        <w:t xml:space="preserve">alentines during Valentine’s Day.  </w:t>
      </w:r>
    </w:p>
    <w:p w14:paraId="37740B4D" w14:textId="77777777" w:rsidR="00054D39" w:rsidRPr="00EA1ED0" w:rsidRDefault="00054D39" w:rsidP="00054D39">
      <w:pPr>
        <w:pStyle w:val="NoSpacing"/>
      </w:pPr>
    </w:p>
    <w:p w14:paraId="79E24BA8" w14:textId="49E7FB40" w:rsidR="00054D39" w:rsidRPr="00EA1ED0" w:rsidRDefault="00147555" w:rsidP="00054D39">
      <w:pPr>
        <w:pStyle w:val="NoSpacing"/>
      </w:pPr>
      <w:r w:rsidRPr="00EA1ED0">
        <w:t xml:space="preserve">For birthday celebrations, </w:t>
      </w:r>
      <w:r w:rsidR="00054D39" w:rsidRPr="00EA1ED0">
        <w:t xml:space="preserve">one food treat item may be sent for your </w:t>
      </w:r>
      <w:r w:rsidR="00E83E68" w:rsidRPr="00EA1ED0">
        <w:t>child's classroom</w:t>
      </w:r>
      <w:r w:rsidR="00054D39" w:rsidRPr="00EA1ED0">
        <w:t xml:space="preserve">. This would mean ice cream or cake or candy or one cupcake. </w:t>
      </w:r>
      <w:r w:rsidR="00881F20">
        <w:t xml:space="preserve">Treats must be prepackaged due to allergies. </w:t>
      </w:r>
      <w:r w:rsidR="00054D39" w:rsidRPr="00EA1ED0">
        <w:t>Water is available for students during birthday celebrations.  Beverages (soda</w:t>
      </w:r>
      <w:r w:rsidR="00881F20">
        <w:t>, energy drinks, etc..</w:t>
      </w:r>
      <w:r w:rsidR="00054D39" w:rsidRPr="00EA1ED0">
        <w:t xml:space="preserve">) are </w:t>
      </w:r>
      <w:r w:rsidR="00054D39" w:rsidRPr="00EA1ED0">
        <w:rPr>
          <w:b/>
          <w:u w:val="single"/>
        </w:rPr>
        <w:t>not</w:t>
      </w:r>
      <w:r w:rsidR="00054D39" w:rsidRPr="00EA1ED0">
        <w:t xml:space="preserve"> to be sent as part of the celebration</w:t>
      </w:r>
      <w:r w:rsidRPr="00EA1ED0">
        <w:t xml:space="preserve"> </w:t>
      </w:r>
      <w:r w:rsidR="00054D39" w:rsidRPr="00EA1ED0">
        <w:rPr>
          <w:b/>
        </w:rPr>
        <w:t>(Local Wellness Policy, 2006)</w:t>
      </w:r>
      <w:r w:rsidR="00054D39" w:rsidRPr="00EA1ED0">
        <w:t>.</w:t>
      </w:r>
      <w:r w:rsidR="007E32CC">
        <w:t xml:space="preserve"> Please check with classroom teacher for peanut allergies in the classroom.</w:t>
      </w:r>
    </w:p>
    <w:p w14:paraId="797D5F31" w14:textId="77777777" w:rsidR="00054D39" w:rsidRPr="00EA1ED0" w:rsidRDefault="00054D39" w:rsidP="00054D39">
      <w:pPr>
        <w:pStyle w:val="NoSpacing"/>
      </w:pPr>
    </w:p>
    <w:p w14:paraId="59B9E20C" w14:textId="77777777" w:rsidR="00054D39" w:rsidRPr="00EA1ED0" w:rsidRDefault="00054D39" w:rsidP="00054D39">
      <w:pPr>
        <w:pStyle w:val="NoSpacing"/>
      </w:pPr>
      <w:r w:rsidRPr="00EA1ED0">
        <w:t xml:space="preserve">Balloons, flowers and other delivered gifts are not sent to the classroom, but are picked up in the office by the student at the end of the school day.  </w:t>
      </w:r>
    </w:p>
    <w:p w14:paraId="4B21BAF4" w14:textId="77777777" w:rsidR="00054D39" w:rsidRPr="00FD065E" w:rsidRDefault="00054D39" w:rsidP="00054D39">
      <w:pPr>
        <w:pStyle w:val="NoSpacing"/>
      </w:pPr>
    </w:p>
    <w:p w14:paraId="680DFF40" w14:textId="0CEB4172" w:rsidR="00054D39" w:rsidRPr="00EA1ED0" w:rsidRDefault="00054D39" w:rsidP="00054D39">
      <w:pPr>
        <w:pStyle w:val="NoSpacing"/>
        <w:rPr>
          <w:b/>
          <w:sz w:val="22"/>
        </w:rPr>
      </w:pPr>
      <w:r w:rsidRPr="00EA1ED0">
        <w:rPr>
          <w:b/>
          <w:sz w:val="22"/>
        </w:rPr>
        <w:lastRenderedPageBreak/>
        <w:t xml:space="preserve">In order to prevent hurt feelings and sadness among the students, individual, personal party invitations may </w:t>
      </w:r>
      <w:r w:rsidR="007E32CC">
        <w:rPr>
          <w:b/>
          <w:sz w:val="22"/>
        </w:rPr>
        <w:t>only</w:t>
      </w:r>
      <w:r w:rsidRPr="00EA1ED0">
        <w:rPr>
          <w:b/>
          <w:sz w:val="22"/>
        </w:rPr>
        <w:t xml:space="preserve"> be distributed in school </w:t>
      </w:r>
      <w:r w:rsidR="007E32CC">
        <w:rPr>
          <w:b/>
          <w:sz w:val="22"/>
        </w:rPr>
        <w:t>if ALL students in the classroom are receiving one. Otherwise, invitations will need to be mailed.</w:t>
      </w:r>
    </w:p>
    <w:p w14:paraId="7C062791" w14:textId="77777777" w:rsidR="00054D39" w:rsidRDefault="00054D39" w:rsidP="00054D39">
      <w:pPr>
        <w:pStyle w:val="NoSpacing"/>
        <w:rPr>
          <w:sz w:val="22"/>
          <w:szCs w:val="22"/>
        </w:rPr>
      </w:pPr>
    </w:p>
    <w:p w14:paraId="1328E668" w14:textId="77777777" w:rsidR="00FE664F" w:rsidRDefault="00FE664F" w:rsidP="00FE664F">
      <w:pPr>
        <w:pStyle w:val="NoSpacing"/>
      </w:pPr>
    </w:p>
    <w:p w14:paraId="231BD9A8" w14:textId="77777777" w:rsidR="009017BC" w:rsidRDefault="009017BC" w:rsidP="009017BC">
      <w:pPr>
        <w:pStyle w:val="NoSpacing"/>
        <w:jc w:val="center"/>
        <w:rPr>
          <w:rFonts w:ascii="AR JULIAN" w:hAnsi="AR JULIAN"/>
          <w:sz w:val="28"/>
          <w:szCs w:val="28"/>
        </w:rPr>
      </w:pPr>
      <w:r>
        <w:rPr>
          <w:rFonts w:ascii="AR JULIAN" w:hAnsi="AR JULIAN"/>
          <w:sz w:val="28"/>
          <w:szCs w:val="28"/>
        </w:rPr>
        <w:t>Use of Copyrighted Materials</w:t>
      </w:r>
    </w:p>
    <w:p w14:paraId="7E79CC82" w14:textId="77777777" w:rsidR="009017BC" w:rsidRPr="00D0651A" w:rsidRDefault="009017BC" w:rsidP="009017BC">
      <w:pPr>
        <w:pStyle w:val="NoSpacing"/>
        <w:rPr>
          <w:rFonts w:ascii="AR JULIAN" w:hAnsi="AR JULIAN"/>
          <w:sz w:val="16"/>
          <w:szCs w:val="16"/>
        </w:rPr>
      </w:pPr>
    </w:p>
    <w:p w14:paraId="21A78633" w14:textId="77777777" w:rsidR="009017BC" w:rsidRPr="00FD065E" w:rsidRDefault="009017BC" w:rsidP="009017BC">
      <w:pPr>
        <w:pStyle w:val="NoSpacing"/>
      </w:pPr>
      <w:r w:rsidRPr="00FD065E">
        <w:t>All Catholic Schools of the Archdiocese of St. Louis should adhere to the current copyright laws governing printed material, videotape, computer software, music, multi-media presentations, and Internet web sites and resources.</w:t>
      </w:r>
    </w:p>
    <w:p w14:paraId="32D40674" w14:textId="77777777" w:rsidR="009017BC" w:rsidRPr="00FD065E" w:rsidRDefault="009017BC" w:rsidP="009017BC">
      <w:pPr>
        <w:pStyle w:val="NoSpacing"/>
      </w:pPr>
    </w:p>
    <w:p w14:paraId="0B086543" w14:textId="77777777" w:rsidR="009017BC" w:rsidRPr="00FD065E" w:rsidRDefault="009017BC" w:rsidP="009017BC">
      <w:pPr>
        <w:pStyle w:val="NoSpacing"/>
      </w:pPr>
      <w:r w:rsidRPr="00FD065E">
        <w:t xml:space="preserve">No unauthorized copies of copyrighted materials in any form should be made or used on equipment owned by or borrowed or leased from a school. No school staff, students, or others should use any form of unauthorized copies of copyright materials for any purposes within the school’s instructional programs. “Fair use” of copyrighted materials is allowed for specific instructional purposes within the limits of the “fair use” limitations. </w:t>
      </w:r>
    </w:p>
    <w:p w14:paraId="5C217C00" w14:textId="77777777" w:rsidR="009017BC" w:rsidRPr="00FD065E" w:rsidRDefault="009017BC" w:rsidP="009017BC">
      <w:pPr>
        <w:pStyle w:val="NoSpacing"/>
      </w:pPr>
    </w:p>
    <w:p w14:paraId="0B9F02D7" w14:textId="77777777" w:rsidR="009017BC" w:rsidRDefault="009017BC" w:rsidP="009017BC">
      <w:pPr>
        <w:pStyle w:val="NoSpacing"/>
      </w:pPr>
      <w:r w:rsidRPr="00FD065E">
        <w:t>Students and teachers should be aware of the seriousness of the ethical and legal issues relating to unauthorized copying and software piracy. Individuals or schools that knowingly violate copyright laws are liable to persecution and fines up to $150,000.00.  Insurance protection of the Archdiocese of St. Louis will not be extended to staff, students, and others who violate copyright laws.</w:t>
      </w:r>
    </w:p>
    <w:p w14:paraId="6E3CA8BA" w14:textId="77777777" w:rsidR="009017BC" w:rsidRPr="00FD065E" w:rsidRDefault="009017BC" w:rsidP="009017BC">
      <w:pPr>
        <w:pStyle w:val="NoSpacing"/>
      </w:pPr>
    </w:p>
    <w:p w14:paraId="2821D15F" w14:textId="77777777" w:rsidR="009017BC" w:rsidRPr="00FD065E" w:rsidRDefault="009017BC" w:rsidP="009017BC">
      <w:pPr>
        <w:pStyle w:val="NoSpacing"/>
      </w:pPr>
      <w:r w:rsidRPr="00FD065E">
        <w:t xml:space="preserve">The primary purpose of copyright is to protect the rights of authors or artists to benefit and profit from their work and to control how their work is used. Literary works, musical works, and lyrics, dramatic works, and music, pantomimes and choreographic works, pictorial, graphic, and sculptural works, motion pictures and other audiovisual works, sound recordings, and architectural works are protected by copyright. Under current law, almost everything created privately and originally after April 1, 1989 is considered copyrighted. Copyright protection extends to both published and unpublished works in any print, audio, electronic, or digital format, including material on the Internet. </w:t>
      </w:r>
    </w:p>
    <w:p w14:paraId="3469EF45" w14:textId="77777777" w:rsidR="009017BC" w:rsidRPr="00FD065E" w:rsidRDefault="009017BC" w:rsidP="009017BC">
      <w:pPr>
        <w:pStyle w:val="NoSpacing"/>
      </w:pPr>
    </w:p>
    <w:p w14:paraId="5F0D0806" w14:textId="77777777" w:rsidR="009017BC" w:rsidRPr="00FD065E" w:rsidRDefault="009017BC" w:rsidP="009017BC">
      <w:pPr>
        <w:pStyle w:val="NoSpacing"/>
      </w:pPr>
      <w:r w:rsidRPr="00FD065E">
        <w:t>Use of copyright materials, known as “fair use” is allowed for educators. It permits a limited amount of copyrighted material to be used for a specific educational purpose without obtaining the prior permission of the copyright holder. It is considered “fair use” when:</w:t>
      </w:r>
    </w:p>
    <w:p w14:paraId="11F9C5D8" w14:textId="77777777" w:rsidR="009017BC" w:rsidRPr="00FD065E" w:rsidRDefault="009017BC" w:rsidP="009017BC">
      <w:pPr>
        <w:pStyle w:val="NoSpacing"/>
      </w:pPr>
    </w:p>
    <w:p w14:paraId="3627A604" w14:textId="77777777" w:rsidR="009017BC" w:rsidRDefault="009017BC" w:rsidP="000A50DB">
      <w:pPr>
        <w:pStyle w:val="NoSpacing"/>
        <w:numPr>
          <w:ilvl w:val="0"/>
          <w:numId w:val="34"/>
        </w:numPr>
      </w:pPr>
      <w:r w:rsidRPr="00FD065E">
        <w:t>The copyright material is used by a teacher for research or class preparation;</w:t>
      </w:r>
    </w:p>
    <w:p w14:paraId="2A18CA49" w14:textId="77777777" w:rsidR="009017BC" w:rsidRDefault="009017BC" w:rsidP="000A50DB">
      <w:pPr>
        <w:pStyle w:val="NoSpacing"/>
        <w:numPr>
          <w:ilvl w:val="0"/>
          <w:numId w:val="34"/>
        </w:numPr>
      </w:pPr>
      <w:r w:rsidRPr="00FD065E">
        <w:t>The material is used to achieve a specific educational purpose;</w:t>
      </w:r>
    </w:p>
    <w:p w14:paraId="14151C67" w14:textId="77777777" w:rsidR="009017BC" w:rsidRDefault="009017BC" w:rsidP="000A50DB">
      <w:pPr>
        <w:pStyle w:val="NoSpacing"/>
        <w:numPr>
          <w:ilvl w:val="0"/>
          <w:numId w:val="34"/>
        </w:numPr>
      </w:pPr>
      <w:r w:rsidRPr="00FD065E">
        <w:t>The material is used to direct instruction of students in the school setting;</w:t>
      </w:r>
    </w:p>
    <w:p w14:paraId="08EF52A5" w14:textId="77777777" w:rsidR="009017BC" w:rsidRDefault="009017BC" w:rsidP="000A50DB">
      <w:pPr>
        <w:pStyle w:val="NoSpacing"/>
        <w:numPr>
          <w:ilvl w:val="0"/>
          <w:numId w:val="34"/>
        </w:numPr>
      </w:pPr>
      <w:r w:rsidRPr="00FD065E">
        <w:t>Only portions of the work relevant to the educational objectives are used.</w:t>
      </w:r>
    </w:p>
    <w:p w14:paraId="60423265" w14:textId="77777777" w:rsidR="009017BC" w:rsidRPr="00FD065E" w:rsidRDefault="00147555" w:rsidP="009017BC">
      <w:pPr>
        <w:pStyle w:val="NoSpacing"/>
      </w:pPr>
      <w:r>
        <w:t xml:space="preserve"> </w:t>
      </w:r>
    </w:p>
    <w:p w14:paraId="66943E35" w14:textId="77777777" w:rsidR="009017BC" w:rsidRPr="00FD065E" w:rsidRDefault="009017BC" w:rsidP="009017BC">
      <w:pPr>
        <w:pStyle w:val="NoSpacing"/>
      </w:pPr>
      <w:r w:rsidRPr="00FD065E">
        <w:t>The law requires educators to obtain permission of the copyright owner, if there is repeated use of the same copyrighted material.</w:t>
      </w:r>
    </w:p>
    <w:p w14:paraId="60235836" w14:textId="77777777" w:rsidR="009017BC" w:rsidRPr="00FD065E" w:rsidRDefault="009017BC" w:rsidP="009017BC">
      <w:pPr>
        <w:pStyle w:val="NoSpacing"/>
      </w:pPr>
    </w:p>
    <w:p w14:paraId="46FBEB1B" w14:textId="77777777" w:rsidR="009017BC" w:rsidRPr="00FD065E" w:rsidRDefault="009017BC" w:rsidP="009017BC">
      <w:pPr>
        <w:pStyle w:val="NoSpacing"/>
      </w:pPr>
      <w:r w:rsidRPr="00FD065E">
        <w:t xml:space="preserve">When using copyrighted material of any nature, students and teachers should credit the sources and include the copyright ownership information that is shown in the original work. </w:t>
      </w:r>
    </w:p>
    <w:p w14:paraId="49773C55" w14:textId="77777777" w:rsidR="009017BC" w:rsidRPr="00FD065E" w:rsidRDefault="009017BC" w:rsidP="009017BC">
      <w:pPr>
        <w:pStyle w:val="NoSpacing"/>
      </w:pPr>
    </w:p>
    <w:p w14:paraId="7E525454" w14:textId="77777777" w:rsidR="009017BC" w:rsidRPr="00FD065E" w:rsidRDefault="009017BC" w:rsidP="009017BC">
      <w:pPr>
        <w:pStyle w:val="NoSpacing"/>
      </w:pPr>
      <w:r w:rsidRPr="00FD065E">
        <w:t>Making copies of copyrighted material can never be used to:</w:t>
      </w:r>
    </w:p>
    <w:p w14:paraId="377A1759" w14:textId="77777777" w:rsidR="009017BC" w:rsidRPr="00FD065E" w:rsidRDefault="009017BC" w:rsidP="009017BC">
      <w:pPr>
        <w:pStyle w:val="NoSpacing"/>
      </w:pPr>
    </w:p>
    <w:p w14:paraId="61DE7C7C" w14:textId="77777777" w:rsidR="009017BC" w:rsidRDefault="009017BC" w:rsidP="000A50DB">
      <w:pPr>
        <w:pStyle w:val="NoSpacing"/>
        <w:numPr>
          <w:ilvl w:val="0"/>
          <w:numId w:val="35"/>
        </w:numPr>
      </w:pPr>
      <w:r w:rsidRPr="00FD065E">
        <w:t>Substitute for the purchase of books or materials, or to create anthologies</w:t>
      </w:r>
      <w:r>
        <w:t>;</w:t>
      </w:r>
    </w:p>
    <w:p w14:paraId="2F5A8201" w14:textId="77777777" w:rsidR="009017BC" w:rsidRPr="00DB6FC8" w:rsidRDefault="009017BC" w:rsidP="000A50DB">
      <w:pPr>
        <w:pStyle w:val="NoSpacing"/>
        <w:numPr>
          <w:ilvl w:val="0"/>
          <w:numId w:val="35"/>
        </w:numPr>
      </w:pPr>
      <w:r w:rsidRPr="00FD065E">
        <w:lastRenderedPageBreak/>
        <w:t xml:space="preserve">Replace consumable materials, such as worksheets, standardized tests, or answer sheets. </w:t>
      </w:r>
    </w:p>
    <w:p w14:paraId="3E3A3BDA" w14:textId="77777777" w:rsidR="009017BC" w:rsidRDefault="009017BC" w:rsidP="00FE664F">
      <w:pPr>
        <w:pStyle w:val="NoSpacing"/>
      </w:pPr>
    </w:p>
    <w:p w14:paraId="5B16EBB7" w14:textId="77777777" w:rsidR="009017BC" w:rsidRPr="00FD065E" w:rsidRDefault="009017BC" w:rsidP="009017BC">
      <w:pPr>
        <w:pStyle w:val="NoSpacing"/>
      </w:pPr>
    </w:p>
    <w:p w14:paraId="195DBD4D" w14:textId="77777777" w:rsidR="009017BC" w:rsidRDefault="009017BC" w:rsidP="009017BC">
      <w:pPr>
        <w:pStyle w:val="NoSpacing"/>
        <w:jc w:val="center"/>
        <w:rPr>
          <w:rFonts w:ascii="AR JULIAN" w:hAnsi="AR JULIAN"/>
          <w:sz w:val="28"/>
          <w:szCs w:val="28"/>
        </w:rPr>
      </w:pPr>
      <w:bookmarkStart w:id="10" w:name="_Hlk113025203"/>
      <w:r>
        <w:rPr>
          <w:rFonts w:ascii="AR JULIAN" w:hAnsi="AR JULIAN"/>
          <w:sz w:val="28"/>
          <w:szCs w:val="28"/>
        </w:rPr>
        <w:t>Volunteer Guidelines</w:t>
      </w:r>
    </w:p>
    <w:p w14:paraId="3C33E314" w14:textId="77777777" w:rsidR="00605301" w:rsidRPr="00605301" w:rsidRDefault="00605301" w:rsidP="00605301">
      <w:pPr>
        <w:pStyle w:val="NoSpacing"/>
        <w:rPr>
          <w:szCs w:val="28"/>
        </w:rPr>
      </w:pPr>
      <w:r>
        <w:rPr>
          <w:szCs w:val="28"/>
        </w:rPr>
        <w:t xml:space="preserve">Volunteers are very welcome at </w:t>
      </w:r>
      <w:r w:rsidR="0054196A">
        <w:rPr>
          <w:szCs w:val="28"/>
        </w:rPr>
        <w:t>school;</w:t>
      </w:r>
      <w:r>
        <w:rPr>
          <w:szCs w:val="28"/>
        </w:rPr>
        <w:t xml:space="preserve"> however, all volunteers must be cleared to be inside the building during school hours.  Those wishing to volunteer must fulfill the following items:</w:t>
      </w:r>
    </w:p>
    <w:p w14:paraId="2D9B4145" w14:textId="77777777" w:rsidR="009017BC" w:rsidRPr="003B1903" w:rsidRDefault="009017BC" w:rsidP="009017BC">
      <w:pPr>
        <w:pStyle w:val="NoSpacing"/>
        <w:jc w:val="center"/>
        <w:rPr>
          <w:rFonts w:ascii="AR JULIAN" w:hAnsi="AR JULIAN"/>
          <w:sz w:val="28"/>
          <w:szCs w:val="28"/>
        </w:rPr>
      </w:pPr>
    </w:p>
    <w:p w14:paraId="3823C716" w14:textId="77777777" w:rsidR="009017BC" w:rsidRPr="003B1903" w:rsidRDefault="009017BC" w:rsidP="000A50DB">
      <w:pPr>
        <w:pStyle w:val="NoSpacing"/>
        <w:numPr>
          <w:ilvl w:val="0"/>
          <w:numId w:val="42"/>
        </w:numPr>
        <w:rPr>
          <w:sz w:val="22"/>
          <w:szCs w:val="22"/>
        </w:rPr>
      </w:pPr>
      <w:r w:rsidRPr="003B1903">
        <w:rPr>
          <w:sz w:val="22"/>
          <w:szCs w:val="22"/>
        </w:rPr>
        <w:t xml:space="preserve">Attend a “Protecting God’s Children” workshop.  Workshops are offered once in the Franklin County area each year.  </w:t>
      </w:r>
      <w:r>
        <w:rPr>
          <w:sz w:val="22"/>
          <w:szCs w:val="22"/>
        </w:rPr>
        <w:t xml:space="preserve">Schedules and registration can be completed at </w:t>
      </w:r>
      <w:r w:rsidRPr="00D56962">
        <w:rPr>
          <w:b/>
          <w:i/>
          <w:sz w:val="22"/>
          <w:szCs w:val="22"/>
        </w:rPr>
        <w:t>www.virtusonline.org.</w:t>
      </w:r>
    </w:p>
    <w:p w14:paraId="4F997AB9" w14:textId="77777777" w:rsidR="009017BC" w:rsidRPr="003B1903" w:rsidRDefault="009017BC" w:rsidP="000A50DB">
      <w:pPr>
        <w:pStyle w:val="NoSpacing"/>
        <w:numPr>
          <w:ilvl w:val="0"/>
          <w:numId w:val="42"/>
        </w:numPr>
        <w:rPr>
          <w:sz w:val="22"/>
          <w:szCs w:val="22"/>
        </w:rPr>
      </w:pPr>
      <w:r w:rsidRPr="003B1903">
        <w:rPr>
          <w:sz w:val="22"/>
          <w:szCs w:val="22"/>
        </w:rPr>
        <w:t xml:space="preserve">Submit a child abuse/criminal background check form to the </w:t>
      </w:r>
      <w:r w:rsidRPr="003B1903">
        <w:rPr>
          <w:i/>
          <w:sz w:val="22"/>
          <w:szCs w:val="22"/>
        </w:rPr>
        <w:t>Missouri Family Care and Safety Registry</w:t>
      </w:r>
      <w:r w:rsidRPr="003B1903">
        <w:rPr>
          <w:sz w:val="22"/>
          <w:szCs w:val="22"/>
        </w:rPr>
        <w:t>. The cost is $1</w:t>
      </w:r>
      <w:r w:rsidR="00605301">
        <w:rPr>
          <w:sz w:val="22"/>
          <w:szCs w:val="22"/>
        </w:rPr>
        <w:t>4</w:t>
      </w:r>
      <w:r w:rsidRPr="003B1903">
        <w:rPr>
          <w:sz w:val="22"/>
          <w:szCs w:val="22"/>
        </w:rPr>
        <w:t>.00. Checks made payable to Mo Dept. of Health &amp; Senior Services. Submit a signed release form for a background screening.</w:t>
      </w:r>
    </w:p>
    <w:p w14:paraId="4E05DBFB" w14:textId="77777777" w:rsidR="009017BC" w:rsidRPr="003B1903" w:rsidRDefault="009017BC" w:rsidP="000A50DB">
      <w:pPr>
        <w:pStyle w:val="NoSpacing"/>
        <w:numPr>
          <w:ilvl w:val="0"/>
          <w:numId w:val="42"/>
        </w:numPr>
        <w:rPr>
          <w:sz w:val="22"/>
          <w:szCs w:val="22"/>
        </w:rPr>
      </w:pPr>
      <w:r w:rsidRPr="003B1903">
        <w:rPr>
          <w:sz w:val="22"/>
          <w:szCs w:val="22"/>
        </w:rPr>
        <w:t>Sign and return the “Archdiocese of St. Louis Code of Ethical Conduct for Clergy, Employees, and Volunteers Working with Minors” form</w:t>
      </w:r>
      <w:r>
        <w:rPr>
          <w:sz w:val="22"/>
          <w:szCs w:val="22"/>
        </w:rPr>
        <w:t>.</w:t>
      </w:r>
    </w:p>
    <w:p w14:paraId="51D4FEAE" w14:textId="77777777" w:rsidR="009017BC" w:rsidRPr="003B1903" w:rsidRDefault="009017BC" w:rsidP="000A50DB">
      <w:pPr>
        <w:pStyle w:val="NoSpacing"/>
        <w:numPr>
          <w:ilvl w:val="0"/>
          <w:numId w:val="42"/>
        </w:numPr>
        <w:rPr>
          <w:b/>
          <w:i/>
          <w:sz w:val="22"/>
          <w:szCs w:val="22"/>
        </w:rPr>
      </w:pPr>
      <w:r w:rsidRPr="003B1903">
        <w:rPr>
          <w:b/>
          <w:i/>
          <w:sz w:val="22"/>
          <w:szCs w:val="22"/>
        </w:rPr>
        <w:t xml:space="preserve">No one will be allowed to volunteer until the above are completed. </w:t>
      </w:r>
    </w:p>
    <w:p w14:paraId="733B3286" w14:textId="77777777" w:rsidR="009017BC" w:rsidRPr="00FD065E" w:rsidRDefault="009017BC" w:rsidP="009017BC">
      <w:pPr>
        <w:pStyle w:val="NoSpacing"/>
      </w:pPr>
    </w:p>
    <w:p w14:paraId="410E2C4D" w14:textId="77777777" w:rsidR="009017BC" w:rsidRPr="003B1903" w:rsidRDefault="009017BC" w:rsidP="009017BC">
      <w:pPr>
        <w:pStyle w:val="NoSpacing"/>
        <w:rPr>
          <w:sz w:val="22"/>
          <w:szCs w:val="22"/>
        </w:rPr>
      </w:pPr>
      <w:r w:rsidRPr="003B1903">
        <w:rPr>
          <w:sz w:val="22"/>
          <w:szCs w:val="22"/>
        </w:rPr>
        <w:t xml:space="preserve">There are various opportunities for adults to volunteer their services.  Sign up papers are sent home at the beginning of the school year for volunteers.  Assistance is needed in, but not limited to, the following areas: </w:t>
      </w:r>
    </w:p>
    <w:p w14:paraId="57C655EC" w14:textId="77777777" w:rsidR="009017BC" w:rsidRPr="003B1903" w:rsidRDefault="009017BC" w:rsidP="009017BC">
      <w:pPr>
        <w:pStyle w:val="NoSpacing"/>
        <w:rPr>
          <w:sz w:val="22"/>
          <w:szCs w:val="22"/>
        </w:rPr>
      </w:pPr>
      <w:r w:rsidRPr="003B1903">
        <w:rPr>
          <w:sz w:val="22"/>
          <w:szCs w:val="22"/>
        </w:rPr>
        <w:t xml:space="preserve"> </w:t>
      </w:r>
    </w:p>
    <w:p w14:paraId="6EDB114E" w14:textId="77777777" w:rsidR="009017BC" w:rsidRPr="003B1903" w:rsidRDefault="009017BC" w:rsidP="000A50DB">
      <w:pPr>
        <w:pStyle w:val="NoSpacing"/>
        <w:numPr>
          <w:ilvl w:val="0"/>
          <w:numId w:val="43"/>
        </w:numPr>
        <w:rPr>
          <w:sz w:val="22"/>
          <w:szCs w:val="22"/>
        </w:rPr>
      </w:pPr>
      <w:r w:rsidRPr="003B1903">
        <w:rPr>
          <w:b/>
          <w:i/>
          <w:sz w:val="22"/>
          <w:szCs w:val="22"/>
        </w:rPr>
        <w:t>Playground Assistant</w:t>
      </w:r>
      <w:r w:rsidRPr="003B1903">
        <w:rPr>
          <w:b/>
          <w:sz w:val="22"/>
          <w:szCs w:val="22"/>
        </w:rPr>
        <w:t>:</w:t>
      </w:r>
      <w:r w:rsidRPr="003B1903">
        <w:rPr>
          <w:sz w:val="22"/>
          <w:szCs w:val="22"/>
        </w:rPr>
        <w:t xml:space="preserve"> Supervise students at recess. Volunteers are needed all days of the week. </w:t>
      </w:r>
    </w:p>
    <w:p w14:paraId="6533BD9E" w14:textId="77777777" w:rsidR="009017BC" w:rsidRPr="003B1903" w:rsidRDefault="009017BC" w:rsidP="000A50DB">
      <w:pPr>
        <w:pStyle w:val="NoSpacing"/>
        <w:numPr>
          <w:ilvl w:val="0"/>
          <w:numId w:val="43"/>
        </w:numPr>
        <w:rPr>
          <w:sz w:val="22"/>
          <w:szCs w:val="22"/>
        </w:rPr>
      </w:pPr>
      <w:r w:rsidRPr="003B1903">
        <w:rPr>
          <w:b/>
          <w:i/>
          <w:sz w:val="22"/>
          <w:szCs w:val="22"/>
        </w:rPr>
        <w:t>Reading/Math Tutor</w:t>
      </w:r>
      <w:r w:rsidRPr="003B1903">
        <w:rPr>
          <w:b/>
          <w:sz w:val="22"/>
          <w:szCs w:val="22"/>
        </w:rPr>
        <w:t>:</w:t>
      </w:r>
      <w:r w:rsidRPr="003B1903">
        <w:rPr>
          <w:sz w:val="22"/>
          <w:szCs w:val="22"/>
        </w:rPr>
        <w:t xml:space="preserve"> Work with individual students who need assistance in math and reading skills. </w:t>
      </w:r>
    </w:p>
    <w:p w14:paraId="574B52CE" w14:textId="08AF5682" w:rsidR="009017BC" w:rsidRPr="003B1903" w:rsidRDefault="009017BC" w:rsidP="000A50DB">
      <w:pPr>
        <w:pStyle w:val="NoSpacing"/>
        <w:numPr>
          <w:ilvl w:val="0"/>
          <w:numId w:val="43"/>
        </w:numPr>
        <w:rPr>
          <w:sz w:val="22"/>
          <w:szCs w:val="22"/>
        </w:rPr>
      </w:pPr>
      <w:r w:rsidRPr="003B1903">
        <w:rPr>
          <w:b/>
          <w:i/>
          <w:sz w:val="22"/>
          <w:szCs w:val="22"/>
        </w:rPr>
        <w:t xml:space="preserve">Room </w:t>
      </w:r>
      <w:r w:rsidR="007E32CC">
        <w:rPr>
          <w:b/>
          <w:i/>
          <w:sz w:val="22"/>
          <w:szCs w:val="22"/>
        </w:rPr>
        <w:t>Parent</w:t>
      </w:r>
      <w:r w:rsidRPr="003B1903">
        <w:rPr>
          <w:b/>
          <w:sz w:val="22"/>
          <w:szCs w:val="22"/>
        </w:rPr>
        <w:t>:</w:t>
      </w:r>
      <w:r w:rsidRPr="003B1903">
        <w:rPr>
          <w:sz w:val="22"/>
          <w:szCs w:val="22"/>
        </w:rPr>
        <w:t xml:space="preserve"> Assist with and plan Christmas Party, Field Day, </w:t>
      </w:r>
      <w:r w:rsidR="000A24C3">
        <w:rPr>
          <w:sz w:val="22"/>
          <w:szCs w:val="22"/>
        </w:rPr>
        <w:t>and assist Home and School with parent communication.</w:t>
      </w:r>
    </w:p>
    <w:p w14:paraId="7FB49F5E" w14:textId="316B0AC5" w:rsidR="009017BC" w:rsidRPr="0065229D" w:rsidRDefault="009017BC" w:rsidP="000A50DB">
      <w:pPr>
        <w:pStyle w:val="NoSpacing"/>
        <w:numPr>
          <w:ilvl w:val="0"/>
          <w:numId w:val="43"/>
        </w:numPr>
        <w:rPr>
          <w:sz w:val="22"/>
          <w:szCs w:val="22"/>
        </w:rPr>
      </w:pPr>
      <w:r w:rsidRPr="003B1903">
        <w:rPr>
          <w:b/>
          <w:i/>
          <w:sz w:val="22"/>
          <w:szCs w:val="22"/>
        </w:rPr>
        <w:t>Field Day</w:t>
      </w:r>
      <w:r w:rsidRPr="003B1903">
        <w:rPr>
          <w:b/>
          <w:sz w:val="22"/>
          <w:szCs w:val="22"/>
        </w:rPr>
        <w:t>:</w:t>
      </w:r>
      <w:r w:rsidRPr="003B1903">
        <w:rPr>
          <w:sz w:val="22"/>
          <w:szCs w:val="22"/>
        </w:rPr>
        <w:t xml:space="preserve"> Assist with </w:t>
      </w:r>
      <w:r>
        <w:rPr>
          <w:sz w:val="22"/>
          <w:szCs w:val="22"/>
        </w:rPr>
        <w:t xml:space="preserve">set up and </w:t>
      </w:r>
      <w:r w:rsidR="007E32CC">
        <w:rPr>
          <w:sz w:val="22"/>
          <w:szCs w:val="22"/>
        </w:rPr>
        <w:t>clean-up</w:t>
      </w:r>
      <w:r>
        <w:rPr>
          <w:sz w:val="22"/>
          <w:szCs w:val="22"/>
        </w:rPr>
        <w:t xml:space="preserve"> of events</w:t>
      </w:r>
      <w:r w:rsidRPr="003B1903">
        <w:rPr>
          <w:sz w:val="22"/>
          <w:szCs w:val="22"/>
        </w:rPr>
        <w:t xml:space="preserve">. </w:t>
      </w:r>
    </w:p>
    <w:p w14:paraId="4F52E6FD" w14:textId="77777777" w:rsidR="009017BC" w:rsidRDefault="009017BC" w:rsidP="000A50DB">
      <w:pPr>
        <w:pStyle w:val="NoSpacing"/>
        <w:numPr>
          <w:ilvl w:val="0"/>
          <w:numId w:val="43"/>
        </w:numPr>
        <w:rPr>
          <w:sz w:val="22"/>
          <w:szCs w:val="22"/>
        </w:rPr>
      </w:pPr>
      <w:r w:rsidRPr="003B1903">
        <w:rPr>
          <w:b/>
          <w:i/>
          <w:sz w:val="22"/>
          <w:szCs w:val="22"/>
        </w:rPr>
        <w:t>Church Musicians</w:t>
      </w:r>
      <w:r w:rsidRPr="003B1903">
        <w:rPr>
          <w:b/>
          <w:sz w:val="22"/>
          <w:szCs w:val="22"/>
        </w:rPr>
        <w:t>:</w:t>
      </w:r>
      <w:r w:rsidRPr="003B1903">
        <w:rPr>
          <w:sz w:val="22"/>
          <w:szCs w:val="22"/>
        </w:rPr>
        <w:t xml:space="preserve"> Accompany students at Mass with the piano, keyboard, organ or instrument of choice. </w:t>
      </w:r>
    </w:p>
    <w:p w14:paraId="3A744BE8" w14:textId="77777777" w:rsidR="009017BC" w:rsidRDefault="009017BC" w:rsidP="000A50DB">
      <w:pPr>
        <w:pStyle w:val="NoSpacing"/>
        <w:numPr>
          <w:ilvl w:val="0"/>
          <w:numId w:val="43"/>
        </w:numPr>
        <w:rPr>
          <w:sz w:val="22"/>
          <w:szCs w:val="22"/>
        </w:rPr>
      </w:pPr>
      <w:r w:rsidRPr="009017BC">
        <w:rPr>
          <w:b/>
          <w:i/>
          <w:sz w:val="22"/>
          <w:szCs w:val="22"/>
        </w:rPr>
        <w:t>After Care Volunteer:</w:t>
      </w:r>
      <w:r>
        <w:rPr>
          <w:sz w:val="22"/>
          <w:szCs w:val="22"/>
        </w:rPr>
        <w:t xml:space="preserve">  Play games with the children or help them with homework from 3:15 to 4:30 or 5:00.  </w:t>
      </w:r>
    </w:p>
    <w:p w14:paraId="1A90CE83" w14:textId="77777777" w:rsidR="00605301" w:rsidRPr="003B1903" w:rsidRDefault="00605301" w:rsidP="000A50DB">
      <w:pPr>
        <w:pStyle w:val="NoSpacing"/>
        <w:numPr>
          <w:ilvl w:val="0"/>
          <w:numId w:val="43"/>
        </w:numPr>
        <w:rPr>
          <w:sz w:val="22"/>
          <w:szCs w:val="22"/>
        </w:rPr>
      </w:pPr>
      <w:r w:rsidRPr="00605301">
        <w:rPr>
          <w:b/>
          <w:i/>
          <w:sz w:val="22"/>
          <w:szCs w:val="22"/>
        </w:rPr>
        <w:t>Teacher Aide:</w:t>
      </w:r>
      <w:r>
        <w:rPr>
          <w:sz w:val="22"/>
          <w:szCs w:val="22"/>
        </w:rPr>
        <w:t xml:space="preserve">  Help teachers with classroom activities or grading papers.</w:t>
      </w:r>
    </w:p>
    <w:p w14:paraId="404F3927" w14:textId="77777777" w:rsidR="009017BC" w:rsidRPr="003B1903" w:rsidRDefault="009017BC" w:rsidP="009017BC">
      <w:pPr>
        <w:pStyle w:val="NoSpacing"/>
        <w:rPr>
          <w:i/>
          <w:sz w:val="22"/>
          <w:szCs w:val="22"/>
        </w:rPr>
      </w:pPr>
    </w:p>
    <w:p w14:paraId="3A506489" w14:textId="77777777" w:rsidR="009017BC" w:rsidRPr="003B1903" w:rsidRDefault="009017BC" w:rsidP="009017BC">
      <w:pPr>
        <w:pStyle w:val="NoSpacing"/>
        <w:rPr>
          <w:i/>
          <w:sz w:val="22"/>
          <w:szCs w:val="22"/>
        </w:rPr>
      </w:pPr>
      <w:r w:rsidRPr="003B1903">
        <w:rPr>
          <w:i/>
          <w:sz w:val="22"/>
          <w:szCs w:val="22"/>
        </w:rPr>
        <w:t xml:space="preserve">For their own protection, volunteers should never be </w:t>
      </w:r>
      <w:r w:rsidRPr="009017BC">
        <w:rPr>
          <w:i/>
          <w:sz w:val="22"/>
          <w:szCs w:val="22"/>
        </w:rPr>
        <w:t>alone in</w:t>
      </w:r>
      <w:r w:rsidRPr="003B1903">
        <w:rPr>
          <w:i/>
          <w:sz w:val="22"/>
          <w:szCs w:val="22"/>
        </w:rPr>
        <w:t xml:space="preserve"> a closed room with a child or even a small group of students. Volunteers need to maintain a professional manner with students and others.</w:t>
      </w:r>
    </w:p>
    <w:p w14:paraId="392DADAB" w14:textId="77777777" w:rsidR="009017BC" w:rsidRPr="00FD065E" w:rsidRDefault="009017BC" w:rsidP="009017BC">
      <w:pPr>
        <w:pStyle w:val="NoSpacing"/>
      </w:pPr>
    </w:p>
    <w:bookmarkEnd w:id="10"/>
    <w:p w14:paraId="286C410E" w14:textId="77777777" w:rsidR="009017BC" w:rsidRDefault="009017BC" w:rsidP="009017BC">
      <w:pPr>
        <w:pStyle w:val="NoSpacing"/>
        <w:rPr>
          <w:rFonts w:ascii="AR JULIAN" w:hAnsi="AR JULIAN"/>
          <w:sz w:val="28"/>
          <w:szCs w:val="28"/>
        </w:rPr>
      </w:pPr>
    </w:p>
    <w:p w14:paraId="5C0877F2" w14:textId="77777777" w:rsidR="009017BC" w:rsidRPr="008E7720" w:rsidRDefault="009017BC" w:rsidP="009017BC">
      <w:pPr>
        <w:pStyle w:val="NoSpacing"/>
        <w:jc w:val="center"/>
        <w:rPr>
          <w:sz w:val="28"/>
          <w:szCs w:val="28"/>
        </w:rPr>
      </w:pPr>
      <w:r w:rsidRPr="008E7720">
        <w:rPr>
          <w:rFonts w:ascii="AR JULIAN" w:hAnsi="AR JULIAN"/>
          <w:sz w:val="28"/>
          <w:szCs w:val="28"/>
        </w:rPr>
        <w:t>Class Sizes</w:t>
      </w:r>
    </w:p>
    <w:p w14:paraId="4BEE7227" w14:textId="77777777" w:rsidR="009017BC" w:rsidRPr="008E7720" w:rsidRDefault="009017BC" w:rsidP="009017BC">
      <w:pPr>
        <w:pStyle w:val="NoSpacing"/>
        <w:rPr>
          <w:sz w:val="16"/>
          <w:szCs w:val="16"/>
        </w:rPr>
      </w:pPr>
    </w:p>
    <w:p w14:paraId="159E29F2" w14:textId="77777777" w:rsidR="009017BC" w:rsidRDefault="009017BC" w:rsidP="009017BC">
      <w:pPr>
        <w:pStyle w:val="NoSpacing"/>
        <w:rPr>
          <w:sz w:val="22"/>
          <w:szCs w:val="22"/>
        </w:rPr>
      </w:pPr>
      <w:r w:rsidRPr="008E7720">
        <w:rPr>
          <w:sz w:val="22"/>
          <w:szCs w:val="22"/>
        </w:rPr>
        <w:t xml:space="preserve">While St. Anthony School desires that the preferred situation is to provide a classroom setting for each individual grade the following are guidelines for class size at St. Anthony School.  </w:t>
      </w:r>
    </w:p>
    <w:p w14:paraId="6FBBF257" w14:textId="77777777" w:rsidR="009017BC" w:rsidRPr="008E7720" w:rsidRDefault="009017BC" w:rsidP="009017BC">
      <w:pPr>
        <w:pStyle w:val="NoSpacing"/>
        <w:rPr>
          <w:sz w:val="22"/>
          <w:szCs w:val="22"/>
        </w:rPr>
      </w:pPr>
    </w:p>
    <w:p w14:paraId="184CF41C" w14:textId="77777777" w:rsidR="009017BC" w:rsidRPr="008E7720" w:rsidRDefault="009017BC" w:rsidP="000A50DB">
      <w:pPr>
        <w:pStyle w:val="NoSpacing"/>
        <w:numPr>
          <w:ilvl w:val="0"/>
          <w:numId w:val="30"/>
        </w:numPr>
        <w:rPr>
          <w:sz w:val="22"/>
          <w:szCs w:val="22"/>
        </w:rPr>
      </w:pPr>
      <w:r w:rsidRPr="008E7720">
        <w:rPr>
          <w:sz w:val="22"/>
          <w:szCs w:val="22"/>
        </w:rPr>
        <w:t xml:space="preserve">The </w:t>
      </w:r>
      <w:r>
        <w:rPr>
          <w:sz w:val="22"/>
          <w:szCs w:val="22"/>
        </w:rPr>
        <w:t>m</w:t>
      </w:r>
      <w:r w:rsidRPr="008E7720">
        <w:rPr>
          <w:sz w:val="22"/>
          <w:szCs w:val="22"/>
        </w:rPr>
        <w:t xml:space="preserve">aximum class size in a double grade classroom should not exceed 28 students. </w:t>
      </w:r>
    </w:p>
    <w:p w14:paraId="5B3D9D6D" w14:textId="77777777" w:rsidR="009017BC" w:rsidRPr="008E7720" w:rsidRDefault="009017BC" w:rsidP="000A50DB">
      <w:pPr>
        <w:pStyle w:val="NoSpacing"/>
        <w:numPr>
          <w:ilvl w:val="0"/>
          <w:numId w:val="30"/>
        </w:numPr>
        <w:rPr>
          <w:sz w:val="22"/>
          <w:szCs w:val="22"/>
        </w:rPr>
      </w:pPr>
      <w:r w:rsidRPr="008E7720">
        <w:rPr>
          <w:sz w:val="22"/>
          <w:szCs w:val="22"/>
        </w:rPr>
        <w:t xml:space="preserve">Consideration by the pastor and principal should be given to the combination of grade levels when the number of students in a grade level (K-8) falls below 10 students.  </w:t>
      </w:r>
    </w:p>
    <w:p w14:paraId="65CD54D5" w14:textId="77777777" w:rsidR="009017BC" w:rsidRPr="009017BC" w:rsidRDefault="009017BC" w:rsidP="000A50DB">
      <w:pPr>
        <w:pStyle w:val="NoSpacing"/>
        <w:numPr>
          <w:ilvl w:val="0"/>
          <w:numId w:val="30"/>
        </w:numPr>
        <w:rPr>
          <w:sz w:val="22"/>
          <w:szCs w:val="22"/>
        </w:rPr>
      </w:pPr>
      <w:r w:rsidRPr="008E7720">
        <w:rPr>
          <w:sz w:val="22"/>
          <w:szCs w:val="22"/>
        </w:rPr>
        <w:t>Consideration by the pastor and principal should be given to th</w:t>
      </w:r>
      <w:r>
        <w:rPr>
          <w:sz w:val="22"/>
          <w:szCs w:val="22"/>
        </w:rPr>
        <w:t>e separation of combined grades</w:t>
      </w:r>
      <w:r w:rsidRPr="008E7720">
        <w:rPr>
          <w:sz w:val="22"/>
          <w:szCs w:val="22"/>
        </w:rPr>
        <w:t xml:space="preserve"> when the number of students in either g</w:t>
      </w:r>
      <w:r>
        <w:rPr>
          <w:sz w:val="22"/>
          <w:szCs w:val="22"/>
        </w:rPr>
        <w:t xml:space="preserve">rade level is above 10 </w:t>
      </w:r>
      <w:r w:rsidR="00E83E68">
        <w:rPr>
          <w:sz w:val="22"/>
          <w:szCs w:val="22"/>
        </w:rPr>
        <w:t>students</w:t>
      </w:r>
      <w:r w:rsidR="00E83E68" w:rsidRPr="009017BC">
        <w:rPr>
          <w:sz w:val="22"/>
          <w:szCs w:val="22"/>
        </w:rPr>
        <w:t xml:space="preserve"> (</w:t>
      </w:r>
      <w:r w:rsidRPr="009017BC">
        <w:rPr>
          <w:b/>
          <w:sz w:val="22"/>
          <w:szCs w:val="22"/>
        </w:rPr>
        <w:t>School Board Policy adopted April 2006</w:t>
      </w:r>
      <w:r>
        <w:rPr>
          <w:b/>
          <w:sz w:val="22"/>
          <w:szCs w:val="22"/>
        </w:rPr>
        <w:t>).</w:t>
      </w:r>
      <w:r w:rsidRPr="009017BC">
        <w:rPr>
          <w:b/>
          <w:sz w:val="22"/>
          <w:szCs w:val="22"/>
        </w:rPr>
        <w:t xml:space="preserve"> </w:t>
      </w:r>
    </w:p>
    <w:p w14:paraId="113C6159" w14:textId="77777777" w:rsidR="009017BC" w:rsidRDefault="009017BC" w:rsidP="00FE664F">
      <w:pPr>
        <w:pStyle w:val="NoSpacing"/>
      </w:pPr>
    </w:p>
    <w:p w14:paraId="546F515F" w14:textId="77777777" w:rsidR="009017BC" w:rsidRPr="00FD065E" w:rsidRDefault="009017BC" w:rsidP="00FE664F">
      <w:pPr>
        <w:pStyle w:val="NoSpacing"/>
      </w:pPr>
    </w:p>
    <w:p w14:paraId="4D9192A3" w14:textId="77777777" w:rsidR="00FE664F" w:rsidRDefault="00FE664F" w:rsidP="00FE664F">
      <w:pPr>
        <w:pStyle w:val="NoSpacing"/>
        <w:jc w:val="center"/>
      </w:pPr>
      <w:r>
        <w:object w:dxaOrig="384" w:dyaOrig="437" w14:anchorId="54ED1687">
          <v:shape id="_x0000_i1259" type="#_x0000_t75" style="width:12pt;height:18pt" o:ole="">
            <v:imagedata r:id="rId16" o:title=""/>
          </v:shape>
          <o:OLEObject Type="Embed" ProgID="Word.Picture.8" ShapeID="_x0000_i1259" DrawAspect="Content" ObjectID="_1847446451" r:id="rId263"/>
        </w:object>
      </w:r>
      <w:r>
        <w:object w:dxaOrig="384" w:dyaOrig="437" w14:anchorId="26861548">
          <v:shape id="_x0000_i1260" type="#_x0000_t75" style="width:12pt;height:18pt" o:ole="">
            <v:imagedata r:id="rId16" o:title=""/>
          </v:shape>
          <o:OLEObject Type="Embed" ProgID="Word.Picture.8" ShapeID="_x0000_i1260" DrawAspect="Content" ObjectID="_1847446452" r:id="rId264"/>
        </w:object>
      </w:r>
      <w:r>
        <w:object w:dxaOrig="384" w:dyaOrig="437" w14:anchorId="00EB35A4">
          <v:shape id="_x0000_i1261" type="#_x0000_t75" style="width:12pt;height:18pt" o:ole="">
            <v:imagedata r:id="rId16" o:title=""/>
          </v:shape>
          <o:OLEObject Type="Embed" ProgID="Word.Picture.8" ShapeID="_x0000_i1261" DrawAspect="Content" ObjectID="_1847446453" r:id="rId265"/>
        </w:object>
      </w:r>
      <w:r>
        <w:object w:dxaOrig="384" w:dyaOrig="437" w14:anchorId="5A7576D2">
          <v:shape id="_x0000_i1262" type="#_x0000_t75" style="width:12pt;height:18pt" o:ole="">
            <v:imagedata r:id="rId16" o:title=""/>
          </v:shape>
          <o:OLEObject Type="Embed" ProgID="Word.Picture.8" ShapeID="_x0000_i1262" DrawAspect="Content" ObjectID="_1847446454" r:id="rId266"/>
        </w:object>
      </w:r>
      <w:r>
        <w:object w:dxaOrig="384" w:dyaOrig="437" w14:anchorId="675C3080">
          <v:shape id="_x0000_i1263" type="#_x0000_t75" style="width:12pt;height:18pt" o:ole="">
            <v:imagedata r:id="rId16" o:title=""/>
          </v:shape>
          <o:OLEObject Type="Embed" ProgID="Word.Picture.8" ShapeID="_x0000_i1263" DrawAspect="Content" ObjectID="_1847446455" r:id="rId267"/>
        </w:object>
      </w:r>
      <w:r>
        <w:object w:dxaOrig="384" w:dyaOrig="437" w14:anchorId="56BD9E7A">
          <v:shape id="_x0000_i1264" type="#_x0000_t75" style="width:12pt;height:18pt" o:ole="">
            <v:imagedata r:id="rId16" o:title=""/>
          </v:shape>
          <o:OLEObject Type="Embed" ProgID="Word.Picture.8" ShapeID="_x0000_i1264" DrawAspect="Content" ObjectID="_1847446456" r:id="rId268"/>
        </w:object>
      </w:r>
      <w:r>
        <w:object w:dxaOrig="384" w:dyaOrig="437" w14:anchorId="43759173">
          <v:shape id="_x0000_i1265" type="#_x0000_t75" style="width:12pt;height:18pt" o:ole="">
            <v:imagedata r:id="rId16" o:title=""/>
          </v:shape>
          <o:OLEObject Type="Embed" ProgID="Word.Picture.8" ShapeID="_x0000_i1265" DrawAspect="Content" ObjectID="_1847446457" r:id="rId269"/>
        </w:object>
      </w:r>
      <w:r>
        <w:object w:dxaOrig="384" w:dyaOrig="437" w14:anchorId="1059CE88">
          <v:shape id="_x0000_i1266" type="#_x0000_t75" style="width:12pt;height:18pt" o:ole="">
            <v:imagedata r:id="rId16" o:title=""/>
          </v:shape>
          <o:OLEObject Type="Embed" ProgID="Word.Picture.8" ShapeID="_x0000_i1266" DrawAspect="Content" ObjectID="_1847446458" r:id="rId270"/>
        </w:object>
      </w:r>
      <w:r>
        <w:object w:dxaOrig="384" w:dyaOrig="437" w14:anchorId="60550481">
          <v:shape id="_x0000_i1267" type="#_x0000_t75" style="width:12pt;height:18pt" o:ole="">
            <v:imagedata r:id="rId16" o:title=""/>
          </v:shape>
          <o:OLEObject Type="Embed" ProgID="Word.Picture.8" ShapeID="_x0000_i1267" DrawAspect="Content" ObjectID="_1847446459" r:id="rId271"/>
        </w:object>
      </w:r>
      <w:r>
        <w:object w:dxaOrig="384" w:dyaOrig="437" w14:anchorId="389AC58B">
          <v:shape id="_x0000_i1268" type="#_x0000_t75" style="width:12pt;height:18pt" o:ole="">
            <v:imagedata r:id="rId16" o:title=""/>
          </v:shape>
          <o:OLEObject Type="Embed" ProgID="Word.Picture.8" ShapeID="_x0000_i1268" DrawAspect="Content" ObjectID="_1847446460" r:id="rId272"/>
        </w:object>
      </w:r>
      <w:r>
        <w:object w:dxaOrig="384" w:dyaOrig="437" w14:anchorId="249948EE">
          <v:shape id="_x0000_i1269" type="#_x0000_t75" style="width:12pt;height:18pt" o:ole="">
            <v:imagedata r:id="rId16" o:title=""/>
          </v:shape>
          <o:OLEObject Type="Embed" ProgID="Word.Picture.8" ShapeID="_x0000_i1269" DrawAspect="Content" ObjectID="_1847446461" r:id="rId273"/>
        </w:object>
      </w:r>
      <w:r>
        <w:object w:dxaOrig="384" w:dyaOrig="437" w14:anchorId="278F875D">
          <v:shape id="_x0000_i1270" type="#_x0000_t75" style="width:12pt;height:18pt" o:ole="">
            <v:imagedata r:id="rId16" o:title=""/>
          </v:shape>
          <o:OLEObject Type="Embed" ProgID="Word.Picture.8" ShapeID="_x0000_i1270" DrawAspect="Content" ObjectID="_1847446462" r:id="rId274"/>
        </w:object>
      </w:r>
      <w:r>
        <w:object w:dxaOrig="384" w:dyaOrig="437" w14:anchorId="4848B767">
          <v:shape id="_x0000_i1271" type="#_x0000_t75" style="width:12pt;height:18pt" o:ole="">
            <v:imagedata r:id="rId16" o:title=""/>
          </v:shape>
          <o:OLEObject Type="Embed" ProgID="Word.Picture.8" ShapeID="_x0000_i1271" DrawAspect="Content" ObjectID="_1847446463" r:id="rId275"/>
        </w:object>
      </w:r>
      <w:r>
        <w:object w:dxaOrig="384" w:dyaOrig="437" w14:anchorId="28B0C23C">
          <v:shape id="_x0000_i1272" type="#_x0000_t75" style="width:12pt;height:18pt" o:ole="">
            <v:imagedata r:id="rId16" o:title=""/>
          </v:shape>
          <o:OLEObject Type="Embed" ProgID="Word.Picture.8" ShapeID="_x0000_i1272" DrawAspect="Content" ObjectID="_1847446464" r:id="rId276"/>
        </w:object>
      </w:r>
      <w:r>
        <w:object w:dxaOrig="384" w:dyaOrig="437" w14:anchorId="20184D24">
          <v:shape id="_x0000_i1273" type="#_x0000_t75" style="width:12pt;height:18pt" o:ole="">
            <v:imagedata r:id="rId16" o:title=""/>
          </v:shape>
          <o:OLEObject Type="Embed" ProgID="Word.Picture.8" ShapeID="_x0000_i1273" DrawAspect="Content" ObjectID="_1847446465" r:id="rId277"/>
        </w:object>
      </w:r>
      <w:r>
        <w:object w:dxaOrig="384" w:dyaOrig="437" w14:anchorId="5F5433A5">
          <v:shape id="_x0000_i1274" type="#_x0000_t75" style="width:12pt;height:18pt" o:ole="">
            <v:imagedata r:id="rId16" o:title=""/>
          </v:shape>
          <o:OLEObject Type="Embed" ProgID="Word.Picture.8" ShapeID="_x0000_i1274" DrawAspect="Content" ObjectID="_1847446466" r:id="rId278"/>
        </w:object>
      </w:r>
      <w:r>
        <w:object w:dxaOrig="384" w:dyaOrig="437" w14:anchorId="3C4E2B6A">
          <v:shape id="_x0000_i1275" type="#_x0000_t75" style="width:12pt;height:18pt" o:ole="">
            <v:imagedata r:id="rId16" o:title=""/>
          </v:shape>
          <o:OLEObject Type="Embed" ProgID="Word.Picture.8" ShapeID="_x0000_i1275" DrawAspect="Content" ObjectID="_1847446467" r:id="rId279"/>
        </w:object>
      </w:r>
      <w:r>
        <w:object w:dxaOrig="384" w:dyaOrig="437" w14:anchorId="1DE45F9F">
          <v:shape id="_x0000_i1276" type="#_x0000_t75" style="width:12pt;height:18pt" o:ole="">
            <v:imagedata r:id="rId16" o:title=""/>
          </v:shape>
          <o:OLEObject Type="Embed" ProgID="Word.Picture.8" ShapeID="_x0000_i1276" DrawAspect="Content" ObjectID="_1847446468" r:id="rId280"/>
        </w:object>
      </w:r>
      <w:r>
        <w:object w:dxaOrig="384" w:dyaOrig="437" w14:anchorId="5D350FA1">
          <v:shape id="_x0000_i1277" type="#_x0000_t75" style="width:12pt;height:18pt" o:ole="">
            <v:imagedata r:id="rId16" o:title=""/>
          </v:shape>
          <o:OLEObject Type="Embed" ProgID="Word.Picture.8" ShapeID="_x0000_i1277" DrawAspect="Content" ObjectID="_1847446469" r:id="rId281"/>
        </w:object>
      </w:r>
      <w:r>
        <w:object w:dxaOrig="384" w:dyaOrig="437" w14:anchorId="57A58E85">
          <v:shape id="_x0000_i1278" type="#_x0000_t75" style="width:12pt;height:18pt" o:ole="">
            <v:imagedata r:id="rId16" o:title=""/>
          </v:shape>
          <o:OLEObject Type="Embed" ProgID="Word.Picture.8" ShapeID="_x0000_i1278" DrawAspect="Content" ObjectID="_1847446470" r:id="rId282"/>
        </w:object>
      </w:r>
      <w:r>
        <w:object w:dxaOrig="384" w:dyaOrig="437" w14:anchorId="055967E6">
          <v:shape id="_x0000_i1279" type="#_x0000_t75" style="width:12pt;height:18pt" o:ole="">
            <v:imagedata r:id="rId16" o:title=""/>
          </v:shape>
          <o:OLEObject Type="Embed" ProgID="Word.Picture.8" ShapeID="_x0000_i1279" DrawAspect="Content" ObjectID="_1847446471" r:id="rId283"/>
        </w:object>
      </w:r>
      <w:r>
        <w:object w:dxaOrig="384" w:dyaOrig="437" w14:anchorId="51F3A564">
          <v:shape id="_x0000_i1280" type="#_x0000_t75" style="width:12pt;height:18pt" o:ole="">
            <v:imagedata r:id="rId16" o:title=""/>
          </v:shape>
          <o:OLEObject Type="Embed" ProgID="Word.Picture.8" ShapeID="_x0000_i1280" DrawAspect="Content" ObjectID="_1847446472" r:id="rId284"/>
        </w:object>
      </w:r>
      <w:r>
        <w:object w:dxaOrig="384" w:dyaOrig="437" w14:anchorId="0B1CC812">
          <v:shape id="_x0000_i1281" type="#_x0000_t75" style="width:12pt;height:18pt" o:ole="">
            <v:imagedata r:id="rId16" o:title=""/>
          </v:shape>
          <o:OLEObject Type="Embed" ProgID="Word.Picture.8" ShapeID="_x0000_i1281" DrawAspect="Content" ObjectID="_1847446473" r:id="rId285"/>
        </w:object>
      </w:r>
      <w:r>
        <w:object w:dxaOrig="384" w:dyaOrig="437" w14:anchorId="6A340CBD">
          <v:shape id="_x0000_i1282" type="#_x0000_t75" style="width:12pt;height:18pt" o:ole="">
            <v:imagedata r:id="rId16" o:title=""/>
          </v:shape>
          <o:OLEObject Type="Embed" ProgID="Word.Picture.8" ShapeID="_x0000_i1282" DrawAspect="Content" ObjectID="_1847446474" r:id="rId286"/>
        </w:object>
      </w:r>
      <w:r>
        <w:object w:dxaOrig="384" w:dyaOrig="437" w14:anchorId="69D9A352">
          <v:shape id="_x0000_i1283" type="#_x0000_t75" style="width:12pt;height:18pt" o:ole="">
            <v:imagedata r:id="rId16" o:title=""/>
          </v:shape>
          <o:OLEObject Type="Embed" ProgID="Word.Picture.8" ShapeID="_x0000_i1283" DrawAspect="Content" ObjectID="_1847446475" r:id="rId287"/>
        </w:object>
      </w:r>
      <w:r>
        <w:object w:dxaOrig="384" w:dyaOrig="437" w14:anchorId="5D5B79DF">
          <v:shape id="_x0000_i1284" type="#_x0000_t75" style="width:12pt;height:18pt" o:ole="">
            <v:imagedata r:id="rId16" o:title=""/>
          </v:shape>
          <o:OLEObject Type="Embed" ProgID="Word.Picture.8" ShapeID="_x0000_i1284" DrawAspect="Content" ObjectID="_1847446476" r:id="rId288"/>
        </w:object>
      </w:r>
      <w:r>
        <w:object w:dxaOrig="384" w:dyaOrig="437" w14:anchorId="195F4E3C">
          <v:shape id="_x0000_i1285" type="#_x0000_t75" style="width:12pt;height:18pt" o:ole="">
            <v:imagedata r:id="rId16" o:title=""/>
          </v:shape>
          <o:OLEObject Type="Embed" ProgID="Word.Picture.8" ShapeID="_x0000_i1285" DrawAspect="Content" ObjectID="_1847446477" r:id="rId289"/>
        </w:object>
      </w:r>
      <w:r>
        <w:object w:dxaOrig="384" w:dyaOrig="437" w14:anchorId="78490EB0">
          <v:shape id="_x0000_i1286" type="#_x0000_t75" style="width:12pt;height:18pt" o:ole="">
            <v:imagedata r:id="rId16" o:title=""/>
          </v:shape>
          <o:OLEObject Type="Embed" ProgID="Word.Picture.8" ShapeID="_x0000_i1286" DrawAspect="Content" ObjectID="_1847446478" r:id="rId290"/>
        </w:object>
      </w:r>
      <w:r>
        <w:object w:dxaOrig="384" w:dyaOrig="437" w14:anchorId="25C56D4D">
          <v:shape id="_x0000_i1287" type="#_x0000_t75" style="width:12pt;height:18pt" o:ole="">
            <v:imagedata r:id="rId16" o:title=""/>
          </v:shape>
          <o:OLEObject Type="Embed" ProgID="Word.Picture.8" ShapeID="_x0000_i1287" DrawAspect="Content" ObjectID="_1847446479" r:id="rId291"/>
        </w:object>
      </w:r>
    </w:p>
    <w:p w14:paraId="64B34AFC" w14:textId="77777777" w:rsidR="009017BC" w:rsidRDefault="009017BC" w:rsidP="009017BC">
      <w:pPr>
        <w:pStyle w:val="NoSpacing"/>
        <w:jc w:val="center"/>
        <w:rPr>
          <w:rFonts w:ascii="AR JULIAN" w:hAnsi="AR JULIAN"/>
          <w:sz w:val="36"/>
        </w:rPr>
      </w:pPr>
    </w:p>
    <w:p w14:paraId="4D50823C" w14:textId="77777777" w:rsidR="009017BC" w:rsidRDefault="009017BC" w:rsidP="009017BC">
      <w:pPr>
        <w:pStyle w:val="NoSpacing"/>
        <w:jc w:val="center"/>
        <w:rPr>
          <w:rFonts w:ascii="AR JULIAN" w:hAnsi="AR JULIAN"/>
          <w:sz w:val="36"/>
        </w:rPr>
      </w:pPr>
      <w:r w:rsidRPr="009017BC">
        <w:rPr>
          <w:rFonts w:ascii="AR JULIAN" w:hAnsi="AR JULIAN"/>
          <w:sz w:val="36"/>
        </w:rPr>
        <w:lastRenderedPageBreak/>
        <w:t>COMMUNICATION POLICIES</w:t>
      </w:r>
    </w:p>
    <w:p w14:paraId="24A105B9" w14:textId="77777777" w:rsidR="009017BC" w:rsidRPr="00FD065E" w:rsidRDefault="009017BC" w:rsidP="009017BC">
      <w:pPr>
        <w:pStyle w:val="NoSpacing"/>
      </w:pPr>
    </w:p>
    <w:p w14:paraId="50656073" w14:textId="77777777" w:rsidR="00920738" w:rsidRDefault="00920738" w:rsidP="00920738">
      <w:pPr>
        <w:jc w:val="center"/>
        <w:rPr>
          <w:rFonts w:ascii="AR JULIAN" w:hAnsi="AR JULIAN"/>
          <w:sz w:val="28"/>
        </w:rPr>
      </w:pPr>
      <w:r w:rsidRPr="006871B5">
        <w:rPr>
          <w:rFonts w:ascii="AR JULIAN" w:hAnsi="AR JULIAN"/>
          <w:sz w:val="28"/>
        </w:rPr>
        <w:t>Communication with Teachers</w:t>
      </w:r>
    </w:p>
    <w:p w14:paraId="5C31F83D" w14:textId="77777777" w:rsidR="00920738" w:rsidRPr="006871B5" w:rsidRDefault="00920738" w:rsidP="00920738">
      <w:pPr>
        <w:jc w:val="center"/>
        <w:rPr>
          <w:rFonts w:ascii="AR JULIAN" w:hAnsi="AR JULIAN"/>
          <w:sz w:val="28"/>
        </w:rPr>
      </w:pPr>
    </w:p>
    <w:p w14:paraId="040D1B8C" w14:textId="77777777" w:rsidR="00920738" w:rsidRPr="00920738" w:rsidRDefault="00920738" w:rsidP="00920738">
      <w:pPr>
        <w:rPr>
          <w:sz w:val="22"/>
        </w:rPr>
      </w:pPr>
      <w:r w:rsidRPr="006871B5">
        <w:rPr>
          <w:sz w:val="22"/>
        </w:rPr>
        <w:tab/>
        <w:t>Teachers are not allowed to use their personal cell phones during the hours of 7:40 a.m. until 3:00 p.m.  This is when they are devoting their time and attention to the care and education of your children.  It is unrealistic to expect them to check for messages and/or texts during that time.  Please respect this and contact the office with any questions and information that you need to share.  If you need to leave a message for the teacher, call and we will send a note to him/her and the teacher will contact you as soon as possible.  If you need to speak with a teacher immediately, call the office so that personnel can be sent to take care of the students.  That way their learning is not disrupted and your conversation remains private.</w:t>
      </w:r>
    </w:p>
    <w:p w14:paraId="79C8E995" w14:textId="77777777" w:rsidR="00874D62" w:rsidRDefault="00874D62" w:rsidP="00CA03F4">
      <w:pPr>
        <w:pStyle w:val="NoSpacing"/>
        <w:rPr>
          <w:rFonts w:ascii="AR JULIAN" w:hAnsi="AR JULIAN"/>
          <w:sz w:val="28"/>
          <w:szCs w:val="28"/>
        </w:rPr>
      </w:pPr>
    </w:p>
    <w:p w14:paraId="77B36EC8" w14:textId="77777777" w:rsidR="009017BC" w:rsidRDefault="009017BC" w:rsidP="00605301">
      <w:pPr>
        <w:pStyle w:val="NoSpacing"/>
        <w:jc w:val="center"/>
        <w:rPr>
          <w:rFonts w:ascii="AR JULIAN" w:hAnsi="AR JULIAN"/>
          <w:sz w:val="28"/>
          <w:szCs w:val="28"/>
        </w:rPr>
      </w:pPr>
      <w:r>
        <w:rPr>
          <w:rFonts w:ascii="AR JULIAN" w:hAnsi="AR JULIAN"/>
          <w:sz w:val="28"/>
          <w:szCs w:val="28"/>
        </w:rPr>
        <w:t>Office</w:t>
      </w:r>
      <w:r w:rsidRPr="00E25611">
        <w:rPr>
          <w:rFonts w:ascii="AR JULIAN" w:hAnsi="AR JULIAN"/>
          <w:sz w:val="28"/>
          <w:szCs w:val="28"/>
        </w:rPr>
        <w:t xml:space="preserve"> </w:t>
      </w:r>
      <w:r>
        <w:rPr>
          <w:rFonts w:ascii="AR JULIAN" w:hAnsi="AR JULIAN"/>
          <w:sz w:val="28"/>
          <w:szCs w:val="28"/>
        </w:rPr>
        <w:t>and School Information/Communication</w:t>
      </w:r>
    </w:p>
    <w:p w14:paraId="39ADD89B" w14:textId="77777777" w:rsidR="00605301" w:rsidRPr="00691897" w:rsidRDefault="00605301" w:rsidP="00605301">
      <w:pPr>
        <w:pStyle w:val="NoSpacing"/>
        <w:jc w:val="center"/>
      </w:pPr>
    </w:p>
    <w:p w14:paraId="5D5B8627" w14:textId="77777777" w:rsidR="009017BC" w:rsidRPr="000A24C3" w:rsidRDefault="009017BC" w:rsidP="009017BC">
      <w:pPr>
        <w:pStyle w:val="NoSpacing"/>
        <w:rPr>
          <w:sz w:val="22"/>
        </w:rPr>
      </w:pPr>
      <w:r w:rsidRPr="000A24C3">
        <w:rPr>
          <w:sz w:val="22"/>
        </w:rPr>
        <w:t xml:space="preserve">Cooperation between the school and parents is most important. The following methods of communication are designed to build strong relationships in the community. </w:t>
      </w:r>
    </w:p>
    <w:p w14:paraId="1B3669D3" w14:textId="77777777" w:rsidR="00605301" w:rsidRPr="000A24C3" w:rsidRDefault="00605301" w:rsidP="009017BC">
      <w:pPr>
        <w:pStyle w:val="NoSpacing"/>
        <w:rPr>
          <w:sz w:val="22"/>
        </w:rPr>
      </w:pPr>
    </w:p>
    <w:p w14:paraId="11868D76" w14:textId="4A966211" w:rsidR="009017BC" w:rsidRPr="000A24C3" w:rsidRDefault="00676559" w:rsidP="000A50DB">
      <w:pPr>
        <w:pStyle w:val="NoSpacing"/>
        <w:numPr>
          <w:ilvl w:val="0"/>
          <w:numId w:val="39"/>
        </w:numPr>
        <w:rPr>
          <w:sz w:val="22"/>
        </w:rPr>
      </w:pPr>
      <w:r>
        <w:rPr>
          <w:i/>
          <w:sz w:val="22"/>
        </w:rPr>
        <w:t>Information is sent ho</w:t>
      </w:r>
      <w:r w:rsidR="00B849A2">
        <w:rPr>
          <w:i/>
          <w:sz w:val="22"/>
        </w:rPr>
        <w:t xml:space="preserve">me with the youngest child in each family via Friday folder. </w:t>
      </w:r>
      <w:r w:rsidR="009017BC" w:rsidRPr="000A24C3">
        <w:rPr>
          <w:sz w:val="22"/>
        </w:rPr>
        <w:t xml:space="preserve"> Class newsletters are sent home </w:t>
      </w:r>
      <w:r w:rsidR="00B849A2">
        <w:rPr>
          <w:sz w:val="22"/>
        </w:rPr>
        <w:t xml:space="preserve">twice </w:t>
      </w:r>
      <w:r w:rsidR="00174FBC">
        <w:rPr>
          <w:sz w:val="22"/>
        </w:rPr>
        <w:t>a month</w:t>
      </w:r>
      <w:r w:rsidR="009017BC" w:rsidRPr="000A24C3">
        <w:rPr>
          <w:sz w:val="22"/>
        </w:rPr>
        <w:t xml:space="preserve">. </w:t>
      </w:r>
      <w:r w:rsidR="00605301" w:rsidRPr="000A24C3">
        <w:rPr>
          <w:sz w:val="22"/>
        </w:rPr>
        <w:t>This information is also available via email for those who request it</w:t>
      </w:r>
      <w:r w:rsidR="007230F1">
        <w:rPr>
          <w:sz w:val="22"/>
        </w:rPr>
        <w:t xml:space="preserve"> and it’s posted on the school website. </w:t>
      </w:r>
      <w:r w:rsidR="00605301" w:rsidRPr="000A24C3">
        <w:rPr>
          <w:sz w:val="22"/>
        </w:rPr>
        <w:t xml:space="preserve"> </w:t>
      </w:r>
    </w:p>
    <w:p w14:paraId="71ED981E" w14:textId="77777777" w:rsidR="009017BC" w:rsidRPr="000A24C3" w:rsidRDefault="00E83E68" w:rsidP="000A50DB">
      <w:pPr>
        <w:pStyle w:val="NoSpacing"/>
        <w:numPr>
          <w:ilvl w:val="0"/>
          <w:numId w:val="39"/>
        </w:numPr>
        <w:rPr>
          <w:sz w:val="22"/>
        </w:rPr>
      </w:pPr>
      <w:r w:rsidRPr="000A24C3">
        <w:rPr>
          <w:sz w:val="22"/>
        </w:rPr>
        <w:t xml:space="preserve">Event </w:t>
      </w:r>
      <w:r w:rsidR="009017BC" w:rsidRPr="000A24C3">
        <w:rPr>
          <w:sz w:val="22"/>
        </w:rPr>
        <w:t>and menu calendar</w:t>
      </w:r>
      <w:r w:rsidRPr="000A24C3">
        <w:rPr>
          <w:sz w:val="22"/>
        </w:rPr>
        <w:t>s</w:t>
      </w:r>
      <w:r w:rsidR="009017BC" w:rsidRPr="000A24C3">
        <w:rPr>
          <w:sz w:val="22"/>
        </w:rPr>
        <w:t xml:space="preserve"> are sent home once a month.</w:t>
      </w:r>
    </w:p>
    <w:p w14:paraId="42F1B634" w14:textId="77777777" w:rsidR="009017BC" w:rsidRPr="000A24C3" w:rsidRDefault="009017BC" w:rsidP="000A50DB">
      <w:pPr>
        <w:pStyle w:val="NoSpacing"/>
        <w:numPr>
          <w:ilvl w:val="0"/>
          <w:numId w:val="39"/>
        </w:numPr>
        <w:rPr>
          <w:sz w:val="22"/>
        </w:rPr>
      </w:pPr>
      <w:r w:rsidRPr="000A24C3">
        <w:rPr>
          <w:sz w:val="22"/>
        </w:rPr>
        <w:t xml:space="preserve">St. Anthony Parish bulletin communicates school events. Sunday bulletins are available for students who are not members of the parish. </w:t>
      </w:r>
    </w:p>
    <w:p w14:paraId="4DE7B3BE" w14:textId="77777777" w:rsidR="009017BC" w:rsidRPr="000A24C3" w:rsidRDefault="009017BC" w:rsidP="000A50DB">
      <w:pPr>
        <w:pStyle w:val="NoSpacing"/>
        <w:numPr>
          <w:ilvl w:val="0"/>
          <w:numId w:val="39"/>
        </w:numPr>
        <w:rPr>
          <w:sz w:val="22"/>
        </w:rPr>
      </w:pPr>
      <w:r w:rsidRPr="000A24C3">
        <w:rPr>
          <w:sz w:val="22"/>
        </w:rPr>
        <w:t xml:space="preserve">The school website, </w:t>
      </w:r>
      <w:r w:rsidRPr="000A24C3">
        <w:rPr>
          <w:b/>
          <w:i/>
          <w:sz w:val="22"/>
        </w:rPr>
        <w:t>www.stanthonyschoolsullivan.com</w:t>
      </w:r>
      <w:r w:rsidRPr="000A24C3">
        <w:rPr>
          <w:sz w:val="22"/>
        </w:rPr>
        <w:t xml:space="preserve"> is updated regularly with information and school events.  Copies of newsletters, menus, calendars, and schedules are available for viewing on the website.</w:t>
      </w:r>
    </w:p>
    <w:p w14:paraId="4CE76B78" w14:textId="77777777" w:rsidR="009017BC" w:rsidRPr="000A24C3" w:rsidRDefault="009017BC" w:rsidP="000A50DB">
      <w:pPr>
        <w:pStyle w:val="NoSpacing"/>
        <w:numPr>
          <w:ilvl w:val="0"/>
          <w:numId w:val="39"/>
        </w:numPr>
        <w:rPr>
          <w:sz w:val="22"/>
        </w:rPr>
      </w:pPr>
      <w:r w:rsidRPr="000A24C3">
        <w:rPr>
          <w:sz w:val="22"/>
        </w:rPr>
        <w:t xml:space="preserve">Mid-quarter reports are available to parents. Parents are encouraged to contact the teacher after this classroom notification if a concern is noticed.  Paper Progress Reports are to be signed by a parent and promptly returned to school. The paper version is available </w:t>
      </w:r>
      <w:r w:rsidR="00757570" w:rsidRPr="000A24C3">
        <w:rPr>
          <w:sz w:val="22"/>
        </w:rPr>
        <w:t>upon request if the school is using an online grading system.</w:t>
      </w:r>
    </w:p>
    <w:p w14:paraId="6512C690" w14:textId="77777777" w:rsidR="009017BC" w:rsidRPr="000A24C3" w:rsidRDefault="009017BC" w:rsidP="000A50DB">
      <w:pPr>
        <w:pStyle w:val="NoSpacing"/>
        <w:numPr>
          <w:ilvl w:val="0"/>
          <w:numId w:val="39"/>
        </w:numPr>
        <w:rPr>
          <w:sz w:val="22"/>
        </w:rPr>
      </w:pPr>
      <w:r w:rsidRPr="000A24C3">
        <w:rPr>
          <w:sz w:val="22"/>
        </w:rPr>
        <w:t>Report cards are sent home quarterly and should be reviewed by both parent and student. These should also be signed and returned to school.</w:t>
      </w:r>
    </w:p>
    <w:p w14:paraId="1C5878B4" w14:textId="77777777" w:rsidR="009017BC" w:rsidRPr="000A24C3" w:rsidRDefault="009017BC" w:rsidP="000A50DB">
      <w:pPr>
        <w:pStyle w:val="NoSpacing"/>
        <w:numPr>
          <w:ilvl w:val="0"/>
          <w:numId w:val="39"/>
        </w:numPr>
        <w:rPr>
          <w:sz w:val="22"/>
        </w:rPr>
      </w:pPr>
      <w:r w:rsidRPr="000A24C3">
        <w:rPr>
          <w:sz w:val="22"/>
        </w:rPr>
        <w:t>Parent-Teacher Conferences are scheduled at the end of the first quarter for the parents of all St. Anthony students, K-8.</w:t>
      </w:r>
    </w:p>
    <w:p w14:paraId="091B4492" w14:textId="77777777" w:rsidR="009017BC" w:rsidRPr="000A24C3" w:rsidRDefault="009017BC" w:rsidP="000A50DB">
      <w:pPr>
        <w:pStyle w:val="NoSpacing"/>
        <w:numPr>
          <w:ilvl w:val="0"/>
          <w:numId w:val="39"/>
        </w:numPr>
        <w:rPr>
          <w:sz w:val="22"/>
        </w:rPr>
      </w:pPr>
      <w:r w:rsidRPr="000A24C3">
        <w:rPr>
          <w:sz w:val="22"/>
        </w:rPr>
        <w:t xml:space="preserve">Parents are free to view their child’s progress online through </w:t>
      </w:r>
      <w:r w:rsidR="00757570" w:rsidRPr="000A24C3">
        <w:rPr>
          <w:sz w:val="22"/>
        </w:rPr>
        <w:t>the online grading system, when available.</w:t>
      </w:r>
    </w:p>
    <w:p w14:paraId="76224AD6" w14:textId="77777777" w:rsidR="009017BC" w:rsidRPr="000A24C3" w:rsidRDefault="009017BC" w:rsidP="000A50DB">
      <w:pPr>
        <w:pStyle w:val="NoSpacing"/>
        <w:numPr>
          <w:ilvl w:val="0"/>
          <w:numId w:val="39"/>
        </w:numPr>
        <w:rPr>
          <w:sz w:val="22"/>
        </w:rPr>
      </w:pPr>
      <w:r w:rsidRPr="000A24C3">
        <w:rPr>
          <w:sz w:val="22"/>
        </w:rPr>
        <w:t xml:space="preserve">Parents can schedule a conference with the principal or teacher at a mutually agreed upon time to discuss a student’s progress. If a parent has a concern or suggestion about their student, it is necessary to follow the proper procedure to resolve the situation. The first contact made should be scheduled with the teacher involved. If the problem cannot be resolved with the classroom teacher, the principal should be consulted. If the problem is still unresolved, the pastor should be contacted. </w:t>
      </w:r>
    </w:p>
    <w:p w14:paraId="1C9DDD9E" w14:textId="77777777" w:rsidR="009017BC" w:rsidRPr="000A24C3" w:rsidRDefault="009017BC" w:rsidP="000A50DB">
      <w:pPr>
        <w:pStyle w:val="NoSpacing"/>
        <w:numPr>
          <w:ilvl w:val="0"/>
          <w:numId w:val="39"/>
        </w:numPr>
        <w:rPr>
          <w:sz w:val="22"/>
        </w:rPr>
      </w:pPr>
      <w:r w:rsidRPr="000A24C3">
        <w:rPr>
          <w:sz w:val="22"/>
        </w:rPr>
        <w:t>It helps if the school is informed of any change of address or telephone number; or any other change within the family such as separation, illness or death occurs. A significant event or change at home can influence a student’s progress or behavior. The school desires to help the student cope with changes.</w:t>
      </w:r>
    </w:p>
    <w:p w14:paraId="6F4BC333" w14:textId="77777777" w:rsidR="009017BC" w:rsidRPr="000A24C3" w:rsidRDefault="009017BC" w:rsidP="000A50DB">
      <w:pPr>
        <w:pStyle w:val="NoSpacing"/>
        <w:numPr>
          <w:ilvl w:val="0"/>
          <w:numId w:val="39"/>
        </w:numPr>
        <w:rPr>
          <w:sz w:val="22"/>
        </w:rPr>
      </w:pPr>
      <w:r w:rsidRPr="000A24C3">
        <w:rPr>
          <w:sz w:val="22"/>
        </w:rPr>
        <w:t xml:space="preserve">The Home &amp; School Association (HASA) meets regularly throughout the year. Attendance at those meetings is encouraged to provide an open line of communication between these two areas of a student’s life. </w:t>
      </w:r>
    </w:p>
    <w:p w14:paraId="488C5C56" w14:textId="77777777" w:rsidR="009017BC" w:rsidRPr="000A24C3" w:rsidRDefault="009017BC" w:rsidP="000A50DB">
      <w:pPr>
        <w:pStyle w:val="NoSpacing"/>
        <w:numPr>
          <w:ilvl w:val="0"/>
          <w:numId w:val="39"/>
        </w:numPr>
        <w:rPr>
          <w:sz w:val="22"/>
        </w:rPr>
      </w:pPr>
      <w:r w:rsidRPr="000A24C3">
        <w:rPr>
          <w:sz w:val="22"/>
        </w:rPr>
        <w:t xml:space="preserve">Parents may sign up for text messages from the school using "Remind."  Instructions will be distributed at the beginning of the year.  This is optional.  Text messages from the school might </w:t>
      </w:r>
      <w:r w:rsidRPr="000A24C3">
        <w:rPr>
          <w:sz w:val="22"/>
        </w:rPr>
        <w:lastRenderedPageBreak/>
        <w:t>be last minute reminders about field trips, school closings, meetings, or lunch menu changes.  Replies are not activated.  Messages are sent out by the principal.</w:t>
      </w:r>
    </w:p>
    <w:p w14:paraId="4BBF1CCB" w14:textId="77777777" w:rsidR="0050486F" w:rsidRPr="00876EB5" w:rsidRDefault="0016453D" w:rsidP="000A50DB">
      <w:pPr>
        <w:pStyle w:val="NoSpacing"/>
        <w:numPr>
          <w:ilvl w:val="0"/>
          <w:numId w:val="39"/>
        </w:numPr>
      </w:pPr>
      <w:r w:rsidRPr="0054196A">
        <w:rPr>
          <w:sz w:val="22"/>
          <w:szCs w:val="22"/>
        </w:rPr>
        <w:t>Divorced or separated parents can both get newsletters and copies of report cards, attend teacher conferences (separate or joint), and be a part of our school life unless prohibited by a current court order.</w:t>
      </w:r>
    </w:p>
    <w:p w14:paraId="7DC07182" w14:textId="77777777" w:rsidR="0050486F" w:rsidRDefault="0050486F" w:rsidP="006871B5">
      <w:pPr>
        <w:pStyle w:val="NoSpacing"/>
        <w:rPr>
          <w:rFonts w:ascii="AR JULIAN" w:hAnsi="AR JULIAN"/>
          <w:sz w:val="28"/>
          <w:szCs w:val="28"/>
        </w:rPr>
      </w:pPr>
    </w:p>
    <w:p w14:paraId="5ACF794B" w14:textId="77777777" w:rsidR="0050486F" w:rsidRDefault="0050486F" w:rsidP="006871B5">
      <w:pPr>
        <w:pStyle w:val="NoSpacing"/>
        <w:rPr>
          <w:rFonts w:ascii="AR JULIAN" w:hAnsi="AR JULIAN"/>
          <w:sz w:val="28"/>
          <w:szCs w:val="28"/>
        </w:rPr>
      </w:pPr>
    </w:p>
    <w:p w14:paraId="646D0FD4" w14:textId="77777777" w:rsidR="007151C2" w:rsidRPr="007D1497" w:rsidRDefault="007151C2" w:rsidP="00B36F14">
      <w:pPr>
        <w:pStyle w:val="NoSpacing"/>
        <w:jc w:val="center"/>
        <w:rPr>
          <w:rFonts w:ascii="AR JULIAN" w:hAnsi="AR JULIAN"/>
          <w:sz w:val="28"/>
          <w:szCs w:val="28"/>
        </w:rPr>
      </w:pPr>
      <w:r>
        <w:rPr>
          <w:rFonts w:ascii="AR JULIAN" w:hAnsi="AR JULIAN"/>
          <w:sz w:val="28"/>
          <w:szCs w:val="28"/>
        </w:rPr>
        <w:t>Maintaining School Privacy</w:t>
      </w:r>
    </w:p>
    <w:p w14:paraId="47053333" w14:textId="77777777" w:rsidR="007151C2" w:rsidRPr="00B36F14" w:rsidRDefault="007151C2" w:rsidP="007151C2">
      <w:pPr>
        <w:pStyle w:val="NoSpacing"/>
        <w:rPr>
          <w:sz w:val="16"/>
          <w:szCs w:val="16"/>
        </w:rPr>
      </w:pPr>
    </w:p>
    <w:p w14:paraId="2D89F6AF" w14:textId="77777777" w:rsidR="007151C2" w:rsidRPr="00B36F14" w:rsidRDefault="007151C2" w:rsidP="007151C2">
      <w:pPr>
        <w:pStyle w:val="NoSpacing"/>
        <w:rPr>
          <w:sz w:val="22"/>
          <w:szCs w:val="22"/>
        </w:rPr>
      </w:pPr>
      <w:r w:rsidRPr="00B36F14">
        <w:rPr>
          <w:sz w:val="22"/>
          <w:szCs w:val="22"/>
        </w:rPr>
        <w:t>St. Anthony School understands that students/parents have access to technology that enables them to record, either visually or audibly, a student of the school or a member of the school staff.</w:t>
      </w:r>
    </w:p>
    <w:p w14:paraId="20C9522C" w14:textId="77777777" w:rsidR="007151C2" w:rsidRPr="0010335D" w:rsidRDefault="007151C2" w:rsidP="007151C2">
      <w:pPr>
        <w:pStyle w:val="NoSpacing"/>
        <w:rPr>
          <w:sz w:val="16"/>
          <w:szCs w:val="16"/>
        </w:rPr>
      </w:pPr>
    </w:p>
    <w:p w14:paraId="6662171B" w14:textId="77777777" w:rsidR="007151C2" w:rsidRDefault="007151C2" w:rsidP="007151C2">
      <w:pPr>
        <w:pStyle w:val="NoSpacing"/>
        <w:rPr>
          <w:sz w:val="22"/>
          <w:szCs w:val="22"/>
        </w:rPr>
      </w:pPr>
      <w:r w:rsidRPr="00B36F14">
        <w:rPr>
          <w:sz w:val="22"/>
          <w:szCs w:val="22"/>
        </w:rPr>
        <w:t>Out of respect for the students in our school, students and parents are not to publicly post any videos, pictures or audio recordings of students at school events unless the student/parent(s) have the express written permission from the school to do so.  This includes, but is not limited to, online photo-sharing and posting videos to YouTube or similar applications.</w:t>
      </w:r>
    </w:p>
    <w:p w14:paraId="5C1D5EB1" w14:textId="77777777" w:rsidR="00757570" w:rsidRDefault="00757570" w:rsidP="007151C2">
      <w:pPr>
        <w:pStyle w:val="NoSpacing"/>
        <w:rPr>
          <w:sz w:val="22"/>
          <w:szCs w:val="22"/>
        </w:rPr>
      </w:pPr>
    </w:p>
    <w:p w14:paraId="6DC69E1D" w14:textId="77777777" w:rsidR="00757570" w:rsidRPr="00B36F14" w:rsidRDefault="00757570" w:rsidP="007151C2">
      <w:pPr>
        <w:pStyle w:val="NoSpacing"/>
        <w:rPr>
          <w:sz w:val="22"/>
          <w:szCs w:val="22"/>
        </w:rPr>
      </w:pPr>
      <w:r>
        <w:rPr>
          <w:sz w:val="22"/>
          <w:szCs w:val="22"/>
        </w:rPr>
        <w:t>The school will not make available on the school website any information that enables students to be identified individually by name and photograph.  This includes information about students that appear in school newsletters which are posted on the school's website.</w:t>
      </w:r>
    </w:p>
    <w:p w14:paraId="77ACBB5D" w14:textId="77777777" w:rsidR="007151C2" w:rsidRPr="0010335D" w:rsidRDefault="007151C2" w:rsidP="007151C2">
      <w:pPr>
        <w:pStyle w:val="NoSpacing"/>
        <w:rPr>
          <w:sz w:val="16"/>
          <w:szCs w:val="16"/>
        </w:rPr>
      </w:pPr>
    </w:p>
    <w:p w14:paraId="389CD04D" w14:textId="77777777" w:rsidR="007151C2" w:rsidRDefault="007151C2" w:rsidP="007151C2">
      <w:pPr>
        <w:pStyle w:val="NoSpacing"/>
        <w:rPr>
          <w:sz w:val="22"/>
          <w:szCs w:val="22"/>
        </w:rPr>
      </w:pPr>
      <w:r w:rsidRPr="00B36F14">
        <w:rPr>
          <w:sz w:val="22"/>
          <w:szCs w:val="22"/>
        </w:rPr>
        <w:t xml:space="preserve">Additionally, in order to ensure the privacy of members of the school staff, students and parents are not to record a member of the school staff without the express permission of the staff member and principal.  As such, students and parents are prohibited from recording classroom lessons/discussions and are prohibited from photographing or videotaping teachers without the teachers’ permission.  </w:t>
      </w:r>
    </w:p>
    <w:p w14:paraId="72EFFB01" w14:textId="77777777" w:rsidR="009017BC" w:rsidRDefault="009017BC" w:rsidP="00F76D70">
      <w:pPr>
        <w:pStyle w:val="NoSpacing"/>
        <w:jc w:val="center"/>
        <w:rPr>
          <w:rFonts w:ascii="AR JULIAN" w:hAnsi="AR JULIAN"/>
          <w:sz w:val="28"/>
          <w:szCs w:val="28"/>
        </w:rPr>
      </w:pPr>
    </w:p>
    <w:p w14:paraId="7B7D37D1" w14:textId="77777777" w:rsidR="00DF2AE1" w:rsidRDefault="00DF2AE1" w:rsidP="00F76D70">
      <w:pPr>
        <w:pStyle w:val="NoSpacing"/>
        <w:jc w:val="center"/>
        <w:rPr>
          <w:rFonts w:ascii="AR JULIAN" w:hAnsi="AR JULIAN"/>
          <w:sz w:val="28"/>
          <w:szCs w:val="28"/>
        </w:rPr>
      </w:pPr>
      <w:r>
        <w:rPr>
          <w:rFonts w:ascii="AR JULIAN" w:hAnsi="AR JULIAN"/>
          <w:sz w:val="28"/>
          <w:szCs w:val="28"/>
        </w:rPr>
        <w:t>Internet and Electronic Communications</w:t>
      </w:r>
    </w:p>
    <w:p w14:paraId="0DD340D8" w14:textId="77777777" w:rsidR="00DF2AE1" w:rsidRDefault="00DF2AE1" w:rsidP="00F76D70">
      <w:pPr>
        <w:pStyle w:val="NoSpacing"/>
        <w:jc w:val="center"/>
        <w:rPr>
          <w:rFonts w:ascii="AR JULIAN" w:hAnsi="AR JULIAN"/>
          <w:sz w:val="28"/>
          <w:szCs w:val="28"/>
        </w:rPr>
      </w:pPr>
    </w:p>
    <w:p w14:paraId="7C6B51F1" w14:textId="39D0F273" w:rsidR="00DF2AE1" w:rsidRPr="000A24C3" w:rsidRDefault="00DF2AE1" w:rsidP="00DF2AE1">
      <w:pPr>
        <w:pStyle w:val="NoSpacing"/>
        <w:rPr>
          <w:sz w:val="22"/>
          <w:szCs w:val="28"/>
        </w:rPr>
      </w:pPr>
      <w:r w:rsidRPr="000A24C3">
        <w:rPr>
          <w:sz w:val="22"/>
          <w:szCs w:val="28"/>
        </w:rPr>
        <w:t xml:space="preserve">A safe environment for all members of the school community should be a hallmark of a Catholic school.  This is accomplished, in part, by fostering a climate based on Gospel values that emphasize the dignity of and respect for all persons.  Words, actions, or depictions which violate the privacy, safety, or good name of others are inconsistent with that goal.  Whether occurring within or outside of school, when </w:t>
      </w:r>
      <w:r w:rsidR="002919EA">
        <w:rPr>
          <w:sz w:val="22"/>
          <w:szCs w:val="28"/>
        </w:rPr>
        <w:t xml:space="preserve">school community members </w:t>
      </w:r>
      <w:r w:rsidRPr="000A24C3">
        <w:rPr>
          <w:sz w:val="22"/>
          <w:szCs w:val="28"/>
        </w:rPr>
        <w:t>jeopardize the safe environment or act contrary to those Gospel values, they can be subject to disciplinary action by the school.</w:t>
      </w:r>
    </w:p>
    <w:p w14:paraId="3C338296" w14:textId="77777777" w:rsidR="00757570" w:rsidRPr="000A24C3" w:rsidRDefault="00757570" w:rsidP="00DF2AE1">
      <w:pPr>
        <w:pStyle w:val="NoSpacing"/>
        <w:rPr>
          <w:sz w:val="22"/>
          <w:szCs w:val="28"/>
        </w:rPr>
      </w:pPr>
    </w:p>
    <w:p w14:paraId="1F258E09" w14:textId="77777777" w:rsidR="00DF2AE1" w:rsidRPr="000A24C3" w:rsidRDefault="00DF2AE1" w:rsidP="00DF2AE1">
      <w:pPr>
        <w:pStyle w:val="NoSpacing"/>
        <w:rPr>
          <w:sz w:val="22"/>
          <w:szCs w:val="28"/>
        </w:rPr>
      </w:pPr>
      <w:r w:rsidRPr="000A24C3">
        <w:rPr>
          <w:sz w:val="22"/>
          <w:szCs w:val="28"/>
        </w:rPr>
        <w:t>This policy applies to communication or depictions throug</w:t>
      </w:r>
      <w:r w:rsidR="00757570" w:rsidRPr="000A24C3">
        <w:rPr>
          <w:sz w:val="22"/>
          <w:szCs w:val="28"/>
        </w:rPr>
        <w:t>h e-mail, text messages, or web</w:t>
      </w:r>
      <w:r w:rsidRPr="000A24C3">
        <w:rPr>
          <w:sz w:val="22"/>
          <w:szCs w:val="28"/>
        </w:rPr>
        <w:t xml:space="preserve">site postings, whether through the school's equipment or connectivity resources or through private communications, which:  1) are of a sexual nature; 2) threaten, libel, slander, malign, disparage, harass or embarrass members of the school community or 3) in the principal's discretion, cause harm to the school, or the school community (hereafter collectively referred to as "Inappropriate Electronic Conduct").  Inappropriate Electronic Conduct shall be subject to the full range of disciplinary consequences, including withdrawal for cause as described in "Serious Disciplinary Consequences" </w:t>
      </w:r>
      <w:r w:rsidRPr="000A24C3">
        <w:rPr>
          <w:b/>
          <w:sz w:val="22"/>
          <w:szCs w:val="28"/>
        </w:rPr>
        <w:t>(Archdiocesan Policy #4302).</w:t>
      </w:r>
      <w:r w:rsidRPr="000A24C3">
        <w:rPr>
          <w:sz w:val="22"/>
          <w:szCs w:val="28"/>
        </w:rPr>
        <w:t xml:space="preserve">  All students, along with a parent/guardian, must sign the Acceptable Use Policy in order to use the technology at school.  </w:t>
      </w:r>
    </w:p>
    <w:p w14:paraId="7EC6A511" w14:textId="77777777" w:rsidR="009017BC" w:rsidRPr="000A24C3" w:rsidRDefault="009017BC" w:rsidP="00DF2AE1">
      <w:pPr>
        <w:pStyle w:val="NoSpacing"/>
        <w:rPr>
          <w:sz w:val="22"/>
          <w:szCs w:val="28"/>
        </w:rPr>
      </w:pPr>
    </w:p>
    <w:p w14:paraId="25B7670D" w14:textId="77777777" w:rsidR="00DF2AE1" w:rsidRPr="000A24C3" w:rsidRDefault="00DF2AE1" w:rsidP="00DF2AE1">
      <w:pPr>
        <w:pStyle w:val="NoSpacing"/>
        <w:rPr>
          <w:sz w:val="22"/>
          <w:szCs w:val="28"/>
        </w:rPr>
      </w:pPr>
      <w:r w:rsidRPr="000A24C3">
        <w:rPr>
          <w:sz w:val="22"/>
          <w:szCs w:val="28"/>
        </w:rPr>
        <w:t xml:space="preserve">The Acceptable Use Policy must be signed and on file before a student is allowed the use of Internet for classroom participation or research.  This policy is sent home at the beginning of the school year and must be resubmitted every year.  </w:t>
      </w:r>
    </w:p>
    <w:p w14:paraId="07F92A87" w14:textId="77777777" w:rsidR="00903573" w:rsidRDefault="00903573" w:rsidP="00DF2AE1">
      <w:pPr>
        <w:pStyle w:val="NoSpacing"/>
        <w:jc w:val="center"/>
        <w:rPr>
          <w:rFonts w:ascii="AR JULIAN" w:hAnsi="AR JULIAN"/>
          <w:sz w:val="28"/>
          <w:szCs w:val="28"/>
        </w:rPr>
      </w:pPr>
    </w:p>
    <w:p w14:paraId="42FE53C2" w14:textId="77777777" w:rsidR="00DE070C" w:rsidRDefault="00DE070C" w:rsidP="00DF2AE1">
      <w:pPr>
        <w:pStyle w:val="NoSpacing"/>
        <w:jc w:val="center"/>
        <w:rPr>
          <w:rFonts w:ascii="AR JULIAN" w:hAnsi="AR JULIAN"/>
          <w:sz w:val="28"/>
          <w:szCs w:val="28"/>
        </w:rPr>
      </w:pPr>
    </w:p>
    <w:p w14:paraId="6CAC7155" w14:textId="77777777" w:rsidR="00174FBC" w:rsidRDefault="00174FBC" w:rsidP="00DF2AE1">
      <w:pPr>
        <w:pStyle w:val="NoSpacing"/>
        <w:jc w:val="center"/>
        <w:rPr>
          <w:rFonts w:ascii="AR JULIAN" w:hAnsi="AR JULIAN"/>
          <w:sz w:val="28"/>
          <w:szCs w:val="28"/>
        </w:rPr>
      </w:pPr>
    </w:p>
    <w:p w14:paraId="325E5206" w14:textId="77777777" w:rsidR="00174FBC" w:rsidRDefault="00174FBC" w:rsidP="00DF2AE1">
      <w:pPr>
        <w:pStyle w:val="NoSpacing"/>
        <w:jc w:val="center"/>
        <w:rPr>
          <w:rFonts w:ascii="AR JULIAN" w:hAnsi="AR JULIAN"/>
          <w:sz w:val="28"/>
          <w:szCs w:val="28"/>
        </w:rPr>
      </w:pPr>
    </w:p>
    <w:p w14:paraId="7CE1377C" w14:textId="3CF5F680" w:rsidR="00DF2AE1" w:rsidRDefault="00DF2AE1" w:rsidP="00DF2AE1">
      <w:pPr>
        <w:pStyle w:val="NoSpacing"/>
        <w:jc w:val="center"/>
        <w:rPr>
          <w:rFonts w:ascii="AR JULIAN" w:hAnsi="AR JULIAN"/>
          <w:sz w:val="28"/>
          <w:szCs w:val="28"/>
        </w:rPr>
      </w:pPr>
      <w:r>
        <w:rPr>
          <w:rFonts w:ascii="AR JULIAN" w:hAnsi="AR JULIAN"/>
          <w:sz w:val="28"/>
          <w:szCs w:val="28"/>
        </w:rPr>
        <w:lastRenderedPageBreak/>
        <w:t>Distribution of Materials</w:t>
      </w:r>
    </w:p>
    <w:p w14:paraId="671A83F5" w14:textId="77777777" w:rsidR="00DF2AE1" w:rsidRPr="007D1497" w:rsidRDefault="00DF2AE1" w:rsidP="00DF2AE1">
      <w:pPr>
        <w:pStyle w:val="NoSpacing"/>
        <w:rPr>
          <w:rFonts w:ascii="AR JULIAN" w:hAnsi="AR JULIAN"/>
          <w:sz w:val="16"/>
          <w:szCs w:val="16"/>
        </w:rPr>
      </w:pPr>
    </w:p>
    <w:p w14:paraId="7F454E34" w14:textId="77777777" w:rsidR="00DF2AE1" w:rsidRDefault="00DF2AE1" w:rsidP="00DF2AE1">
      <w:pPr>
        <w:pStyle w:val="NoSpacing"/>
        <w:rPr>
          <w:sz w:val="22"/>
          <w:szCs w:val="22"/>
        </w:rPr>
      </w:pPr>
      <w:r w:rsidRPr="00D77CB7">
        <w:rPr>
          <w:sz w:val="22"/>
          <w:szCs w:val="22"/>
        </w:rPr>
        <w:t xml:space="preserve">School will not distribute information to parents or students in any form about programs, products, or services which are available from sources other than the school, parish, or other Catholic agencies, or with whom the school has a formal contract. This includes programs which are offered by individual parents or parishioners, but not formally sanctioned by the parish or school.  To do so would imply that the school or parish endorses the competence of the provider, the quality of the product or service, and the benefits of the product or service. </w:t>
      </w:r>
    </w:p>
    <w:p w14:paraId="20D618EE" w14:textId="77777777" w:rsidR="00DF2AE1" w:rsidRPr="00D77CB7" w:rsidRDefault="00DF2AE1" w:rsidP="00DF2AE1">
      <w:pPr>
        <w:pStyle w:val="NoSpacing"/>
        <w:rPr>
          <w:sz w:val="22"/>
          <w:szCs w:val="22"/>
        </w:rPr>
      </w:pPr>
    </w:p>
    <w:p w14:paraId="508715A3" w14:textId="5B405B42" w:rsidR="00DF2AE1" w:rsidRDefault="00DF2AE1" w:rsidP="00DF2AE1">
      <w:pPr>
        <w:pStyle w:val="NoSpacing"/>
        <w:rPr>
          <w:sz w:val="22"/>
          <w:szCs w:val="22"/>
        </w:rPr>
      </w:pPr>
      <w:r w:rsidRPr="00D77CB7">
        <w:rPr>
          <w:sz w:val="22"/>
          <w:szCs w:val="22"/>
        </w:rPr>
        <w:t xml:space="preserve">School may distribute, at their discretion, information about educational and recreational programs offered by other </w:t>
      </w:r>
      <w:r w:rsidR="00EA5899">
        <w:rPr>
          <w:sz w:val="22"/>
          <w:szCs w:val="22"/>
        </w:rPr>
        <w:t>C</w:t>
      </w:r>
      <w:r w:rsidRPr="00D77CB7">
        <w:rPr>
          <w:sz w:val="22"/>
          <w:szCs w:val="22"/>
        </w:rPr>
        <w:t xml:space="preserve">atholic elementary or high schools, and public school district, or municipalities in which the school is located. Any materials distributed by the school will be carefully reviewed to </w:t>
      </w:r>
      <w:r w:rsidR="00874D62" w:rsidRPr="00D77CB7">
        <w:rPr>
          <w:sz w:val="22"/>
          <w:szCs w:val="22"/>
        </w:rPr>
        <w:t>ensure</w:t>
      </w:r>
      <w:r w:rsidRPr="00D77CB7">
        <w:rPr>
          <w:sz w:val="22"/>
          <w:szCs w:val="22"/>
        </w:rPr>
        <w:t xml:space="preserve"> the materials are consistent with the mission and philosophy of a Catholic school, its overall educational program, and the Catholic Church. </w:t>
      </w:r>
    </w:p>
    <w:p w14:paraId="7EF191BF" w14:textId="77777777" w:rsidR="00874D62" w:rsidRPr="00D77CB7" w:rsidRDefault="00874D62" w:rsidP="00DF2AE1">
      <w:pPr>
        <w:pStyle w:val="NoSpacing"/>
        <w:rPr>
          <w:sz w:val="22"/>
          <w:szCs w:val="22"/>
        </w:rPr>
      </w:pPr>
    </w:p>
    <w:p w14:paraId="6955EA60" w14:textId="77777777" w:rsidR="009017BC" w:rsidRDefault="009017BC" w:rsidP="00F76D70">
      <w:pPr>
        <w:pStyle w:val="NoSpacing"/>
        <w:jc w:val="center"/>
        <w:rPr>
          <w:rFonts w:ascii="AR JULIAN" w:hAnsi="AR JULIAN"/>
          <w:sz w:val="28"/>
          <w:szCs w:val="28"/>
        </w:rPr>
      </w:pPr>
    </w:p>
    <w:p w14:paraId="200D4EC0" w14:textId="77777777" w:rsidR="00341848" w:rsidRPr="00281BE5" w:rsidRDefault="00341848" w:rsidP="00341848">
      <w:pPr>
        <w:pStyle w:val="NoSpacing"/>
        <w:jc w:val="center"/>
        <w:rPr>
          <w:rFonts w:ascii="AR JULIAN" w:hAnsi="AR JULIAN"/>
          <w:sz w:val="28"/>
          <w:szCs w:val="28"/>
        </w:rPr>
      </w:pPr>
      <w:r>
        <w:rPr>
          <w:rFonts w:ascii="AR JULIAN" w:hAnsi="AR JULIAN"/>
          <w:sz w:val="28"/>
          <w:szCs w:val="28"/>
        </w:rPr>
        <w:t>Mailing List</w:t>
      </w:r>
      <w:r w:rsidR="009B65E6">
        <w:rPr>
          <w:rFonts w:ascii="AR JULIAN" w:hAnsi="AR JULIAN"/>
          <w:sz w:val="28"/>
          <w:szCs w:val="28"/>
        </w:rPr>
        <w:t>s</w:t>
      </w:r>
    </w:p>
    <w:p w14:paraId="3992E87A" w14:textId="77777777" w:rsidR="00341848" w:rsidRDefault="00341848" w:rsidP="00341848">
      <w:pPr>
        <w:pStyle w:val="NoSpacing"/>
      </w:pPr>
    </w:p>
    <w:p w14:paraId="53ED6A29" w14:textId="77777777" w:rsidR="00341848" w:rsidRPr="00D77CB7" w:rsidRDefault="00341848" w:rsidP="00341848">
      <w:pPr>
        <w:pStyle w:val="NoSpacing"/>
        <w:rPr>
          <w:sz w:val="22"/>
          <w:szCs w:val="22"/>
        </w:rPr>
      </w:pPr>
      <w:r w:rsidRPr="00D77CB7">
        <w:rPr>
          <w:sz w:val="22"/>
          <w:szCs w:val="22"/>
        </w:rPr>
        <w:t>Names, addresses, and email addresses of students and their parents/guardians will not be released to any unauthorized persons or agencies, especially to salespersons or commercial enterprises. Elementary schools will not provide lists of names, addresses, and email addresses of students and/or their parents/guardians to Catholic High schools.</w:t>
      </w:r>
    </w:p>
    <w:p w14:paraId="560E7891" w14:textId="77777777" w:rsidR="00341848" w:rsidRPr="00D77CB7" w:rsidRDefault="00341848" w:rsidP="00341848">
      <w:pPr>
        <w:pStyle w:val="NoSpacing"/>
        <w:rPr>
          <w:sz w:val="22"/>
          <w:szCs w:val="22"/>
        </w:rPr>
      </w:pPr>
    </w:p>
    <w:p w14:paraId="04342C12" w14:textId="10BC65A7" w:rsidR="00341848" w:rsidRPr="00FD065E" w:rsidRDefault="00757570" w:rsidP="00341848">
      <w:pPr>
        <w:pStyle w:val="NoSpacing"/>
      </w:pPr>
      <w:r>
        <w:rPr>
          <w:sz w:val="22"/>
          <w:szCs w:val="22"/>
        </w:rPr>
        <w:t xml:space="preserve">Parents' emails are compiled into a group email list and will be used in mass communication efforts concerning school information.  The email addresses will be listed in a Blind Carbon Copy (BCC) which protects the privacy of the families.  Every effort is made to ensure that communication via group email is sent BCC.  </w:t>
      </w:r>
      <w:r w:rsidR="00A209F8">
        <w:rPr>
          <w:sz w:val="22"/>
          <w:szCs w:val="22"/>
        </w:rPr>
        <w:t>If,</w:t>
      </w:r>
      <w:r>
        <w:rPr>
          <w:sz w:val="22"/>
          <w:szCs w:val="22"/>
        </w:rPr>
        <w:t xml:space="preserve"> however, a mistake does occur, we ask that these emails not be made public or given to any third party. Please be respectful of our school families' privacy.  You are under no obligation to provide your email address</w:t>
      </w:r>
      <w:r w:rsidR="00341848" w:rsidRPr="00FD065E">
        <w:t xml:space="preserve">.  </w:t>
      </w:r>
    </w:p>
    <w:p w14:paraId="608B5666" w14:textId="57F458CF" w:rsidR="009017BC" w:rsidRDefault="00DE070C" w:rsidP="00F76D70">
      <w:pPr>
        <w:pStyle w:val="NoSpacing"/>
        <w:jc w:val="center"/>
        <w:rPr>
          <w:rFonts w:ascii="AR JULIAN" w:hAnsi="AR JULIAN"/>
          <w:sz w:val="28"/>
          <w:szCs w:val="28"/>
        </w:rPr>
      </w:pPr>
      <w:r>
        <w:rPr>
          <w:noProof/>
        </w:rPr>
        <w:drawing>
          <wp:anchor distT="0" distB="0" distL="114300" distR="114300" simplePos="0" relativeHeight="251667968" behindDoc="1" locked="0" layoutInCell="1" allowOverlap="1" wp14:anchorId="21FEE416" wp14:editId="421C8587">
            <wp:simplePos x="0" y="0"/>
            <wp:positionH relativeFrom="column">
              <wp:posOffset>1800225</wp:posOffset>
            </wp:positionH>
            <wp:positionV relativeFrom="paragraph">
              <wp:posOffset>1905</wp:posOffset>
            </wp:positionV>
            <wp:extent cx="1952625" cy="1476375"/>
            <wp:effectExtent l="0" t="0" r="0" b="0"/>
            <wp:wrapTight wrapText="bothSides">
              <wp:wrapPolygon edited="0">
                <wp:start x="0" y="0"/>
                <wp:lineTo x="0" y="21461"/>
                <wp:lineTo x="21495" y="21461"/>
                <wp:lineTo x="21495" y="0"/>
                <wp:lineTo x="0" y="0"/>
              </wp:wrapPolygon>
            </wp:wrapTight>
            <wp:docPr id="3049" name="Picture 3049" descr="storm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descr="stormy[1]"/>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952625" cy="1476375"/>
                    </a:xfrm>
                    <a:prstGeom prst="rect">
                      <a:avLst/>
                    </a:prstGeom>
                    <a:noFill/>
                  </pic:spPr>
                </pic:pic>
              </a:graphicData>
            </a:graphic>
            <wp14:sizeRelH relativeFrom="page">
              <wp14:pctWidth>0</wp14:pctWidth>
            </wp14:sizeRelH>
            <wp14:sizeRelV relativeFrom="page">
              <wp14:pctHeight>0</wp14:pctHeight>
            </wp14:sizeRelV>
          </wp:anchor>
        </w:drawing>
      </w:r>
    </w:p>
    <w:p w14:paraId="19090AE3" w14:textId="77777777" w:rsidR="00DE070C" w:rsidRDefault="00DE070C" w:rsidP="00341848">
      <w:pPr>
        <w:pStyle w:val="NoSpacing"/>
        <w:jc w:val="center"/>
        <w:rPr>
          <w:rFonts w:ascii="AR JULIAN" w:hAnsi="AR JULIAN"/>
          <w:sz w:val="32"/>
          <w:szCs w:val="28"/>
        </w:rPr>
      </w:pPr>
    </w:p>
    <w:p w14:paraId="33B1B107" w14:textId="77777777" w:rsidR="00DE070C" w:rsidRDefault="00DE070C" w:rsidP="00341848">
      <w:pPr>
        <w:pStyle w:val="NoSpacing"/>
        <w:jc w:val="center"/>
        <w:rPr>
          <w:rFonts w:ascii="AR JULIAN" w:hAnsi="AR JULIAN"/>
          <w:sz w:val="32"/>
          <w:szCs w:val="28"/>
        </w:rPr>
      </w:pPr>
    </w:p>
    <w:p w14:paraId="5252413C" w14:textId="77777777" w:rsidR="00DE070C" w:rsidRDefault="00DE070C" w:rsidP="00341848">
      <w:pPr>
        <w:pStyle w:val="NoSpacing"/>
        <w:jc w:val="center"/>
        <w:rPr>
          <w:rFonts w:ascii="AR JULIAN" w:hAnsi="AR JULIAN"/>
          <w:sz w:val="32"/>
          <w:szCs w:val="28"/>
        </w:rPr>
      </w:pPr>
    </w:p>
    <w:p w14:paraId="09F55562" w14:textId="77777777" w:rsidR="00DE070C" w:rsidRDefault="00DE070C" w:rsidP="00341848">
      <w:pPr>
        <w:pStyle w:val="NoSpacing"/>
        <w:jc w:val="center"/>
        <w:rPr>
          <w:rFonts w:ascii="AR JULIAN" w:hAnsi="AR JULIAN"/>
          <w:sz w:val="32"/>
          <w:szCs w:val="28"/>
        </w:rPr>
      </w:pPr>
    </w:p>
    <w:p w14:paraId="63180DC9" w14:textId="77777777" w:rsidR="00DE070C" w:rsidRDefault="00DE070C" w:rsidP="00341848">
      <w:pPr>
        <w:pStyle w:val="NoSpacing"/>
        <w:jc w:val="center"/>
        <w:rPr>
          <w:rFonts w:ascii="AR JULIAN" w:hAnsi="AR JULIAN"/>
          <w:sz w:val="32"/>
          <w:szCs w:val="28"/>
        </w:rPr>
      </w:pPr>
    </w:p>
    <w:p w14:paraId="2173444A" w14:textId="77777777" w:rsidR="00DE070C" w:rsidRDefault="00DE070C" w:rsidP="00341848">
      <w:pPr>
        <w:pStyle w:val="NoSpacing"/>
        <w:jc w:val="center"/>
        <w:rPr>
          <w:rFonts w:ascii="AR JULIAN" w:hAnsi="AR JULIAN"/>
          <w:sz w:val="32"/>
          <w:szCs w:val="28"/>
        </w:rPr>
      </w:pPr>
    </w:p>
    <w:p w14:paraId="5C7E792B" w14:textId="2CD5CF02" w:rsidR="00341848" w:rsidRPr="00A26E89" w:rsidRDefault="00341848" w:rsidP="00341848">
      <w:pPr>
        <w:pStyle w:val="NoSpacing"/>
        <w:jc w:val="center"/>
        <w:rPr>
          <w:rFonts w:ascii="AR JULIAN" w:hAnsi="AR JULIAN"/>
          <w:sz w:val="32"/>
          <w:szCs w:val="28"/>
        </w:rPr>
      </w:pPr>
      <w:r w:rsidRPr="00A26E89">
        <w:rPr>
          <w:rFonts w:ascii="AR JULIAN" w:hAnsi="AR JULIAN"/>
          <w:sz w:val="32"/>
          <w:szCs w:val="28"/>
        </w:rPr>
        <w:t>Inclement Weather</w:t>
      </w:r>
    </w:p>
    <w:p w14:paraId="7AFB58F5" w14:textId="77777777" w:rsidR="00341848" w:rsidRPr="00A26E89" w:rsidRDefault="00341848" w:rsidP="00341848">
      <w:pPr>
        <w:pStyle w:val="NoSpacing"/>
        <w:rPr>
          <w:sz w:val="18"/>
          <w:szCs w:val="16"/>
        </w:rPr>
      </w:pPr>
    </w:p>
    <w:p w14:paraId="1790B641" w14:textId="7C9EA21A" w:rsidR="00341848" w:rsidRPr="00DA3DBF" w:rsidRDefault="00341848" w:rsidP="00341848">
      <w:pPr>
        <w:pStyle w:val="NoSpacing"/>
        <w:rPr>
          <w:sz w:val="22"/>
          <w:szCs w:val="22"/>
        </w:rPr>
      </w:pPr>
      <w:r w:rsidRPr="00DA3DBF">
        <w:rPr>
          <w:sz w:val="22"/>
          <w:szCs w:val="22"/>
        </w:rPr>
        <w:t xml:space="preserve">Cancellation of school due to inclement weather will be announced on KTUI 101 FM, 1560 AM, KSDK Channel 5, KMOV Channel 4 and KTVI Channel 2 as early as possible.  </w:t>
      </w:r>
      <w:r w:rsidR="00757570">
        <w:rPr>
          <w:sz w:val="22"/>
          <w:szCs w:val="22"/>
        </w:rPr>
        <w:t xml:space="preserve">Notices will also be posted to Facebook.  </w:t>
      </w:r>
      <w:r w:rsidRPr="00DA3DBF">
        <w:rPr>
          <w:sz w:val="22"/>
          <w:szCs w:val="22"/>
        </w:rPr>
        <w:t xml:space="preserve">A decision about early dismissal during the day will be announced on KTUI. No student will be permitted to walk home without a parent or an assigned adult coming to walk with them. </w:t>
      </w:r>
    </w:p>
    <w:p w14:paraId="25AC89D9" w14:textId="6FC5151E" w:rsidR="00341848" w:rsidRPr="00546F6F" w:rsidRDefault="00341848" w:rsidP="00341848">
      <w:pPr>
        <w:pStyle w:val="NoSpacing"/>
        <w:rPr>
          <w:sz w:val="16"/>
          <w:szCs w:val="16"/>
        </w:rPr>
      </w:pPr>
    </w:p>
    <w:p w14:paraId="67310014" w14:textId="277DC529" w:rsidR="00341848" w:rsidRDefault="00341848" w:rsidP="00341848">
      <w:pPr>
        <w:pStyle w:val="NoSpacing"/>
        <w:rPr>
          <w:sz w:val="22"/>
          <w:szCs w:val="22"/>
        </w:rPr>
      </w:pPr>
      <w:r w:rsidRPr="00DA3DBF">
        <w:rPr>
          <w:sz w:val="22"/>
          <w:szCs w:val="22"/>
        </w:rPr>
        <w:t>If school is cancelled, there will be no Before</w:t>
      </w:r>
      <w:r w:rsidR="00757570">
        <w:rPr>
          <w:sz w:val="22"/>
          <w:szCs w:val="22"/>
        </w:rPr>
        <w:t>-</w:t>
      </w:r>
      <w:r w:rsidRPr="00DA3DBF">
        <w:rPr>
          <w:sz w:val="22"/>
          <w:szCs w:val="22"/>
        </w:rPr>
        <w:t xml:space="preserve"> or After Care. If school is dismissed early because of inclement weather, an adult will remain with the children until you make arrangements for an early pickup, within an hour of dismissal. Any student staying longer will be assessed a $10 late fee.  </w:t>
      </w:r>
    </w:p>
    <w:p w14:paraId="5DDCEC96" w14:textId="67CF63AC" w:rsidR="00757570" w:rsidRPr="00546F6F" w:rsidRDefault="00757570" w:rsidP="00341848">
      <w:pPr>
        <w:pStyle w:val="NoSpacing"/>
        <w:rPr>
          <w:sz w:val="16"/>
          <w:szCs w:val="16"/>
        </w:rPr>
      </w:pPr>
    </w:p>
    <w:p w14:paraId="7F6D10DA" w14:textId="693CAB96" w:rsidR="00341848" w:rsidRDefault="00341848" w:rsidP="00341848">
      <w:pPr>
        <w:pStyle w:val="NoSpacing"/>
        <w:rPr>
          <w:b/>
          <w:i/>
          <w:sz w:val="22"/>
          <w:szCs w:val="22"/>
        </w:rPr>
      </w:pPr>
      <w:r w:rsidRPr="00DA3DBF">
        <w:rPr>
          <w:sz w:val="22"/>
          <w:szCs w:val="22"/>
        </w:rPr>
        <w:t>If school is cancelled due to inclement weather, no student activities will take place during the evening hours. These activities would i</w:t>
      </w:r>
      <w:r w:rsidR="0026185E">
        <w:rPr>
          <w:sz w:val="22"/>
          <w:szCs w:val="22"/>
        </w:rPr>
        <w:t xml:space="preserve">nclude, but are not limited to </w:t>
      </w:r>
      <w:r>
        <w:rPr>
          <w:sz w:val="22"/>
          <w:szCs w:val="22"/>
        </w:rPr>
        <w:t>clubs</w:t>
      </w:r>
      <w:r w:rsidRPr="00DA3DBF">
        <w:rPr>
          <w:sz w:val="22"/>
          <w:szCs w:val="22"/>
        </w:rPr>
        <w:t>, Parish School of Religion, and</w:t>
      </w:r>
      <w:r w:rsidR="00757570">
        <w:rPr>
          <w:sz w:val="22"/>
          <w:szCs w:val="22"/>
        </w:rPr>
        <w:t>/or sporting practices/</w:t>
      </w:r>
      <w:r w:rsidR="00E83E68">
        <w:rPr>
          <w:sz w:val="22"/>
          <w:szCs w:val="22"/>
        </w:rPr>
        <w:t xml:space="preserve">contests </w:t>
      </w:r>
      <w:r w:rsidR="00E83E68" w:rsidRPr="00DA3DBF">
        <w:rPr>
          <w:sz w:val="22"/>
          <w:szCs w:val="22"/>
        </w:rPr>
        <w:t>(</w:t>
      </w:r>
      <w:r w:rsidRPr="00757570">
        <w:rPr>
          <w:b/>
          <w:i/>
          <w:sz w:val="22"/>
          <w:szCs w:val="22"/>
        </w:rPr>
        <w:t>School Board</w:t>
      </w:r>
      <w:r w:rsidR="00757570" w:rsidRPr="00757570">
        <w:rPr>
          <w:b/>
          <w:i/>
          <w:sz w:val="22"/>
          <w:szCs w:val="22"/>
        </w:rPr>
        <w:t xml:space="preserve"> Policy Addition Feb </w:t>
      </w:r>
      <w:r w:rsidRPr="00757570">
        <w:rPr>
          <w:b/>
          <w:i/>
          <w:sz w:val="22"/>
          <w:szCs w:val="22"/>
        </w:rPr>
        <w:t>2007)</w:t>
      </w:r>
      <w:r w:rsidR="00757570" w:rsidRPr="00757570">
        <w:rPr>
          <w:b/>
          <w:i/>
          <w:sz w:val="22"/>
          <w:szCs w:val="22"/>
        </w:rPr>
        <w:t>.</w:t>
      </w:r>
    </w:p>
    <w:p w14:paraId="162C7DA6" w14:textId="02E428ED" w:rsidR="0026185E" w:rsidRDefault="0026185E" w:rsidP="00341848">
      <w:pPr>
        <w:pStyle w:val="NoSpacing"/>
        <w:rPr>
          <w:b/>
          <w:i/>
          <w:sz w:val="22"/>
          <w:szCs w:val="22"/>
        </w:rPr>
      </w:pPr>
    </w:p>
    <w:p w14:paraId="43DD05EC" w14:textId="30597637" w:rsidR="00341848" w:rsidRPr="0026185E" w:rsidRDefault="0026185E" w:rsidP="00341848">
      <w:pPr>
        <w:pStyle w:val="NoSpacing"/>
        <w:rPr>
          <w:b/>
          <w:i/>
          <w:sz w:val="22"/>
          <w:szCs w:val="22"/>
        </w:rPr>
      </w:pPr>
      <w:r w:rsidRPr="0026185E">
        <w:rPr>
          <w:sz w:val="22"/>
          <w:szCs w:val="22"/>
        </w:rPr>
        <w:lastRenderedPageBreak/>
        <w:t>The school may decide to allow a</w:t>
      </w:r>
      <w:r>
        <w:rPr>
          <w:sz w:val="22"/>
          <w:szCs w:val="22"/>
        </w:rPr>
        <w:t xml:space="preserve">n extended arrival when the weather appears to be short lived in the morning or when it may take crews just a bit longer to clear the roads.  Extended arrival means that school begins at the regular time (no Before Care), but students are not counted as tardy until after 9:00 a.m.  This gives parents time to wait for roads to be cleared and safe before coming in to school. </w:t>
      </w:r>
      <w:r w:rsidRPr="0026185E">
        <w:rPr>
          <w:b/>
          <w:i/>
          <w:sz w:val="22"/>
          <w:szCs w:val="22"/>
        </w:rPr>
        <w:t xml:space="preserve">(School Board Policy </w:t>
      </w:r>
      <w:r w:rsidR="00903AE5" w:rsidRPr="0026185E">
        <w:rPr>
          <w:b/>
          <w:i/>
          <w:sz w:val="22"/>
          <w:szCs w:val="22"/>
        </w:rPr>
        <w:t xml:space="preserve">Addition </w:t>
      </w:r>
      <w:r w:rsidR="00903AE5">
        <w:rPr>
          <w:b/>
          <w:i/>
          <w:sz w:val="22"/>
          <w:szCs w:val="22"/>
        </w:rPr>
        <w:t>May</w:t>
      </w:r>
      <w:r w:rsidR="00CB0B58">
        <w:rPr>
          <w:b/>
          <w:i/>
          <w:sz w:val="22"/>
          <w:szCs w:val="22"/>
        </w:rPr>
        <w:t xml:space="preserve"> </w:t>
      </w:r>
      <w:r w:rsidRPr="0026185E">
        <w:rPr>
          <w:b/>
          <w:i/>
          <w:sz w:val="22"/>
          <w:szCs w:val="22"/>
        </w:rPr>
        <w:t>2019)</w:t>
      </w:r>
    </w:p>
    <w:p w14:paraId="1139068E" w14:textId="61EA469C" w:rsidR="0026185E" w:rsidRPr="00546F6F" w:rsidRDefault="0026185E" w:rsidP="00341848">
      <w:pPr>
        <w:pStyle w:val="NoSpacing"/>
        <w:rPr>
          <w:sz w:val="16"/>
          <w:szCs w:val="16"/>
        </w:rPr>
      </w:pPr>
    </w:p>
    <w:p w14:paraId="53BD2491" w14:textId="7839E17C" w:rsidR="00341848" w:rsidRPr="00DA3DBF" w:rsidRDefault="00C9610D" w:rsidP="00341848">
      <w:pPr>
        <w:pStyle w:val="NoSpacing"/>
        <w:rPr>
          <w:sz w:val="22"/>
          <w:szCs w:val="22"/>
        </w:rPr>
      </w:pPr>
      <w:r>
        <w:rPr>
          <w:sz w:val="22"/>
          <w:szCs w:val="22"/>
        </w:rPr>
        <w:t xml:space="preserve">Parents </w:t>
      </w:r>
      <w:r w:rsidR="00341848" w:rsidRPr="00DA3DBF">
        <w:rPr>
          <w:sz w:val="22"/>
          <w:szCs w:val="22"/>
        </w:rPr>
        <w:t>who feel it is not safe for their child/ren to reach school or</w:t>
      </w:r>
      <w:r>
        <w:rPr>
          <w:sz w:val="22"/>
          <w:szCs w:val="22"/>
        </w:rPr>
        <w:t xml:space="preserve"> who cannot make</w:t>
      </w:r>
      <w:r w:rsidR="00341848" w:rsidRPr="00DA3DBF">
        <w:rPr>
          <w:sz w:val="22"/>
          <w:szCs w:val="22"/>
        </w:rPr>
        <w:t xml:space="preserve"> transportation arrangements </w:t>
      </w:r>
      <w:r>
        <w:rPr>
          <w:sz w:val="22"/>
          <w:szCs w:val="22"/>
        </w:rPr>
        <w:t xml:space="preserve">may </w:t>
      </w:r>
      <w:r w:rsidR="00341848" w:rsidRPr="00DA3DBF">
        <w:rPr>
          <w:sz w:val="22"/>
          <w:szCs w:val="22"/>
        </w:rPr>
        <w:t xml:space="preserve">make the decision to keep their child/ren at home. A note stating the inability of the student to attend classes is required. Such absences will be excused. </w:t>
      </w:r>
    </w:p>
    <w:p w14:paraId="7A7EE3A0" w14:textId="77777777" w:rsidR="00B4459C" w:rsidRDefault="00B4459C" w:rsidP="00341848">
      <w:pPr>
        <w:pStyle w:val="NoSpacing"/>
        <w:rPr>
          <w:sz w:val="22"/>
          <w:szCs w:val="22"/>
        </w:rPr>
      </w:pPr>
    </w:p>
    <w:p w14:paraId="70EF5F58" w14:textId="77777777" w:rsidR="00341848" w:rsidRDefault="00341848" w:rsidP="00341848">
      <w:pPr>
        <w:pStyle w:val="NoSpacing"/>
        <w:rPr>
          <w:sz w:val="22"/>
          <w:szCs w:val="22"/>
        </w:rPr>
      </w:pPr>
    </w:p>
    <w:p w14:paraId="1D8B5685" w14:textId="39012C95" w:rsidR="001B1007" w:rsidRPr="00097697" w:rsidRDefault="00341848" w:rsidP="00097697">
      <w:pPr>
        <w:pStyle w:val="NoSpacing"/>
        <w:jc w:val="center"/>
      </w:pPr>
      <w:r>
        <w:object w:dxaOrig="384" w:dyaOrig="437" w14:anchorId="501A1C44">
          <v:shape id="_x0000_i1288" type="#_x0000_t75" style="width:12pt;height:18pt" o:ole="">
            <v:imagedata r:id="rId16" o:title=""/>
          </v:shape>
          <o:OLEObject Type="Embed" ProgID="Word.Picture.8" ShapeID="_x0000_i1288" DrawAspect="Content" ObjectID="_1847446480" r:id="rId293"/>
        </w:object>
      </w:r>
      <w:r>
        <w:object w:dxaOrig="384" w:dyaOrig="437" w14:anchorId="14BB48C1">
          <v:shape id="_x0000_i1289" type="#_x0000_t75" style="width:12pt;height:18pt" o:ole="">
            <v:imagedata r:id="rId16" o:title=""/>
          </v:shape>
          <o:OLEObject Type="Embed" ProgID="Word.Picture.8" ShapeID="_x0000_i1289" DrawAspect="Content" ObjectID="_1847446481" r:id="rId294"/>
        </w:object>
      </w:r>
      <w:r>
        <w:object w:dxaOrig="384" w:dyaOrig="437" w14:anchorId="6FE2C4BD">
          <v:shape id="_x0000_i1290" type="#_x0000_t75" style="width:12pt;height:18pt" o:ole="">
            <v:imagedata r:id="rId16" o:title=""/>
          </v:shape>
          <o:OLEObject Type="Embed" ProgID="Word.Picture.8" ShapeID="_x0000_i1290" DrawAspect="Content" ObjectID="_1847446482" r:id="rId295"/>
        </w:object>
      </w:r>
      <w:r>
        <w:object w:dxaOrig="384" w:dyaOrig="437" w14:anchorId="69A28271">
          <v:shape id="_x0000_i1291" type="#_x0000_t75" style="width:12pt;height:18pt" o:ole="">
            <v:imagedata r:id="rId16" o:title=""/>
          </v:shape>
          <o:OLEObject Type="Embed" ProgID="Word.Picture.8" ShapeID="_x0000_i1291" DrawAspect="Content" ObjectID="_1847446483" r:id="rId296"/>
        </w:object>
      </w:r>
      <w:r>
        <w:object w:dxaOrig="384" w:dyaOrig="437" w14:anchorId="1A730597">
          <v:shape id="_x0000_i1292" type="#_x0000_t75" style="width:12pt;height:18pt" o:ole="">
            <v:imagedata r:id="rId16" o:title=""/>
          </v:shape>
          <o:OLEObject Type="Embed" ProgID="Word.Picture.8" ShapeID="_x0000_i1292" DrawAspect="Content" ObjectID="_1847446484" r:id="rId297"/>
        </w:object>
      </w:r>
      <w:r>
        <w:object w:dxaOrig="384" w:dyaOrig="437" w14:anchorId="49AA31D8">
          <v:shape id="_x0000_i1293" type="#_x0000_t75" style="width:12pt;height:18pt" o:ole="">
            <v:imagedata r:id="rId16" o:title=""/>
          </v:shape>
          <o:OLEObject Type="Embed" ProgID="Word.Picture.8" ShapeID="_x0000_i1293" DrawAspect="Content" ObjectID="_1847446485" r:id="rId298"/>
        </w:object>
      </w:r>
      <w:r>
        <w:object w:dxaOrig="384" w:dyaOrig="437" w14:anchorId="214709F5">
          <v:shape id="_x0000_i1294" type="#_x0000_t75" style="width:12pt;height:18pt" o:ole="">
            <v:imagedata r:id="rId16" o:title=""/>
          </v:shape>
          <o:OLEObject Type="Embed" ProgID="Word.Picture.8" ShapeID="_x0000_i1294" DrawAspect="Content" ObjectID="_1847446486" r:id="rId299"/>
        </w:object>
      </w:r>
      <w:r>
        <w:object w:dxaOrig="384" w:dyaOrig="437" w14:anchorId="3D55B15A">
          <v:shape id="_x0000_i1295" type="#_x0000_t75" style="width:12pt;height:18pt" o:ole="">
            <v:imagedata r:id="rId16" o:title=""/>
          </v:shape>
          <o:OLEObject Type="Embed" ProgID="Word.Picture.8" ShapeID="_x0000_i1295" DrawAspect="Content" ObjectID="_1847446487" r:id="rId300"/>
        </w:object>
      </w:r>
      <w:r>
        <w:object w:dxaOrig="384" w:dyaOrig="437" w14:anchorId="1B81B020">
          <v:shape id="_x0000_i1296" type="#_x0000_t75" style="width:12pt;height:18pt" o:ole="">
            <v:imagedata r:id="rId16" o:title=""/>
          </v:shape>
          <o:OLEObject Type="Embed" ProgID="Word.Picture.8" ShapeID="_x0000_i1296" DrawAspect="Content" ObjectID="_1847446488" r:id="rId301"/>
        </w:object>
      </w:r>
      <w:r>
        <w:object w:dxaOrig="384" w:dyaOrig="437" w14:anchorId="594E7AB7">
          <v:shape id="_x0000_i1297" type="#_x0000_t75" style="width:12pt;height:18pt" o:ole="">
            <v:imagedata r:id="rId16" o:title=""/>
          </v:shape>
          <o:OLEObject Type="Embed" ProgID="Word.Picture.8" ShapeID="_x0000_i1297" DrawAspect="Content" ObjectID="_1847446489" r:id="rId302"/>
        </w:object>
      </w:r>
      <w:r>
        <w:object w:dxaOrig="384" w:dyaOrig="437" w14:anchorId="32C69613">
          <v:shape id="_x0000_i1298" type="#_x0000_t75" style="width:12pt;height:18pt" o:ole="">
            <v:imagedata r:id="rId16" o:title=""/>
          </v:shape>
          <o:OLEObject Type="Embed" ProgID="Word.Picture.8" ShapeID="_x0000_i1298" DrawAspect="Content" ObjectID="_1847446490" r:id="rId303"/>
        </w:object>
      </w:r>
      <w:r>
        <w:object w:dxaOrig="384" w:dyaOrig="437" w14:anchorId="07781758">
          <v:shape id="_x0000_i1299" type="#_x0000_t75" style="width:12pt;height:18pt" o:ole="">
            <v:imagedata r:id="rId16" o:title=""/>
          </v:shape>
          <o:OLEObject Type="Embed" ProgID="Word.Picture.8" ShapeID="_x0000_i1299" DrawAspect="Content" ObjectID="_1847446491" r:id="rId304"/>
        </w:object>
      </w:r>
      <w:r>
        <w:object w:dxaOrig="384" w:dyaOrig="437" w14:anchorId="2524468A">
          <v:shape id="_x0000_i1300" type="#_x0000_t75" style="width:12pt;height:18pt" o:ole="">
            <v:imagedata r:id="rId16" o:title=""/>
          </v:shape>
          <o:OLEObject Type="Embed" ProgID="Word.Picture.8" ShapeID="_x0000_i1300" DrawAspect="Content" ObjectID="_1847446492" r:id="rId305"/>
        </w:object>
      </w:r>
      <w:r>
        <w:object w:dxaOrig="384" w:dyaOrig="437" w14:anchorId="7BB2DF1E">
          <v:shape id="_x0000_i1301" type="#_x0000_t75" style="width:12pt;height:18pt" o:ole="">
            <v:imagedata r:id="rId16" o:title=""/>
          </v:shape>
          <o:OLEObject Type="Embed" ProgID="Word.Picture.8" ShapeID="_x0000_i1301" DrawAspect="Content" ObjectID="_1847446493" r:id="rId306"/>
        </w:object>
      </w:r>
      <w:r>
        <w:object w:dxaOrig="384" w:dyaOrig="437" w14:anchorId="18266A93">
          <v:shape id="_x0000_i1302" type="#_x0000_t75" style="width:12pt;height:18pt" o:ole="">
            <v:imagedata r:id="rId16" o:title=""/>
          </v:shape>
          <o:OLEObject Type="Embed" ProgID="Word.Picture.8" ShapeID="_x0000_i1302" DrawAspect="Content" ObjectID="_1847446494" r:id="rId307"/>
        </w:object>
      </w:r>
      <w:r>
        <w:object w:dxaOrig="384" w:dyaOrig="437" w14:anchorId="14D359CE">
          <v:shape id="_x0000_i1303" type="#_x0000_t75" style="width:12pt;height:18pt" o:ole="">
            <v:imagedata r:id="rId16" o:title=""/>
          </v:shape>
          <o:OLEObject Type="Embed" ProgID="Word.Picture.8" ShapeID="_x0000_i1303" DrawAspect="Content" ObjectID="_1847446495" r:id="rId308"/>
        </w:object>
      </w:r>
      <w:r>
        <w:object w:dxaOrig="384" w:dyaOrig="437" w14:anchorId="0B28E37E">
          <v:shape id="_x0000_i1304" type="#_x0000_t75" style="width:12pt;height:18pt" o:ole="">
            <v:imagedata r:id="rId16" o:title=""/>
          </v:shape>
          <o:OLEObject Type="Embed" ProgID="Word.Picture.8" ShapeID="_x0000_i1304" DrawAspect="Content" ObjectID="_1847446496" r:id="rId309"/>
        </w:object>
      </w:r>
      <w:r>
        <w:object w:dxaOrig="384" w:dyaOrig="437" w14:anchorId="3AAC2055">
          <v:shape id="_x0000_i1305" type="#_x0000_t75" style="width:12pt;height:18pt" o:ole="">
            <v:imagedata r:id="rId16" o:title=""/>
          </v:shape>
          <o:OLEObject Type="Embed" ProgID="Word.Picture.8" ShapeID="_x0000_i1305" DrawAspect="Content" ObjectID="_1847446497" r:id="rId310"/>
        </w:object>
      </w:r>
      <w:r>
        <w:object w:dxaOrig="384" w:dyaOrig="437" w14:anchorId="78612242">
          <v:shape id="_x0000_i1306" type="#_x0000_t75" style="width:12pt;height:18pt" o:ole="">
            <v:imagedata r:id="rId16" o:title=""/>
          </v:shape>
          <o:OLEObject Type="Embed" ProgID="Word.Picture.8" ShapeID="_x0000_i1306" DrawAspect="Content" ObjectID="_1847446498" r:id="rId311"/>
        </w:object>
      </w:r>
      <w:r>
        <w:object w:dxaOrig="384" w:dyaOrig="437" w14:anchorId="416C45D2">
          <v:shape id="_x0000_i1307" type="#_x0000_t75" style="width:12pt;height:18pt" o:ole="">
            <v:imagedata r:id="rId16" o:title=""/>
          </v:shape>
          <o:OLEObject Type="Embed" ProgID="Word.Picture.8" ShapeID="_x0000_i1307" DrawAspect="Content" ObjectID="_1847446499" r:id="rId312"/>
        </w:object>
      </w:r>
      <w:r>
        <w:object w:dxaOrig="384" w:dyaOrig="437" w14:anchorId="71BF6F44">
          <v:shape id="_x0000_i1308" type="#_x0000_t75" style="width:12pt;height:18pt" o:ole="">
            <v:imagedata r:id="rId16" o:title=""/>
          </v:shape>
          <o:OLEObject Type="Embed" ProgID="Word.Picture.8" ShapeID="_x0000_i1308" DrawAspect="Content" ObjectID="_1847446500" r:id="rId313"/>
        </w:object>
      </w:r>
      <w:r>
        <w:object w:dxaOrig="384" w:dyaOrig="437" w14:anchorId="581C65B5">
          <v:shape id="_x0000_i1309" type="#_x0000_t75" style="width:12pt;height:18pt" o:ole="">
            <v:imagedata r:id="rId16" o:title=""/>
          </v:shape>
          <o:OLEObject Type="Embed" ProgID="Word.Picture.8" ShapeID="_x0000_i1309" DrawAspect="Content" ObjectID="_1847446501" r:id="rId314"/>
        </w:object>
      </w:r>
      <w:r>
        <w:object w:dxaOrig="384" w:dyaOrig="437" w14:anchorId="5476C112">
          <v:shape id="_x0000_i1310" type="#_x0000_t75" style="width:12pt;height:18pt" o:ole="">
            <v:imagedata r:id="rId16" o:title=""/>
          </v:shape>
          <o:OLEObject Type="Embed" ProgID="Word.Picture.8" ShapeID="_x0000_i1310" DrawAspect="Content" ObjectID="_1847446502" r:id="rId315"/>
        </w:object>
      </w:r>
      <w:r>
        <w:object w:dxaOrig="384" w:dyaOrig="437" w14:anchorId="6AD9B417">
          <v:shape id="_x0000_i1311" type="#_x0000_t75" style="width:12pt;height:18pt" o:ole="">
            <v:imagedata r:id="rId16" o:title=""/>
          </v:shape>
          <o:OLEObject Type="Embed" ProgID="Word.Picture.8" ShapeID="_x0000_i1311" DrawAspect="Content" ObjectID="_1847446503" r:id="rId316"/>
        </w:object>
      </w:r>
      <w:r>
        <w:object w:dxaOrig="384" w:dyaOrig="437" w14:anchorId="3CDECD6B">
          <v:shape id="_x0000_i1312" type="#_x0000_t75" style="width:12pt;height:18pt" o:ole="">
            <v:imagedata r:id="rId16" o:title=""/>
          </v:shape>
          <o:OLEObject Type="Embed" ProgID="Word.Picture.8" ShapeID="_x0000_i1312" DrawAspect="Content" ObjectID="_1847446504" r:id="rId317"/>
        </w:object>
      </w:r>
      <w:r>
        <w:object w:dxaOrig="384" w:dyaOrig="437" w14:anchorId="4A7B4D79">
          <v:shape id="_x0000_i1313" type="#_x0000_t75" style="width:12pt;height:18pt" o:ole="">
            <v:imagedata r:id="rId16" o:title=""/>
          </v:shape>
          <o:OLEObject Type="Embed" ProgID="Word.Picture.8" ShapeID="_x0000_i1313" DrawAspect="Content" ObjectID="_1847446505" r:id="rId318"/>
        </w:object>
      </w:r>
      <w:r>
        <w:object w:dxaOrig="384" w:dyaOrig="437" w14:anchorId="7757FF5C">
          <v:shape id="_x0000_i1314" type="#_x0000_t75" style="width:12pt;height:18pt" o:ole="">
            <v:imagedata r:id="rId16" o:title=""/>
          </v:shape>
          <o:OLEObject Type="Embed" ProgID="Word.Picture.8" ShapeID="_x0000_i1314" DrawAspect="Content" ObjectID="_1847446506" r:id="rId319"/>
        </w:object>
      </w:r>
      <w:r>
        <w:object w:dxaOrig="384" w:dyaOrig="437" w14:anchorId="05EC558D">
          <v:shape id="_x0000_i1315" type="#_x0000_t75" style="width:12pt;height:18pt" o:ole="">
            <v:imagedata r:id="rId16" o:title=""/>
          </v:shape>
          <o:OLEObject Type="Embed" ProgID="Word.Picture.8" ShapeID="_x0000_i1315" DrawAspect="Content" ObjectID="_1847446507" r:id="rId320"/>
        </w:object>
      </w:r>
      <w:r>
        <w:object w:dxaOrig="384" w:dyaOrig="437" w14:anchorId="569AAFB4">
          <v:shape id="_x0000_i1316" type="#_x0000_t75" style="width:12pt;height:18pt" o:ole="">
            <v:imagedata r:id="rId16" o:title=""/>
          </v:shape>
          <o:OLEObject Type="Embed" ProgID="Word.Picture.8" ShapeID="_x0000_i1316" DrawAspect="Content" ObjectID="_1847446508" r:id="rId321"/>
        </w:object>
      </w:r>
    </w:p>
    <w:p w14:paraId="0B514395" w14:textId="77777777" w:rsidR="001B1007" w:rsidRDefault="001B1007" w:rsidP="00341848">
      <w:pPr>
        <w:pStyle w:val="NoSpacing"/>
        <w:jc w:val="center"/>
        <w:rPr>
          <w:rFonts w:ascii="AR JULIAN" w:hAnsi="AR JULIAN"/>
          <w:sz w:val="36"/>
          <w:szCs w:val="36"/>
        </w:rPr>
      </w:pPr>
    </w:p>
    <w:p w14:paraId="07A5B1DC" w14:textId="77777777" w:rsidR="00874D62" w:rsidRDefault="00874D62" w:rsidP="00341848">
      <w:pPr>
        <w:pStyle w:val="NoSpacing"/>
        <w:jc w:val="center"/>
        <w:rPr>
          <w:rFonts w:ascii="AR JULIAN" w:hAnsi="AR JULIAN"/>
          <w:sz w:val="36"/>
          <w:szCs w:val="36"/>
        </w:rPr>
      </w:pPr>
    </w:p>
    <w:p w14:paraId="19B171D0" w14:textId="0582F081" w:rsidR="00341848" w:rsidRPr="00872651" w:rsidRDefault="00341848" w:rsidP="00341848">
      <w:pPr>
        <w:pStyle w:val="NoSpacing"/>
        <w:jc w:val="center"/>
        <w:rPr>
          <w:rFonts w:ascii="AR JULIAN" w:hAnsi="AR JULIAN"/>
          <w:sz w:val="36"/>
          <w:szCs w:val="36"/>
        </w:rPr>
      </w:pPr>
      <w:r>
        <w:rPr>
          <w:rFonts w:ascii="AR JULIAN" w:hAnsi="AR JULIAN"/>
          <w:sz w:val="36"/>
          <w:szCs w:val="36"/>
        </w:rPr>
        <w:t>FINANCIAL</w:t>
      </w:r>
      <w:r w:rsidRPr="00872651">
        <w:rPr>
          <w:rFonts w:ascii="AR JULIAN" w:hAnsi="AR JULIAN"/>
          <w:sz w:val="36"/>
          <w:szCs w:val="36"/>
        </w:rPr>
        <w:t xml:space="preserve"> </w:t>
      </w:r>
      <w:r>
        <w:rPr>
          <w:rFonts w:ascii="AR JULIAN" w:hAnsi="AR JULIAN"/>
          <w:sz w:val="36"/>
          <w:szCs w:val="36"/>
        </w:rPr>
        <w:t>REQUIREMENTS</w:t>
      </w:r>
    </w:p>
    <w:p w14:paraId="4767FDCC" w14:textId="77777777" w:rsidR="00341848" w:rsidRPr="00BC28E4" w:rsidRDefault="00341848" w:rsidP="00341848">
      <w:pPr>
        <w:pStyle w:val="NoSpacing"/>
        <w:jc w:val="center"/>
        <w:rPr>
          <w:rFonts w:ascii="AR JULIAN" w:hAnsi="AR JULIAN"/>
          <w:sz w:val="16"/>
          <w:szCs w:val="16"/>
        </w:rPr>
      </w:pPr>
    </w:p>
    <w:p w14:paraId="7B804EA7" w14:textId="77777777" w:rsidR="00341848" w:rsidRPr="008E7720" w:rsidRDefault="00341848" w:rsidP="00341848">
      <w:pPr>
        <w:pStyle w:val="NoSpacing"/>
        <w:rPr>
          <w:sz w:val="22"/>
          <w:szCs w:val="22"/>
        </w:rPr>
      </w:pPr>
      <w:r w:rsidRPr="008E7720">
        <w:rPr>
          <w:sz w:val="22"/>
          <w:szCs w:val="22"/>
        </w:rPr>
        <w:t xml:space="preserve">Payment in full must be made for all financial obligations to the school before the day of graduation. </w:t>
      </w:r>
    </w:p>
    <w:p w14:paraId="04564AD1" w14:textId="77777777" w:rsidR="00341848" w:rsidRPr="00BC28E4" w:rsidRDefault="00341848" w:rsidP="00341848">
      <w:pPr>
        <w:pStyle w:val="NoSpacing"/>
        <w:rPr>
          <w:sz w:val="16"/>
          <w:szCs w:val="16"/>
        </w:rPr>
      </w:pPr>
    </w:p>
    <w:p w14:paraId="7D80E7FF" w14:textId="77777777" w:rsidR="00341848" w:rsidRPr="00296F2A" w:rsidRDefault="00341848" w:rsidP="00341848">
      <w:pPr>
        <w:pStyle w:val="NoSpacing"/>
        <w:jc w:val="center"/>
        <w:rPr>
          <w:rFonts w:ascii="AR JULIAN" w:hAnsi="AR JULIAN"/>
          <w:sz w:val="28"/>
          <w:szCs w:val="28"/>
        </w:rPr>
      </w:pPr>
      <w:r>
        <w:rPr>
          <w:rFonts w:ascii="AR JULIAN" w:hAnsi="AR JULIAN"/>
          <w:sz w:val="28"/>
          <w:szCs w:val="28"/>
        </w:rPr>
        <w:t>Tuition and Fees</w:t>
      </w:r>
    </w:p>
    <w:p w14:paraId="55512B0E" w14:textId="77777777" w:rsidR="00341848" w:rsidRPr="008E7720" w:rsidRDefault="00341848" w:rsidP="00341848">
      <w:pPr>
        <w:pStyle w:val="NoSpacing"/>
        <w:rPr>
          <w:sz w:val="16"/>
          <w:szCs w:val="16"/>
        </w:rPr>
      </w:pPr>
    </w:p>
    <w:p w14:paraId="25ED9706" w14:textId="0C51CBB9" w:rsidR="00341848" w:rsidRPr="008E7720" w:rsidRDefault="00341848" w:rsidP="00341848">
      <w:pPr>
        <w:pStyle w:val="NoSpacing"/>
        <w:rPr>
          <w:sz w:val="22"/>
          <w:szCs w:val="22"/>
        </w:rPr>
      </w:pPr>
      <w:r w:rsidRPr="008E7720">
        <w:rPr>
          <w:sz w:val="22"/>
          <w:szCs w:val="22"/>
        </w:rPr>
        <w:t xml:space="preserve">Tuition and all listed fees are set annually by the St. Anthony Parish Finance Committee and School Board.  Parents who are in arrears with their finances will not have the privilege of viewing or receiving Report Cards until all finances are taken care of.  </w:t>
      </w:r>
      <w:r w:rsidR="00097697">
        <w:rPr>
          <w:sz w:val="22"/>
          <w:szCs w:val="22"/>
        </w:rPr>
        <w:t>Permanent records will not be released until all financial obligations have been met.</w:t>
      </w:r>
    </w:p>
    <w:p w14:paraId="26C779FA" w14:textId="77777777" w:rsidR="00341848" w:rsidRPr="008E7720" w:rsidRDefault="00341848" w:rsidP="00341848">
      <w:pPr>
        <w:pStyle w:val="NoSpacing"/>
        <w:rPr>
          <w:sz w:val="16"/>
          <w:szCs w:val="16"/>
        </w:rPr>
      </w:pPr>
      <w:r w:rsidRPr="008E7720">
        <w:rPr>
          <w:sz w:val="16"/>
          <w:szCs w:val="16"/>
        </w:rPr>
        <w:t xml:space="preserve"> </w:t>
      </w:r>
    </w:p>
    <w:p w14:paraId="4D9F3985" w14:textId="77777777" w:rsidR="00341848" w:rsidRPr="008E7720" w:rsidRDefault="00341848" w:rsidP="00341848">
      <w:pPr>
        <w:pStyle w:val="NoSpacing"/>
        <w:rPr>
          <w:sz w:val="22"/>
          <w:szCs w:val="22"/>
        </w:rPr>
      </w:pPr>
      <w:r w:rsidRPr="008E7720">
        <w:rPr>
          <w:sz w:val="22"/>
          <w:szCs w:val="22"/>
        </w:rPr>
        <w:t>Families can pay their tuition bill in one of 2 ways.</w:t>
      </w:r>
    </w:p>
    <w:p w14:paraId="706E8B04" w14:textId="319507DA" w:rsidR="00341848" w:rsidRPr="008E7720" w:rsidRDefault="00341848" w:rsidP="000A50DB">
      <w:pPr>
        <w:pStyle w:val="NoSpacing"/>
        <w:numPr>
          <w:ilvl w:val="0"/>
          <w:numId w:val="29"/>
        </w:numPr>
        <w:rPr>
          <w:i/>
          <w:sz w:val="22"/>
          <w:szCs w:val="22"/>
        </w:rPr>
      </w:pPr>
      <w:r w:rsidRPr="008E7720">
        <w:rPr>
          <w:i/>
          <w:sz w:val="22"/>
          <w:szCs w:val="22"/>
        </w:rPr>
        <w:t>Full paym</w:t>
      </w:r>
      <w:r>
        <w:rPr>
          <w:i/>
          <w:sz w:val="22"/>
          <w:szCs w:val="22"/>
        </w:rPr>
        <w:t>ent of tuition by August</w:t>
      </w:r>
      <w:r w:rsidR="006402D8">
        <w:rPr>
          <w:i/>
          <w:sz w:val="22"/>
          <w:szCs w:val="22"/>
        </w:rPr>
        <w:t xml:space="preserve"> 1</w:t>
      </w:r>
      <w:r w:rsidR="006402D8" w:rsidRPr="006402D8">
        <w:rPr>
          <w:i/>
          <w:sz w:val="22"/>
          <w:szCs w:val="22"/>
          <w:vertAlign w:val="superscript"/>
        </w:rPr>
        <w:t>st</w:t>
      </w:r>
      <w:r w:rsidR="006402D8">
        <w:rPr>
          <w:i/>
          <w:sz w:val="22"/>
          <w:szCs w:val="22"/>
        </w:rPr>
        <w:t>.</w:t>
      </w:r>
      <w:r w:rsidR="00E83E68">
        <w:rPr>
          <w:i/>
          <w:sz w:val="22"/>
          <w:szCs w:val="22"/>
        </w:rPr>
        <w:t xml:space="preserve"> </w:t>
      </w:r>
      <w:r w:rsidRPr="008E7720">
        <w:rPr>
          <w:i/>
          <w:sz w:val="22"/>
          <w:szCs w:val="22"/>
        </w:rPr>
        <w:t xml:space="preserve"> This payment will be made directly to the school. </w:t>
      </w:r>
    </w:p>
    <w:p w14:paraId="5BD80147" w14:textId="1FE8E773" w:rsidR="00341848" w:rsidRPr="008E7720" w:rsidRDefault="00341848" w:rsidP="000A50DB">
      <w:pPr>
        <w:pStyle w:val="NoSpacing"/>
        <w:numPr>
          <w:ilvl w:val="0"/>
          <w:numId w:val="29"/>
        </w:numPr>
        <w:rPr>
          <w:i/>
          <w:sz w:val="22"/>
          <w:szCs w:val="22"/>
        </w:rPr>
      </w:pPr>
      <w:r w:rsidRPr="008E7720">
        <w:rPr>
          <w:i/>
          <w:sz w:val="22"/>
          <w:szCs w:val="22"/>
        </w:rPr>
        <w:t>Automatic monthly payments through the FACTS Payment Plan can be made on the 5</w:t>
      </w:r>
      <w:r w:rsidRPr="008E7720">
        <w:rPr>
          <w:i/>
          <w:sz w:val="22"/>
          <w:szCs w:val="22"/>
          <w:vertAlign w:val="superscript"/>
        </w:rPr>
        <w:t>th</w:t>
      </w:r>
      <w:r w:rsidRPr="008E7720">
        <w:rPr>
          <w:i/>
          <w:sz w:val="22"/>
          <w:szCs w:val="22"/>
        </w:rPr>
        <w:t xml:space="preserve"> or 20</w:t>
      </w:r>
      <w:r w:rsidRPr="008E7720">
        <w:rPr>
          <w:i/>
          <w:sz w:val="22"/>
          <w:szCs w:val="22"/>
          <w:vertAlign w:val="superscript"/>
        </w:rPr>
        <w:t>th</w:t>
      </w:r>
      <w:r w:rsidRPr="008E7720">
        <w:rPr>
          <w:i/>
          <w:sz w:val="22"/>
          <w:szCs w:val="22"/>
        </w:rPr>
        <w:t xml:space="preserve"> of the month. Parents may pay over 12 months beginning in July. There is </w:t>
      </w:r>
      <w:r w:rsidRPr="0050486F">
        <w:rPr>
          <w:i/>
          <w:sz w:val="22"/>
          <w:szCs w:val="22"/>
        </w:rPr>
        <w:t>a $</w:t>
      </w:r>
      <w:r w:rsidR="0078602F">
        <w:rPr>
          <w:i/>
          <w:sz w:val="22"/>
          <w:szCs w:val="22"/>
        </w:rPr>
        <w:t>50</w:t>
      </w:r>
      <w:r w:rsidRPr="008E7720">
        <w:rPr>
          <w:i/>
          <w:sz w:val="22"/>
          <w:szCs w:val="22"/>
        </w:rPr>
        <w:t xml:space="preserve"> fee per family, per year, for this monthly option.  </w:t>
      </w:r>
    </w:p>
    <w:p w14:paraId="08B5DF22" w14:textId="77777777" w:rsidR="00341848" w:rsidRPr="008E7720" w:rsidRDefault="00341848" w:rsidP="00341848">
      <w:pPr>
        <w:pStyle w:val="NoSpacing"/>
        <w:rPr>
          <w:i/>
          <w:sz w:val="16"/>
          <w:szCs w:val="16"/>
        </w:rPr>
      </w:pPr>
    </w:p>
    <w:p w14:paraId="443DC2C4" w14:textId="77777777" w:rsidR="00341848" w:rsidRPr="008E7720" w:rsidRDefault="00341848" w:rsidP="00341848">
      <w:pPr>
        <w:pStyle w:val="NoSpacing"/>
        <w:rPr>
          <w:sz w:val="22"/>
          <w:szCs w:val="22"/>
        </w:rPr>
      </w:pPr>
      <w:r w:rsidRPr="008E7720">
        <w:rPr>
          <w:sz w:val="22"/>
          <w:szCs w:val="22"/>
        </w:rPr>
        <w:t xml:space="preserve">FACTS is an automated payment plan. If you choose to budget through FACTS, you will authorize your bank to automatically transfer your monthly tuition payment from checking or savings account. </w:t>
      </w:r>
    </w:p>
    <w:p w14:paraId="1065A183" w14:textId="77777777" w:rsidR="00341848" w:rsidRPr="008E7720" w:rsidRDefault="00341848" w:rsidP="00341848">
      <w:pPr>
        <w:pStyle w:val="NoSpacing"/>
        <w:rPr>
          <w:sz w:val="16"/>
          <w:szCs w:val="16"/>
        </w:rPr>
      </w:pPr>
    </w:p>
    <w:p w14:paraId="25F1DCEF" w14:textId="77777777" w:rsidR="00341848" w:rsidRDefault="00341848" w:rsidP="00341848">
      <w:pPr>
        <w:pStyle w:val="NoSpacing"/>
        <w:rPr>
          <w:sz w:val="22"/>
          <w:szCs w:val="22"/>
        </w:rPr>
      </w:pPr>
      <w:r w:rsidRPr="008E7720">
        <w:rPr>
          <w:sz w:val="22"/>
          <w:szCs w:val="22"/>
        </w:rPr>
        <w:t>Please be assured that neither FACTS nor the school will have direct access to or any knowledge about the status of your bank account. Your bank makes the payment for you on the day you authorize.  FACTS payments can also be made through MasterCard, Discover, or American Express. If you select this option each payment will incur a credit card convenience fee of 2.5%. The exact dollar amount of the bill will be reviewed with you at the time you enroll with FACTS.</w:t>
      </w:r>
    </w:p>
    <w:p w14:paraId="4AB57518" w14:textId="77777777" w:rsidR="00341848" w:rsidRDefault="00341848" w:rsidP="00341848">
      <w:pPr>
        <w:pStyle w:val="NoSpacing"/>
        <w:rPr>
          <w:sz w:val="22"/>
          <w:szCs w:val="22"/>
        </w:rPr>
      </w:pPr>
    </w:p>
    <w:p w14:paraId="34137594" w14:textId="6424B920" w:rsidR="00A00B30" w:rsidRPr="0054196A" w:rsidRDefault="00341848" w:rsidP="00341848">
      <w:pPr>
        <w:pStyle w:val="NoSpacing"/>
        <w:rPr>
          <w:b/>
          <w:sz w:val="22"/>
          <w:szCs w:val="22"/>
        </w:rPr>
      </w:pPr>
      <w:r w:rsidRPr="0054196A">
        <w:rPr>
          <w:b/>
          <w:sz w:val="22"/>
          <w:szCs w:val="22"/>
        </w:rPr>
        <w:t xml:space="preserve">In the event that payment of the tuition is </w:t>
      </w:r>
      <w:r w:rsidR="005A0811">
        <w:rPr>
          <w:b/>
          <w:sz w:val="22"/>
          <w:szCs w:val="22"/>
        </w:rPr>
        <w:t xml:space="preserve">a </w:t>
      </w:r>
      <w:r w:rsidRPr="0054196A">
        <w:rPr>
          <w:b/>
          <w:sz w:val="22"/>
          <w:szCs w:val="22"/>
        </w:rPr>
        <w:t xml:space="preserve">shared financial responsibility between parents, the school may share information about the timely payment of tuition and fees by one parent with the other parent. </w:t>
      </w:r>
    </w:p>
    <w:p w14:paraId="4E400B55" w14:textId="77777777" w:rsidR="00341848" w:rsidRPr="00BC28E4" w:rsidRDefault="00341848" w:rsidP="00341848">
      <w:pPr>
        <w:pStyle w:val="NoSpacing"/>
        <w:rPr>
          <w:sz w:val="16"/>
          <w:szCs w:val="16"/>
        </w:rPr>
      </w:pPr>
    </w:p>
    <w:p w14:paraId="09FFA216" w14:textId="77777777" w:rsidR="00341848" w:rsidRDefault="008335F4" w:rsidP="00341848">
      <w:pPr>
        <w:pStyle w:val="NoSpacing"/>
        <w:rPr>
          <w:sz w:val="22"/>
          <w:szCs w:val="22"/>
        </w:rPr>
      </w:pPr>
      <w:r>
        <w:rPr>
          <w:sz w:val="22"/>
          <w:szCs w:val="22"/>
        </w:rPr>
        <w:t>A</w:t>
      </w:r>
      <w:r w:rsidR="00341848" w:rsidRPr="008335F4">
        <w:rPr>
          <w:sz w:val="22"/>
          <w:szCs w:val="22"/>
        </w:rPr>
        <w:t>ll payments (tuition, curriculum, fees, etc.) must be current unless previous arrangements have been made.</w:t>
      </w:r>
      <w:r>
        <w:rPr>
          <w:sz w:val="22"/>
          <w:szCs w:val="22"/>
        </w:rPr>
        <w:t xml:space="preserve">  Parents </w:t>
      </w:r>
      <w:r w:rsidR="00341848">
        <w:rPr>
          <w:sz w:val="22"/>
          <w:szCs w:val="22"/>
        </w:rPr>
        <w:t xml:space="preserve">who are in arrears with the fees will be </w:t>
      </w:r>
      <w:r w:rsidR="00341848" w:rsidRPr="008335F4">
        <w:rPr>
          <w:sz w:val="22"/>
          <w:szCs w:val="22"/>
        </w:rPr>
        <w:t>notified i</w:t>
      </w:r>
      <w:r w:rsidR="00341848">
        <w:rPr>
          <w:sz w:val="22"/>
          <w:szCs w:val="22"/>
        </w:rPr>
        <w:t>n advance as to whether or not their child(ren) will receive their report card</w:t>
      </w:r>
      <w:r>
        <w:rPr>
          <w:sz w:val="22"/>
          <w:szCs w:val="22"/>
        </w:rPr>
        <w:t>/progress report</w:t>
      </w:r>
      <w:r w:rsidR="00341848">
        <w:rPr>
          <w:sz w:val="22"/>
          <w:szCs w:val="22"/>
        </w:rPr>
        <w:t xml:space="preserve">.  Those in arrears will be blocked from viewing their child’s report card </w:t>
      </w:r>
      <w:r>
        <w:rPr>
          <w:sz w:val="22"/>
          <w:szCs w:val="22"/>
        </w:rPr>
        <w:t>from the online grading site</w:t>
      </w:r>
      <w:r w:rsidR="00341848">
        <w:rPr>
          <w:sz w:val="22"/>
          <w:szCs w:val="22"/>
        </w:rPr>
        <w:t xml:space="preserve">.  If full payment has not been made and no contact with the parish has been made by the beginning of the second semester, the student may not return and no records will be released.  </w:t>
      </w:r>
    </w:p>
    <w:p w14:paraId="2EF9D02E" w14:textId="77777777" w:rsidR="005623B1" w:rsidRDefault="005623B1" w:rsidP="00341848">
      <w:pPr>
        <w:pStyle w:val="NoSpacing"/>
        <w:jc w:val="center"/>
        <w:rPr>
          <w:rFonts w:ascii="AR JULIAN" w:hAnsi="AR JULIAN"/>
          <w:sz w:val="28"/>
          <w:szCs w:val="28"/>
        </w:rPr>
      </w:pPr>
    </w:p>
    <w:p w14:paraId="749A7F5E" w14:textId="77777777" w:rsidR="00B619D7" w:rsidRDefault="00B619D7" w:rsidP="00341848">
      <w:pPr>
        <w:pStyle w:val="NoSpacing"/>
        <w:jc w:val="center"/>
        <w:rPr>
          <w:rFonts w:ascii="AR JULIAN" w:hAnsi="AR JULIAN"/>
          <w:sz w:val="28"/>
          <w:szCs w:val="28"/>
        </w:rPr>
      </w:pPr>
    </w:p>
    <w:p w14:paraId="5859F707" w14:textId="77777777" w:rsidR="00B619D7" w:rsidRDefault="00B619D7" w:rsidP="00341848">
      <w:pPr>
        <w:pStyle w:val="NoSpacing"/>
        <w:jc w:val="center"/>
        <w:rPr>
          <w:rFonts w:ascii="AR JULIAN" w:hAnsi="AR JULIAN"/>
          <w:sz w:val="28"/>
          <w:szCs w:val="28"/>
        </w:rPr>
      </w:pPr>
    </w:p>
    <w:p w14:paraId="40B4324D" w14:textId="77777777" w:rsidR="00341848" w:rsidRPr="0054196A" w:rsidRDefault="00341848" w:rsidP="00341848">
      <w:pPr>
        <w:pStyle w:val="NoSpacing"/>
        <w:jc w:val="center"/>
        <w:rPr>
          <w:rFonts w:ascii="AR JULIAN" w:hAnsi="AR JULIAN"/>
          <w:sz w:val="28"/>
          <w:szCs w:val="28"/>
        </w:rPr>
      </w:pPr>
      <w:r w:rsidRPr="0054196A">
        <w:rPr>
          <w:rFonts w:ascii="AR JULIAN" w:hAnsi="AR JULIAN"/>
          <w:sz w:val="28"/>
          <w:szCs w:val="28"/>
        </w:rPr>
        <w:lastRenderedPageBreak/>
        <w:t>Late Enrollment/Early Withdrawal Tuition</w:t>
      </w:r>
    </w:p>
    <w:p w14:paraId="5BFA99A6" w14:textId="77777777" w:rsidR="00341848" w:rsidRPr="004D1E1A" w:rsidRDefault="00341848" w:rsidP="00341848">
      <w:pPr>
        <w:pStyle w:val="NoSpacing"/>
        <w:jc w:val="center"/>
        <w:rPr>
          <w:rFonts w:ascii="AR JULIAN" w:hAnsi="AR JULIAN"/>
          <w:b/>
          <w:sz w:val="28"/>
          <w:szCs w:val="28"/>
          <w:highlight w:val="yellow"/>
        </w:rPr>
      </w:pPr>
    </w:p>
    <w:p w14:paraId="37E561CD" w14:textId="77777777" w:rsidR="00341848" w:rsidRPr="00207FEE" w:rsidRDefault="00341848" w:rsidP="00341848">
      <w:pPr>
        <w:pStyle w:val="NoSpacing"/>
        <w:rPr>
          <w:sz w:val="22"/>
          <w:szCs w:val="22"/>
        </w:rPr>
      </w:pPr>
      <w:r w:rsidRPr="0054196A">
        <w:rPr>
          <w:sz w:val="22"/>
          <w:szCs w:val="22"/>
        </w:rPr>
        <w:t>Any family enrolling late or withdrawing from school early will be charged on a per diem rate based on days per school year.</w:t>
      </w:r>
    </w:p>
    <w:p w14:paraId="1BD9CC64" w14:textId="77777777" w:rsidR="00B4459C" w:rsidRDefault="00B4459C" w:rsidP="00341848">
      <w:pPr>
        <w:pStyle w:val="NoSpacing"/>
        <w:jc w:val="center"/>
        <w:rPr>
          <w:rFonts w:ascii="AR JULIAN" w:hAnsi="AR JULIAN"/>
          <w:sz w:val="28"/>
          <w:szCs w:val="28"/>
        </w:rPr>
      </w:pPr>
    </w:p>
    <w:p w14:paraId="0D82D64C" w14:textId="77777777" w:rsidR="00341848" w:rsidRPr="00296F2A" w:rsidRDefault="00341848" w:rsidP="00341848">
      <w:pPr>
        <w:pStyle w:val="NoSpacing"/>
        <w:jc w:val="center"/>
        <w:rPr>
          <w:rFonts w:ascii="AR JULIAN" w:hAnsi="AR JULIAN"/>
          <w:sz w:val="28"/>
          <w:szCs w:val="28"/>
        </w:rPr>
      </w:pPr>
      <w:r>
        <w:rPr>
          <w:rFonts w:ascii="AR JULIAN" w:hAnsi="AR JULIAN"/>
          <w:sz w:val="28"/>
          <w:szCs w:val="28"/>
        </w:rPr>
        <w:t>Registration</w:t>
      </w:r>
    </w:p>
    <w:p w14:paraId="6F63DD66" w14:textId="77777777" w:rsidR="00341848" w:rsidRPr="008E7720" w:rsidRDefault="00341848" w:rsidP="00341848">
      <w:pPr>
        <w:pStyle w:val="NoSpacing"/>
        <w:rPr>
          <w:sz w:val="16"/>
          <w:szCs w:val="16"/>
        </w:rPr>
      </w:pPr>
    </w:p>
    <w:p w14:paraId="6531904F" w14:textId="21F3CBF7" w:rsidR="00341848" w:rsidRDefault="00341848" w:rsidP="00341848">
      <w:pPr>
        <w:pStyle w:val="NoSpacing"/>
        <w:rPr>
          <w:sz w:val="22"/>
          <w:szCs w:val="22"/>
        </w:rPr>
      </w:pPr>
      <w:r w:rsidRPr="008E7720">
        <w:rPr>
          <w:sz w:val="22"/>
          <w:szCs w:val="22"/>
        </w:rPr>
        <w:t xml:space="preserve">Kindergarten and new student registration begins in </w:t>
      </w:r>
      <w:r w:rsidR="00B619D7">
        <w:rPr>
          <w:sz w:val="22"/>
          <w:szCs w:val="22"/>
        </w:rPr>
        <w:t>February</w:t>
      </w:r>
      <w:r w:rsidRPr="008E7720">
        <w:rPr>
          <w:sz w:val="22"/>
          <w:szCs w:val="22"/>
        </w:rPr>
        <w:t xml:space="preserve"> for the upcoming school year.  Re-enrollment registration for current students begins during Catholic Schools Week in late January. </w:t>
      </w:r>
      <w:r w:rsidR="00B4459C">
        <w:rPr>
          <w:sz w:val="22"/>
          <w:szCs w:val="22"/>
        </w:rPr>
        <w:t xml:space="preserve">There is a registration fee of $25, which will hold your child's place.  </w:t>
      </w:r>
      <w:r w:rsidRPr="008335F4">
        <w:rPr>
          <w:b/>
          <w:sz w:val="22"/>
          <w:szCs w:val="22"/>
        </w:rPr>
        <w:t>Curriculum fees</w:t>
      </w:r>
      <w:r w:rsidR="00B33AD0">
        <w:rPr>
          <w:b/>
          <w:sz w:val="22"/>
          <w:szCs w:val="22"/>
        </w:rPr>
        <w:t xml:space="preserve"> of $125.00</w:t>
      </w:r>
      <w:r w:rsidRPr="008335F4">
        <w:rPr>
          <w:b/>
          <w:sz w:val="22"/>
          <w:szCs w:val="22"/>
        </w:rPr>
        <w:t xml:space="preserve"> are due </w:t>
      </w:r>
      <w:r w:rsidR="008335F4" w:rsidRPr="008335F4">
        <w:rPr>
          <w:b/>
          <w:sz w:val="22"/>
          <w:szCs w:val="22"/>
        </w:rPr>
        <w:t>by June 30</w:t>
      </w:r>
      <w:r w:rsidR="008335F4" w:rsidRPr="008335F4">
        <w:rPr>
          <w:b/>
          <w:sz w:val="22"/>
          <w:szCs w:val="22"/>
          <w:vertAlign w:val="superscript"/>
        </w:rPr>
        <w:t>th</w:t>
      </w:r>
      <w:r w:rsidR="008335F4" w:rsidRPr="008335F4">
        <w:rPr>
          <w:b/>
          <w:sz w:val="22"/>
          <w:szCs w:val="22"/>
        </w:rPr>
        <w:t xml:space="preserve">, </w:t>
      </w:r>
      <w:r w:rsidR="008335F4" w:rsidRPr="008335F4">
        <w:rPr>
          <w:b/>
          <w:sz w:val="22"/>
          <w:szCs w:val="22"/>
          <w:u w:val="single"/>
        </w:rPr>
        <w:t>before the start of the new school year.</w:t>
      </w:r>
      <w:r w:rsidR="008335F4">
        <w:rPr>
          <w:sz w:val="22"/>
          <w:szCs w:val="22"/>
        </w:rPr>
        <w:t xml:space="preserve"> </w:t>
      </w:r>
      <w:r w:rsidR="006A5F7D">
        <w:rPr>
          <w:sz w:val="22"/>
          <w:szCs w:val="22"/>
        </w:rPr>
        <w:t xml:space="preserve"> </w:t>
      </w:r>
      <w:r w:rsidR="00C43182">
        <w:rPr>
          <w:sz w:val="22"/>
          <w:szCs w:val="22"/>
        </w:rPr>
        <w:t>Curriculum fees are non-refundable.</w:t>
      </w:r>
    </w:p>
    <w:p w14:paraId="397A0316" w14:textId="77777777" w:rsidR="00341848" w:rsidRPr="00BC28E4" w:rsidRDefault="00341848" w:rsidP="00341848">
      <w:pPr>
        <w:pStyle w:val="NoSpacing"/>
        <w:rPr>
          <w:sz w:val="16"/>
          <w:szCs w:val="16"/>
        </w:rPr>
      </w:pPr>
    </w:p>
    <w:p w14:paraId="01A0BAFA" w14:textId="77777777" w:rsidR="00341848" w:rsidRDefault="00341848" w:rsidP="00E6067D">
      <w:pPr>
        <w:pStyle w:val="NoSpacing"/>
        <w:rPr>
          <w:sz w:val="22"/>
          <w:szCs w:val="22"/>
        </w:rPr>
      </w:pPr>
    </w:p>
    <w:p w14:paraId="268A1058" w14:textId="77777777" w:rsidR="006C5D17" w:rsidRPr="00B4459C" w:rsidRDefault="00341848" w:rsidP="00B4459C">
      <w:pPr>
        <w:pStyle w:val="NoSpacing"/>
        <w:rPr>
          <w:sz w:val="22"/>
          <w:szCs w:val="22"/>
        </w:rPr>
      </w:pPr>
      <w:r w:rsidRPr="008E7720">
        <w:rPr>
          <w:sz w:val="22"/>
          <w:szCs w:val="22"/>
        </w:rPr>
        <w:t>Registration is not complete until all the paperwork is submitted</w:t>
      </w:r>
      <w:r w:rsidR="00B4459C">
        <w:rPr>
          <w:sz w:val="22"/>
          <w:szCs w:val="22"/>
        </w:rPr>
        <w:t xml:space="preserve"> </w:t>
      </w:r>
      <w:r w:rsidRPr="008E7720">
        <w:rPr>
          <w:sz w:val="22"/>
          <w:szCs w:val="22"/>
        </w:rPr>
        <w:t>(</w:t>
      </w:r>
      <w:r w:rsidR="00E83E68">
        <w:rPr>
          <w:sz w:val="22"/>
          <w:szCs w:val="22"/>
        </w:rPr>
        <w:t>b</w:t>
      </w:r>
      <w:r w:rsidRPr="008E7720">
        <w:rPr>
          <w:sz w:val="22"/>
          <w:szCs w:val="22"/>
        </w:rPr>
        <w:t>irth certificate, Baptismal certificate, immunizations, and custodial papers</w:t>
      </w:r>
      <w:r w:rsidR="0054196A">
        <w:rPr>
          <w:sz w:val="22"/>
          <w:szCs w:val="22"/>
        </w:rPr>
        <w:t>, if applicable</w:t>
      </w:r>
      <w:r w:rsidR="00B4459C">
        <w:rPr>
          <w:sz w:val="22"/>
          <w:szCs w:val="22"/>
        </w:rPr>
        <w:t xml:space="preserve">) and the registration fee is paid.   </w:t>
      </w:r>
      <w:r w:rsidRPr="008E7720">
        <w:rPr>
          <w:sz w:val="22"/>
          <w:szCs w:val="22"/>
        </w:rPr>
        <w:t>Enrollment is contingent upon receipt of all the paperwork in the school office</w:t>
      </w:r>
      <w:r w:rsidR="008335F4">
        <w:rPr>
          <w:sz w:val="22"/>
          <w:szCs w:val="22"/>
        </w:rPr>
        <w:t xml:space="preserve"> and approval by the principal/pastor</w:t>
      </w:r>
      <w:r w:rsidR="00B4459C">
        <w:rPr>
          <w:sz w:val="22"/>
          <w:szCs w:val="22"/>
        </w:rPr>
        <w:t>.</w:t>
      </w:r>
    </w:p>
    <w:p w14:paraId="19A1BBBA" w14:textId="590078C5" w:rsidR="006C5D17" w:rsidRDefault="006C5D17" w:rsidP="00341848">
      <w:pPr>
        <w:pStyle w:val="NoSpacing"/>
        <w:jc w:val="center"/>
        <w:rPr>
          <w:rFonts w:ascii="AR JULIAN" w:hAnsi="AR JULIAN"/>
          <w:sz w:val="28"/>
          <w:szCs w:val="28"/>
        </w:rPr>
      </w:pPr>
    </w:p>
    <w:p w14:paraId="6CAB8FCB" w14:textId="2850C267" w:rsidR="00B4459C" w:rsidRDefault="00B4459C" w:rsidP="00341848">
      <w:pPr>
        <w:pStyle w:val="NoSpacing"/>
        <w:jc w:val="center"/>
        <w:rPr>
          <w:rFonts w:ascii="AR JULIAN" w:hAnsi="AR JULIAN"/>
          <w:sz w:val="28"/>
          <w:szCs w:val="28"/>
        </w:rPr>
      </w:pPr>
    </w:p>
    <w:p w14:paraId="05955357" w14:textId="0225F4A3" w:rsidR="00C43182" w:rsidRDefault="00C43182" w:rsidP="00341848">
      <w:pPr>
        <w:pStyle w:val="NoSpacing"/>
        <w:jc w:val="center"/>
        <w:rPr>
          <w:rFonts w:ascii="AR JULIAN" w:hAnsi="AR JULIAN"/>
          <w:sz w:val="28"/>
          <w:szCs w:val="28"/>
        </w:rPr>
      </w:pPr>
      <w:r>
        <w:rPr>
          <w:noProof/>
        </w:rPr>
        <w:drawing>
          <wp:anchor distT="0" distB="0" distL="114300" distR="114300" simplePos="0" relativeHeight="251668992" behindDoc="1" locked="0" layoutInCell="1" allowOverlap="1" wp14:anchorId="7ABAB733" wp14:editId="344F5F91">
            <wp:simplePos x="0" y="0"/>
            <wp:positionH relativeFrom="column">
              <wp:posOffset>2269490</wp:posOffset>
            </wp:positionH>
            <wp:positionV relativeFrom="paragraph">
              <wp:posOffset>69850</wp:posOffset>
            </wp:positionV>
            <wp:extent cx="1200150" cy="1038225"/>
            <wp:effectExtent l="0" t="0" r="0" b="0"/>
            <wp:wrapTight wrapText="bothSides">
              <wp:wrapPolygon edited="0">
                <wp:start x="0" y="0"/>
                <wp:lineTo x="0" y="21402"/>
                <wp:lineTo x="21257" y="21402"/>
                <wp:lineTo x="21257" y="0"/>
                <wp:lineTo x="0" y="0"/>
              </wp:wrapPolygon>
            </wp:wrapTight>
            <wp:docPr id="3050" name="Picture 3050" descr="shutterstock_98565527-1200x1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descr="shutterstock_98565527-1200x1041[1]"/>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1200150" cy="1038225"/>
                    </a:xfrm>
                    <a:prstGeom prst="rect">
                      <a:avLst/>
                    </a:prstGeom>
                    <a:noFill/>
                  </pic:spPr>
                </pic:pic>
              </a:graphicData>
            </a:graphic>
            <wp14:sizeRelH relativeFrom="page">
              <wp14:pctWidth>0</wp14:pctWidth>
            </wp14:sizeRelH>
            <wp14:sizeRelV relativeFrom="page">
              <wp14:pctHeight>0</wp14:pctHeight>
            </wp14:sizeRelV>
          </wp:anchor>
        </w:drawing>
      </w:r>
    </w:p>
    <w:p w14:paraId="0CB8504E" w14:textId="77777777" w:rsidR="00B4459C" w:rsidRDefault="00B4459C" w:rsidP="00341848">
      <w:pPr>
        <w:pStyle w:val="NoSpacing"/>
        <w:jc w:val="center"/>
        <w:rPr>
          <w:rFonts w:ascii="AR JULIAN" w:hAnsi="AR JULIAN"/>
          <w:sz w:val="28"/>
          <w:szCs w:val="28"/>
        </w:rPr>
      </w:pPr>
    </w:p>
    <w:p w14:paraId="15ED6B46" w14:textId="77777777" w:rsidR="00B4459C" w:rsidRDefault="00B4459C" w:rsidP="00341848">
      <w:pPr>
        <w:pStyle w:val="NoSpacing"/>
        <w:jc w:val="center"/>
        <w:rPr>
          <w:rFonts w:ascii="AR JULIAN" w:hAnsi="AR JULIAN"/>
          <w:sz w:val="28"/>
          <w:szCs w:val="28"/>
        </w:rPr>
      </w:pPr>
    </w:p>
    <w:p w14:paraId="503912FA" w14:textId="77777777" w:rsidR="00B4459C" w:rsidRDefault="00B4459C" w:rsidP="00341848">
      <w:pPr>
        <w:pStyle w:val="NoSpacing"/>
        <w:jc w:val="center"/>
        <w:rPr>
          <w:rFonts w:ascii="AR JULIAN" w:hAnsi="AR JULIAN"/>
          <w:sz w:val="28"/>
          <w:szCs w:val="28"/>
        </w:rPr>
      </w:pPr>
    </w:p>
    <w:p w14:paraId="3899E3A7" w14:textId="77777777" w:rsidR="00B4459C" w:rsidRDefault="00B4459C" w:rsidP="00341848">
      <w:pPr>
        <w:pStyle w:val="NoSpacing"/>
        <w:jc w:val="center"/>
        <w:rPr>
          <w:rFonts w:ascii="AR JULIAN" w:hAnsi="AR JULIAN"/>
          <w:sz w:val="28"/>
          <w:szCs w:val="28"/>
        </w:rPr>
      </w:pPr>
    </w:p>
    <w:p w14:paraId="02BF478D" w14:textId="77777777" w:rsidR="00B34614" w:rsidRDefault="00B34614" w:rsidP="00341848">
      <w:pPr>
        <w:pStyle w:val="NoSpacing"/>
        <w:jc w:val="center"/>
        <w:rPr>
          <w:rFonts w:ascii="AR JULIAN" w:hAnsi="AR JULIAN"/>
          <w:sz w:val="28"/>
          <w:szCs w:val="28"/>
        </w:rPr>
      </w:pPr>
    </w:p>
    <w:p w14:paraId="7F28A371" w14:textId="77777777" w:rsidR="00341848" w:rsidRDefault="00341848" w:rsidP="00341848">
      <w:pPr>
        <w:pStyle w:val="NoSpacing"/>
        <w:jc w:val="center"/>
        <w:rPr>
          <w:rFonts w:ascii="AR JULIAN" w:hAnsi="AR JULIAN"/>
          <w:sz w:val="28"/>
          <w:szCs w:val="28"/>
        </w:rPr>
      </w:pPr>
      <w:r>
        <w:rPr>
          <w:rFonts w:ascii="AR JULIAN" w:hAnsi="AR JULIAN"/>
          <w:sz w:val="28"/>
          <w:szCs w:val="28"/>
        </w:rPr>
        <w:t>Fundraising Obligations</w:t>
      </w:r>
    </w:p>
    <w:p w14:paraId="5513213C" w14:textId="77777777" w:rsidR="008335F4" w:rsidRDefault="008335F4" w:rsidP="00341848">
      <w:pPr>
        <w:pStyle w:val="NoSpacing"/>
        <w:rPr>
          <w:sz w:val="22"/>
          <w:szCs w:val="22"/>
        </w:rPr>
      </w:pPr>
    </w:p>
    <w:p w14:paraId="59EEDD07" w14:textId="77777777" w:rsidR="00341848" w:rsidRDefault="00341848" w:rsidP="00341848">
      <w:pPr>
        <w:pStyle w:val="NoSpacing"/>
        <w:rPr>
          <w:sz w:val="22"/>
          <w:szCs w:val="22"/>
        </w:rPr>
      </w:pPr>
      <w:r>
        <w:rPr>
          <w:sz w:val="22"/>
          <w:szCs w:val="22"/>
        </w:rPr>
        <w:t xml:space="preserve">In order to maintain a tuition fee at the lowest possible amount, St. Anthony School depends on each family to volunteer their services at fundraisers.  </w:t>
      </w:r>
      <w:r w:rsidR="008335F4">
        <w:rPr>
          <w:sz w:val="22"/>
          <w:szCs w:val="22"/>
        </w:rPr>
        <w:t>This</w:t>
      </w:r>
      <w:r>
        <w:rPr>
          <w:sz w:val="22"/>
          <w:szCs w:val="22"/>
        </w:rPr>
        <w:t xml:space="preserve"> can be through chairing the event, helping with set up, clean up, attendance or working at the event.</w:t>
      </w:r>
    </w:p>
    <w:p w14:paraId="3BA23467" w14:textId="77777777" w:rsidR="00341848" w:rsidRPr="008335F4" w:rsidRDefault="00341848" w:rsidP="00341848">
      <w:pPr>
        <w:pStyle w:val="NoSpacing"/>
        <w:rPr>
          <w:rFonts w:ascii="AR JULIAN" w:hAnsi="AR JULIAN"/>
        </w:rPr>
      </w:pPr>
    </w:p>
    <w:p w14:paraId="71C06650" w14:textId="77777777" w:rsidR="00097697" w:rsidRDefault="00097697" w:rsidP="00341848">
      <w:pPr>
        <w:pStyle w:val="NoSpacing"/>
        <w:rPr>
          <w:rFonts w:ascii="AR JULIAN" w:hAnsi="AR JULIAN"/>
        </w:rPr>
      </w:pPr>
    </w:p>
    <w:p w14:paraId="58C12B9B" w14:textId="11973B08" w:rsidR="00341848" w:rsidRPr="008335F4" w:rsidRDefault="00341848" w:rsidP="00341848">
      <w:pPr>
        <w:pStyle w:val="NoSpacing"/>
        <w:rPr>
          <w:rFonts w:ascii="AR JULIAN" w:hAnsi="AR JULIAN"/>
        </w:rPr>
      </w:pPr>
      <w:r w:rsidRPr="008335F4">
        <w:rPr>
          <w:rFonts w:ascii="AR JULIAN" w:hAnsi="AR JULIAN"/>
        </w:rPr>
        <w:t>Raffle Ticket</w:t>
      </w:r>
    </w:p>
    <w:p w14:paraId="05B2D17F" w14:textId="77777777" w:rsidR="00341848" w:rsidRDefault="00341848" w:rsidP="00341848">
      <w:pPr>
        <w:pStyle w:val="NoSpacing"/>
        <w:rPr>
          <w:sz w:val="22"/>
          <w:szCs w:val="22"/>
        </w:rPr>
      </w:pPr>
      <w:r>
        <w:rPr>
          <w:sz w:val="22"/>
          <w:szCs w:val="22"/>
        </w:rPr>
        <w:t xml:space="preserve">Each family </w:t>
      </w:r>
      <w:r w:rsidR="008335F4">
        <w:rPr>
          <w:sz w:val="22"/>
          <w:szCs w:val="22"/>
        </w:rPr>
        <w:t xml:space="preserve">is </w:t>
      </w:r>
      <w:r>
        <w:rPr>
          <w:sz w:val="22"/>
          <w:szCs w:val="22"/>
        </w:rPr>
        <w:t xml:space="preserve">to </w:t>
      </w:r>
      <w:r w:rsidR="008335F4">
        <w:rPr>
          <w:sz w:val="22"/>
          <w:szCs w:val="22"/>
        </w:rPr>
        <w:t>purchase</w:t>
      </w:r>
      <w:r>
        <w:rPr>
          <w:sz w:val="22"/>
          <w:szCs w:val="22"/>
        </w:rPr>
        <w:t xml:space="preserve"> or sell at least one raffle ticket for the Home and School $10,000 raffle.  Each ticket is $100, but can be "split" among purchasers.  This is Home and School's major fundraiser for the year.  </w:t>
      </w:r>
      <w:r w:rsidR="008335F4" w:rsidRPr="00B4459C">
        <w:rPr>
          <w:b/>
          <w:sz w:val="22"/>
          <w:szCs w:val="22"/>
        </w:rPr>
        <w:t>Each family signed an agreement when registering their child(ren) at St. Anthony.</w:t>
      </w:r>
      <w:r w:rsidR="006E04EA">
        <w:rPr>
          <w:b/>
          <w:sz w:val="22"/>
          <w:szCs w:val="22"/>
        </w:rPr>
        <w:t xml:space="preserve">  You will be invoiced if you have not sold your raffle ticket by the due date.  </w:t>
      </w:r>
    </w:p>
    <w:p w14:paraId="381BB61A" w14:textId="77777777" w:rsidR="008335F4" w:rsidRDefault="008335F4" w:rsidP="00341848">
      <w:pPr>
        <w:pStyle w:val="NoSpacing"/>
        <w:rPr>
          <w:sz w:val="22"/>
          <w:szCs w:val="22"/>
        </w:rPr>
      </w:pPr>
    </w:p>
    <w:p w14:paraId="1A25C96E" w14:textId="77777777" w:rsidR="00341848" w:rsidRPr="005623B1" w:rsidRDefault="005623B1" w:rsidP="00341848">
      <w:pPr>
        <w:pStyle w:val="NoSpacing"/>
        <w:rPr>
          <w:rFonts w:ascii="AR JULIAN" w:hAnsi="AR JULIAN"/>
          <w:szCs w:val="22"/>
        </w:rPr>
      </w:pPr>
      <w:r>
        <w:rPr>
          <w:rFonts w:ascii="AR JULIAN" w:hAnsi="AR JULIAN"/>
          <w:szCs w:val="22"/>
        </w:rPr>
        <w:t>Fundraising Events</w:t>
      </w:r>
    </w:p>
    <w:p w14:paraId="36AD4D77" w14:textId="591ED63B" w:rsidR="00341848" w:rsidRDefault="00341848" w:rsidP="00341848">
      <w:pPr>
        <w:pStyle w:val="NoSpacing"/>
        <w:rPr>
          <w:sz w:val="22"/>
          <w:szCs w:val="22"/>
        </w:rPr>
      </w:pPr>
      <w:r>
        <w:rPr>
          <w:sz w:val="22"/>
          <w:szCs w:val="22"/>
        </w:rPr>
        <w:t xml:space="preserve">The following is a list of fundraisers that have been used in the past.  This is neither an </w:t>
      </w:r>
      <w:r w:rsidR="00903AE5">
        <w:rPr>
          <w:sz w:val="22"/>
          <w:szCs w:val="22"/>
        </w:rPr>
        <w:t>all-inclusive</w:t>
      </w:r>
      <w:r>
        <w:rPr>
          <w:sz w:val="22"/>
          <w:szCs w:val="22"/>
        </w:rPr>
        <w:t xml:space="preserve"> nor an </w:t>
      </w:r>
      <w:r w:rsidR="00903AE5">
        <w:rPr>
          <w:sz w:val="22"/>
          <w:szCs w:val="22"/>
        </w:rPr>
        <w:t>all-inclusive</w:t>
      </w:r>
      <w:r>
        <w:rPr>
          <w:sz w:val="22"/>
          <w:szCs w:val="22"/>
        </w:rPr>
        <w:t xml:space="preserve"> list:</w:t>
      </w:r>
    </w:p>
    <w:p w14:paraId="3181932A" w14:textId="77777777" w:rsidR="00341848" w:rsidRDefault="00341848" w:rsidP="00341848">
      <w:pPr>
        <w:pStyle w:val="NoSpacing"/>
        <w:rPr>
          <w:sz w:val="22"/>
          <w:szCs w:val="22"/>
        </w:rPr>
      </w:pPr>
      <w:r>
        <w:rPr>
          <w:sz w:val="22"/>
          <w:szCs w:val="22"/>
        </w:rPr>
        <w:tab/>
      </w:r>
    </w:p>
    <w:p w14:paraId="52F7904B" w14:textId="77777777" w:rsidR="00341848" w:rsidRDefault="00341848" w:rsidP="000A50DB">
      <w:pPr>
        <w:pStyle w:val="NoSpacing"/>
        <w:numPr>
          <w:ilvl w:val="0"/>
          <w:numId w:val="55"/>
        </w:numPr>
        <w:rPr>
          <w:sz w:val="22"/>
          <w:szCs w:val="22"/>
        </w:rPr>
      </w:pPr>
      <w:r>
        <w:rPr>
          <w:sz w:val="22"/>
          <w:szCs w:val="22"/>
        </w:rPr>
        <w:t>Trivia Night</w:t>
      </w:r>
    </w:p>
    <w:p w14:paraId="7E676582" w14:textId="77777777" w:rsidR="00341848" w:rsidRDefault="00341848" w:rsidP="000A50DB">
      <w:pPr>
        <w:pStyle w:val="NoSpacing"/>
        <w:numPr>
          <w:ilvl w:val="0"/>
          <w:numId w:val="55"/>
        </w:numPr>
        <w:rPr>
          <w:sz w:val="22"/>
          <w:szCs w:val="22"/>
        </w:rPr>
      </w:pPr>
      <w:r>
        <w:rPr>
          <w:sz w:val="22"/>
          <w:szCs w:val="22"/>
        </w:rPr>
        <w:t>Vine and Dine</w:t>
      </w:r>
    </w:p>
    <w:p w14:paraId="5FAE2B61" w14:textId="77777777" w:rsidR="00341848" w:rsidRDefault="00903573" w:rsidP="000A50DB">
      <w:pPr>
        <w:pStyle w:val="NoSpacing"/>
        <w:numPr>
          <w:ilvl w:val="0"/>
          <w:numId w:val="55"/>
        </w:numPr>
        <w:rPr>
          <w:sz w:val="22"/>
          <w:szCs w:val="22"/>
        </w:rPr>
      </w:pPr>
      <w:r>
        <w:rPr>
          <w:sz w:val="22"/>
          <w:szCs w:val="22"/>
        </w:rPr>
        <w:t>Walk a Thon</w:t>
      </w:r>
    </w:p>
    <w:p w14:paraId="37C30B85" w14:textId="77777777" w:rsidR="00903573" w:rsidRPr="00614AE8" w:rsidRDefault="00062BB0" w:rsidP="000A50DB">
      <w:pPr>
        <w:pStyle w:val="NoSpacing"/>
        <w:numPr>
          <w:ilvl w:val="0"/>
          <w:numId w:val="55"/>
        </w:numPr>
        <w:rPr>
          <w:sz w:val="22"/>
          <w:szCs w:val="22"/>
        </w:rPr>
      </w:pPr>
      <w:r w:rsidRPr="00614AE8">
        <w:rPr>
          <w:sz w:val="22"/>
          <w:szCs w:val="22"/>
        </w:rPr>
        <w:t>Student Centered</w:t>
      </w:r>
      <w:r w:rsidR="006C5D17" w:rsidRPr="00614AE8">
        <w:rPr>
          <w:sz w:val="22"/>
          <w:szCs w:val="22"/>
        </w:rPr>
        <w:t xml:space="preserve"> Event (</w:t>
      </w:r>
      <w:r w:rsidRPr="00614AE8">
        <w:rPr>
          <w:sz w:val="22"/>
          <w:szCs w:val="22"/>
        </w:rPr>
        <w:t>Day of Magic, Dance, etc.</w:t>
      </w:r>
      <w:r w:rsidR="006C5D17" w:rsidRPr="00614AE8">
        <w:rPr>
          <w:sz w:val="22"/>
          <w:szCs w:val="22"/>
        </w:rPr>
        <w:t>)</w:t>
      </w:r>
    </w:p>
    <w:p w14:paraId="509DBAA4" w14:textId="77777777" w:rsidR="00903573" w:rsidRDefault="00903573" w:rsidP="000A50DB">
      <w:pPr>
        <w:pStyle w:val="NoSpacing"/>
        <w:numPr>
          <w:ilvl w:val="0"/>
          <w:numId w:val="55"/>
        </w:numPr>
        <w:rPr>
          <w:sz w:val="22"/>
          <w:szCs w:val="22"/>
        </w:rPr>
      </w:pPr>
      <w:r>
        <w:rPr>
          <w:sz w:val="22"/>
          <w:szCs w:val="22"/>
        </w:rPr>
        <w:t>Meramec Community Fair Booth</w:t>
      </w:r>
    </w:p>
    <w:p w14:paraId="4E0E10CD" w14:textId="77777777" w:rsidR="00B4459C" w:rsidRDefault="00B4459C" w:rsidP="000A50DB">
      <w:pPr>
        <w:pStyle w:val="NoSpacing"/>
        <w:numPr>
          <w:ilvl w:val="0"/>
          <w:numId w:val="55"/>
        </w:numPr>
        <w:rPr>
          <w:sz w:val="22"/>
          <w:szCs w:val="22"/>
        </w:rPr>
      </w:pPr>
      <w:r>
        <w:rPr>
          <w:sz w:val="22"/>
          <w:szCs w:val="22"/>
        </w:rPr>
        <w:t>Others as approved by Home and School</w:t>
      </w:r>
    </w:p>
    <w:p w14:paraId="0CA75F8B" w14:textId="77777777" w:rsidR="00B4459C" w:rsidRDefault="00B4459C" w:rsidP="00B4459C">
      <w:pPr>
        <w:pStyle w:val="NoSpacing"/>
        <w:rPr>
          <w:sz w:val="22"/>
          <w:szCs w:val="22"/>
        </w:rPr>
      </w:pPr>
    </w:p>
    <w:p w14:paraId="0C090D86" w14:textId="77777777" w:rsidR="00341848" w:rsidRDefault="00341848" w:rsidP="00341848">
      <w:pPr>
        <w:pStyle w:val="NoSpacing"/>
        <w:ind w:left="720"/>
        <w:rPr>
          <w:sz w:val="22"/>
          <w:szCs w:val="22"/>
        </w:rPr>
      </w:pPr>
    </w:p>
    <w:p w14:paraId="52587FBB" w14:textId="77777777" w:rsidR="00341848" w:rsidRDefault="00341848" w:rsidP="00341848">
      <w:pPr>
        <w:pStyle w:val="NoSpacing"/>
        <w:ind w:left="720"/>
        <w:rPr>
          <w:rFonts w:ascii="AR JULIAN" w:hAnsi="AR JULIAN"/>
          <w:sz w:val="28"/>
          <w:szCs w:val="28"/>
        </w:rPr>
      </w:pPr>
    </w:p>
    <w:p w14:paraId="28290FA9" w14:textId="77777777" w:rsidR="008B7E7C" w:rsidRPr="005622D9" w:rsidRDefault="008B7E7C" w:rsidP="008B7E7C">
      <w:pPr>
        <w:pStyle w:val="NoSpacing"/>
        <w:jc w:val="center"/>
      </w:pPr>
      <w:r>
        <w:object w:dxaOrig="384" w:dyaOrig="437" w14:anchorId="424D4851">
          <v:shape id="_x0000_i1317" type="#_x0000_t75" style="width:12pt;height:18pt" o:ole="">
            <v:imagedata r:id="rId16" o:title=""/>
          </v:shape>
          <o:OLEObject Type="Embed" ProgID="Word.Picture.8" ShapeID="_x0000_i1317" DrawAspect="Content" ObjectID="_1847446509" r:id="rId323"/>
        </w:object>
      </w:r>
      <w:r>
        <w:object w:dxaOrig="384" w:dyaOrig="437" w14:anchorId="29DC220B">
          <v:shape id="_x0000_i1318" type="#_x0000_t75" style="width:12pt;height:18pt" o:ole="">
            <v:imagedata r:id="rId16" o:title=""/>
          </v:shape>
          <o:OLEObject Type="Embed" ProgID="Word.Picture.8" ShapeID="_x0000_i1318" DrawAspect="Content" ObjectID="_1847446510" r:id="rId324"/>
        </w:object>
      </w:r>
      <w:r>
        <w:object w:dxaOrig="384" w:dyaOrig="437" w14:anchorId="7D12D8EF">
          <v:shape id="_x0000_i1319" type="#_x0000_t75" style="width:12pt;height:18pt" o:ole="">
            <v:imagedata r:id="rId16" o:title=""/>
          </v:shape>
          <o:OLEObject Type="Embed" ProgID="Word.Picture.8" ShapeID="_x0000_i1319" DrawAspect="Content" ObjectID="_1847446511" r:id="rId325"/>
        </w:object>
      </w:r>
      <w:r>
        <w:object w:dxaOrig="384" w:dyaOrig="437" w14:anchorId="571939F7">
          <v:shape id="_x0000_i1320" type="#_x0000_t75" style="width:12pt;height:18pt" o:ole="">
            <v:imagedata r:id="rId16" o:title=""/>
          </v:shape>
          <o:OLEObject Type="Embed" ProgID="Word.Picture.8" ShapeID="_x0000_i1320" DrawAspect="Content" ObjectID="_1847446512" r:id="rId326"/>
        </w:object>
      </w:r>
      <w:r>
        <w:object w:dxaOrig="384" w:dyaOrig="437" w14:anchorId="7DD19D5B">
          <v:shape id="_x0000_i1321" type="#_x0000_t75" style="width:12pt;height:18pt" o:ole="">
            <v:imagedata r:id="rId16" o:title=""/>
          </v:shape>
          <o:OLEObject Type="Embed" ProgID="Word.Picture.8" ShapeID="_x0000_i1321" DrawAspect="Content" ObjectID="_1847446513" r:id="rId327"/>
        </w:object>
      </w:r>
      <w:r>
        <w:object w:dxaOrig="384" w:dyaOrig="437" w14:anchorId="6D8EAA16">
          <v:shape id="_x0000_i1322" type="#_x0000_t75" style="width:12pt;height:18pt" o:ole="">
            <v:imagedata r:id="rId16" o:title=""/>
          </v:shape>
          <o:OLEObject Type="Embed" ProgID="Word.Picture.8" ShapeID="_x0000_i1322" DrawAspect="Content" ObjectID="_1847446514" r:id="rId328"/>
        </w:object>
      </w:r>
      <w:r>
        <w:object w:dxaOrig="384" w:dyaOrig="437" w14:anchorId="151FFBEA">
          <v:shape id="_x0000_i1323" type="#_x0000_t75" style="width:12pt;height:18pt" o:ole="">
            <v:imagedata r:id="rId16" o:title=""/>
          </v:shape>
          <o:OLEObject Type="Embed" ProgID="Word.Picture.8" ShapeID="_x0000_i1323" DrawAspect="Content" ObjectID="_1847446515" r:id="rId329"/>
        </w:object>
      </w:r>
      <w:r>
        <w:object w:dxaOrig="384" w:dyaOrig="437" w14:anchorId="07100578">
          <v:shape id="_x0000_i1324" type="#_x0000_t75" style="width:12pt;height:18pt" o:ole="">
            <v:imagedata r:id="rId16" o:title=""/>
          </v:shape>
          <o:OLEObject Type="Embed" ProgID="Word.Picture.8" ShapeID="_x0000_i1324" DrawAspect="Content" ObjectID="_1847446516" r:id="rId330"/>
        </w:object>
      </w:r>
      <w:r>
        <w:object w:dxaOrig="384" w:dyaOrig="437" w14:anchorId="0CAE8EAF">
          <v:shape id="_x0000_i1325" type="#_x0000_t75" style="width:12pt;height:18pt" o:ole="">
            <v:imagedata r:id="rId16" o:title=""/>
          </v:shape>
          <o:OLEObject Type="Embed" ProgID="Word.Picture.8" ShapeID="_x0000_i1325" DrawAspect="Content" ObjectID="_1847446517" r:id="rId331"/>
        </w:object>
      </w:r>
      <w:r>
        <w:object w:dxaOrig="384" w:dyaOrig="437" w14:anchorId="1FA48AFF">
          <v:shape id="_x0000_i1326" type="#_x0000_t75" style="width:12pt;height:18pt" o:ole="">
            <v:imagedata r:id="rId16" o:title=""/>
          </v:shape>
          <o:OLEObject Type="Embed" ProgID="Word.Picture.8" ShapeID="_x0000_i1326" DrawAspect="Content" ObjectID="_1847446518" r:id="rId332"/>
        </w:object>
      </w:r>
      <w:r>
        <w:object w:dxaOrig="384" w:dyaOrig="437" w14:anchorId="06750DB1">
          <v:shape id="_x0000_i1327" type="#_x0000_t75" style="width:12pt;height:18pt" o:ole="">
            <v:imagedata r:id="rId16" o:title=""/>
          </v:shape>
          <o:OLEObject Type="Embed" ProgID="Word.Picture.8" ShapeID="_x0000_i1327" DrawAspect="Content" ObjectID="_1847446519" r:id="rId333"/>
        </w:object>
      </w:r>
      <w:r>
        <w:object w:dxaOrig="384" w:dyaOrig="437" w14:anchorId="539AE37E">
          <v:shape id="_x0000_i1328" type="#_x0000_t75" style="width:12pt;height:18pt" o:ole="">
            <v:imagedata r:id="rId16" o:title=""/>
          </v:shape>
          <o:OLEObject Type="Embed" ProgID="Word.Picture.8" ShapeID="_x0000_i1328" DrawAspect="Content" ObjectID="_1847446520" r:id="rId334"/>
        </w:object>
      </w:r>
      <w:r>
        <w:object w:dxaOrig="384" w:dyaOrig="437" w14:anchorId="78162858">
          <v:shape id="_x0000_i1329" type="#_x0000_t75" style="width:12pt;height:18pt" o:ole="">
            <v:imagedata r:id="rId16" o:title=""/>
          </v:shape>
          <o:OLEObject Type="Embed" ProgID="Word.Picture.8" ShapeID="_x0000_i1329" DrawAspect="Content" ObjectID="_1847446521" r:id="rId335"/>
        </w:object>
      </w:r>
      <w:r>
        <w:object w:dxaOrig="384" w:dyaOrig="437" w14:anchorId="0516B46E">
          <v:shape id="_x0000_i1330" type="#_x0000_t75" style="width:12pt;height:18pt" o:ole="">
            <v:imagedata r:id="rId16" o:title=""/>
          </v:shape>
          <o:OLEObject Type="Embed" ProgID="Word.Picture.8" ShapeID="_x0000_i1330" DrawAspect="Content" ObjectID="_1847446522" r:id="rId336"/>
        </w:object>
      </w:r>
      <w:r>
        <w:object w:dxaOrig="384" w:dyaOrig="437" w14:anchorId="53148832">
          <v:shape id="_x0000_i1331" type="#_x0000_t75" style="width:12pt;height:18pt" o:ole="">
            <v:imagedata r:id="rId16" o:title=""/>
          </v:shape>
          <o:OLEObject Type="Embed" ProgID="Word.Picture.8" ShapeID="_x0000_i1331" DrawAspect="Content" ObjectID="_1847446523" r:id="rId337"/>
        </w:object>
      </w:r>
      <w:r>
        <w:object w:dxaOrig="384" w:dyaOrig="437" w14:anchorId="55B9D4C2">
          <v:shape id="_x0000_i1332" type="#_x0000_t75" style="width:12pt;height:18pt" o:ole="">
            <v:imagedata r:id="rId16" o:title=""/>
          </v:shape>
          <o:OLEObject Type="Embed" ProgID="Word.Picture.8" ShapeID="_x0000_i1332" DrawAspect="Content" ObjectID="_1847446524" r:id="rId338"/>
        </w:object>
      </w:r>
      <w:r>
        <w:object w:dxaOrig="384" w:dyaOrig="437" w14:anchorId="5523F436">
          <v:shape id="_x0000_i1333" type="#_x0000_t75" style="width:12pt;height:18pt" o:ole="">
            <v:imagedata r:id="rId16" o:title=""/>
          </v:shape>
          <o:OLEObject Type="Embed" ProgID="Word.Picture.8" ShapeID="_x0000_i1333" DrawAspect="Content" ObjectID="_1847446525" r:id="rId339"/>
        </w:object>
      </w:r>
      <w:r>
        <w:object w:dxaOrig="384" w:dyaOrig="437" w14:anchorId="5F5C9E5F">
          <v:shape id="_x0000_i1334" type="#_x0000_t75" style="width:12pt;height:18pt" o:ole="">
            <v:imagedata r:id="rId16" o:title=""/>
          </v:shape>
          <o:OLEObject Type="Embed" ProgID="Word.Picture.8" ShapeID="_x0000_i1334" DrawAspect="Content" ObjectID="_1847446526" r:id="rId340"/>
        </w:object>
      </w:r>
      <w:r>
        <w:object w:dxaOrig="384" w:dyaOrig="437" w14:anchorId="7F348BC8">
          <v:shape id="_x0000_i1335" type="#_x0000_t75" style="width:12pt;height:18pt" o:ole="">
            <v:imagedata r:id="rId16" o:title=""/>
          </v:shape>
          <o:OLEObject Type="Embed" ProgID="Word.Picture.8" ShapeID="_x0000_i1335" DrawAspect="Content" ObjectID="_1847446527" r:id="rId341"/>
        </w:object>
      </w:r>
      <w:r>
        <w:object w:dxaOrig="384" w:dyaOrig="437" w14:anchorId="1DE37FBA">
          <v:shape id="_x0000_i1336" type="#_x0000_t75" style="width:12pt;height:18pt" o:ole="">
            <v:imagedata r:id="rId16" o:title=""/>
          </v:shape>
          <o:OLEObject Type="Embed" ProgID="Word.Picture.8" ShapeID="_x0000_i1336" DrawAspect="Content" ObjectID="_1847446528" r:id="rId342"/>
        </w:object>
      </w:r>
      <w:r>
        <w:object w:dxaOrig="384" w:dyaOrig="437" w14:anchorId="3BA7D704">
          <v:shape id="_x0000_i1337" type="#_x0000_t75" style="width:12pt;height:18pt" o:ole="">
            <v:imagedata r:id="rId16" o:title=""/>
          </v:shape>
          <o:OLEObject Type="Embed" ProgID="Word.Picture.8" ShapeID="_x0000_i1337" DrawAspect="Content" ObjectID="_1847446529" r:id="rId343"/>
        </w:object>
      </w:r>
      <w:r>
        <w:object w:dxaOrig="384" w:dyaOrig="437" w14:anchorId="30F08321">
          <v:shape id="_x0000_i1338" type="#_x0000_t75" style="width:12pt;height:18pt" o:ole="">
            <v:imagedata r:id="rId16" o:title=""/>
          </v:shape>
          <o:OLEObject Type="Embed" ProgID="Word.Picture.8" ShapeID="_x0000_i1338" DrawAspect="Content" ObjectID="_1847446530" r:id="rId344"/>
        </w:object>
      </w:r>
      <w:r>
        <w:object w:dxaOrig="384" w:dyaOrig="437" w14:anchorId="15E35831">
          <v:shape id="_x0000_i1339" type="#_x0000_t75" style="width:12pt;height:18pt" o:ole="">
            <v:imagedata r:id="rId16" o:title=""/>
          </v:shape>
          <o:OLEObject Type="Embed" ProgID="Word.Picture.8" ShapeID="_x0000_i1339" DrawAspect="Content" ObjectID="_1847446531" r:id="rId345"/>
        </w:object>
      </w:r>
      <w:r>
        <w:object w:dxaOrig="384" w:dyaOrig="437" w14:anchorId="4DBB030D">
          <v:shape id="_x0000_i1340" type="#_x0000_t75" style="width:12pt;height:18pt" o:ole="">
            <v:imagedata r:id="rId16" o:title=""/>
          </v:shape>
          <o:OLEObject Type="Embed" ProgID="Word.Picture.8" ShapeID="_x0000_i1340" DrawAspect="Content" ObjectID="_1847446532" r:id="rId346"/>
        </w:object>
      </w:r>
      <w:r>
        <w:object w:dxaOrig="384" w:dyaOrig="437" w14:anchorId="1A70ECDB">
          <v:shape id="_x0000_i1341" type="#_x0000_t75" style="width:12pt;height:18pt" o:ole="">
            <v:imagedata r:id="rId16" o:title=""/>
          </v:shape>
          <o:OLEObject Type="Embed" ProgID="Word.Picture.8" ShapeID="_x0000_i1341" DrawAspect="Content" ObjectID="_1847446533" r:id="rId347"/>
        </w:object>
      </w:r>
      <w:r>
        <w:object w:dxaOrig="384" w:dyaOrig="437" w14:anchorId="793B4CF2">
          <v:shape id="_x0000_i1342" type="#_x0000_t75" style="width:12pt;height:18pt" o:ole="">
            <v:imagedata r:id="rId16" o:title=""/>
          </v:shape>
          <o:OLEObject Type="Embed" ProgID="Word.Picture.8" ShapeID="_x0000_i1342" DrawAspect="Content" ObjectID="_1847446534" r:id="rId348"/>
        </w:object>
      </w:r>
      <w:r>
        <w:object w:dxaOrig="384" w:dyaOrig="437" w14:anchorId="7303D360">
          <v:shape id="_x0000_i1343" type="#_x0000_t75" style="width:12pt;height:18pt" o:ole="">
            <v:imagedata r:id="rId16" o:title=""/>
          </v:shape>
          <o:OLEObject Type="Embed" ProgID="Word.Picture.8" ShapeID="_x0000_i1343" DrawAspect="Content" ObjectID="_1847446535" r:id="rId349"/>
        </w:object>
      </w:r>
      <w:r>
        <w:object w:dxaOrig="384" w:dyaOrig="437" w14:anchorId="74D106A1">
          <v:shape id="_x0000_i1344" type="#_x0000_t75" style="width:12pt;height:18pt" o:ole="">
            <v:imagedata r:id="rId16" o:title=""/>
          </v:shape>
          <o:OLEObject Type="Embed" ProgID="Word.Picture.8" ShapeID="_x0000_i1344" DrawAspect="Content" ObjectID="_1847446536" r:id="rId350"/>
        </w:object>
      </w:r>
      <w:r>
        <w:object w:dxaOrig="384" w:dyaOrig="437" w14:anchorId="11F838F7">
          <v:shape id="_x0000_i1345" type="#_x0000_t75" style="width:12pt;height:18pt" o:ole="">
            <v:imagedata r:id="rId16" o:title=""/>
          </v:shape>
          <o:OLEObject Type="Embed" ProgID="Word.Picture.8" ShapeID="_x0000_i1345" DrawAspect="Content" ObjectID="_1847446537" r:id="rId351"/>
        </w:object>
      </w:r>
    </w:p>
    <w:p w14:paraId="4A4AA15B" w14:textId="77777777" w:rsidR="008B7E7C" w:rsidRDefault="008B7E7C" w:rsidP="008B7E7C">
      <w:pPr>
        <w:pStyle w:val="NoSpacing"/>
      </w:pPr>
    </w:p>
    <w:p w14:paraId="2C1D0D88" w14:textId="77777777" w:rsidR="008B7E7C" w:rsidRDefault="00F54DA7" w:rsidP="008B7E7C">
      <w:pPr>
        <w:pStyle w:val="NoSpacing"/>
      </w:pPr>
      <w:r>
        <w:rPr>
          <w:noProof/>
        </w:rPr>
        <w:drawing>
          <wp:anchor distT="0" distB="0" distL="114300" distR="114300" simplePos="0" relativeHeight="251664896" behindDoc="1" locked="0" layoutInCell="1" allowOverlap="1" wp14:anchorId="7AAE138C" wp14:editId="0330EE6E">
            <wp:simplePos x="0" y="0"/>
            <wp:positionH relativeFrom="column">
              <wp:posOffset>491490</wp:posOffset>
            </wp:positionH>
            <wp:positionV relativeFrom="paragraph">
              <wp:posOffset>67945</wp:posOffset>
            </wp:positionV>
            <wp:extent cx="902335" cy="902335"/>
            <wp:effectExtent l="0" t="0" r="0" b="0"/>
            <wp:wrapNone/>
            <wp:docPr id="2048" name="Picture 2048" descr="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safety"/>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902335" cy="902335"/>
                    </a:xfrm>
                    <a:prstGeom prst="rect">
                      <a:avLst/>
                    </a:prstGeom>
                    <a:noFill/>
                  </pic:spPr>
                </pic:pic>
              </a:graphicData>
            </a:graphic>
            <wp14:sizeRelH relativeFrom="page">
              <wp14:pctWidth>0</wp14:pctWidth>
            </wp14:sizeRelH>
            <wp14:sizeRelV relativeFrom="page">
              <wp14:pctHeight>0</wp14:pctHeight>
            </wp14:sizeRelV>
          </wp:anchor>
        </w:drawing>
      </w:r>
    </w:p>
    <w:p w14:paraId="719CDC57" w14:textId="77777777" w:rsidR="008B7E7C" w:rsidRPr="00084DF6" w:rsidRDefault="008B7E7C" w:rsidP="008B7E7C">
      <w:pPr>
        <w:pStyle w:val="NoSpacing"/>
        <w:jc w:val="center"/>
        <w:rPr>
          <w:rFonts w:ascii="AR JULIAN" w:hAnsi="AR JULIAN"/>
          <w:sz w:val="36"/>
          <w:szCs w:val="36"/>
        </w:rPr>
      </w:pPr>
      <w:r w:rsidRPr="00084DF6">
        <w:rPr>
          <w:rFonts w:ascii="AR JULIAN" w:hAnsi="AR JULIAN"/>
          <w:sz w:val="36"/>
          <w:szCs w:val="36"/>
        </w:rPr>
        <w:t>SAFETY AND SUPERVISION</w:t>
      </w:r>
    </w:p>
    <w:p w14:paraId="29BDEFD1" w14:textId="77777777" w:rsidR="008B7E7C" w:rsidRPr="00FD065E" w:rsidRDefault="008B7E7C" w:rsidP="008B7E7C">
      <w:pPr>
        <w:pStyle w:val="NoSpacing"/>
      </w:pPr>
    </w:p>
    <w:p w14:paraId="76A5E24A" w14:textId="77777777" w:rsidR="008B7E7C" w:rsidRDefault="008B7E7C" w:rsidP="008B7E7C">
      <w:pPr>
        <w:pStyle w:val="NoSpacing"/>
        <w:rPr>
          <w:rFonts w:ascii="AR JULIAN" w:hAnsi="AR JULIAN"/>
          <w:sz w:val="28"/>
          <w:szCs w:val="28"/>
        </w:rPr>
      </w:pPr>
    </w:p>
    <w:p w14:paraId="54E72805" w14:textId="77777777" w:rsidR="008B7E7C" w:rsidRDefault="008B7E7C" w:rsidP="008B7E7C">
      <w:pPr>
        <w:pStyle w:val="NoSpacing"/>
        <w:rPr>
          <w:rFonts w:ascii="AR JULIAN" w:hAnsi="AR JULIAN"/>
          <w:sz w:val="28"/>
          <w:szCs w:val="28"/>
        </w:rPr>
      </w:pPr>
    </w:p>
    <w:p w14:paraId="42F71A76" w14:textId="77777777" w:rsidR="008B7E7C" w:rsidRPr="00B06D7F" w:rsidRDefault="008B7E7C" w:rsidP="008B7E7C">
      <w:pPr>
        <w:pStyle w:val="NoSpacing"/>
        <w:jc w:val="center"/>
        <w:rPr>
          <w:rFonts w:ascii="AR JULIAN" w:hAnsi="AR JULIAN"/>
          <w:sz w:val="28"/>
          <w:szCs w:val="28"/>
        </w:rPr>
      </w:pPr>
      <w:r w:rsidRPr="00B06D7F">
        <w:rPr>
          <w:rFonts w:ascii="AR JULIAN" w:hAnsi="AR JULIAN"/>
          <w:sz w:val="28"/>
          <w:szCs w:val="28"/>
        </w:rPr>
        <w:t>Safety of Students</w:t>
      </w:r>
    </w:p>
    <w:p w14:paraId="1CBF081F" w14:textId="77777777" w:rsidR="008B7E7C" w:rsidRPr="008E7720" w:rsidRDefault="008B7E7C" w:rsidP="008B7E7C">
      <w:pPr>
        <w:pStyle w:val="NoSpacing"/>
        <w:rPr>
          <w:sz w:val="16"/>
          <w:szCs w:val="16"/>
        </w:rPr>
      </w:pPr>
    </w:p>
    <w:p w14:paraId="67A74C46" w14:textId="77777777" w:rsidR="008B7E7C" w:rsidRDefault="008B7E7C" w:rsidP="008B7E7C">
      <w:pPr>
        <w:pStyle w:val="NoSpacing"/>
        <w:rPr>
          <w:sz w:val="22"/>
          <w:szCs w:val="22"/>
        </w:rPr>
      </w:pPr>
      <w:r w:rsidRPr="008E7720">
        <w:rPr>
          <w:sz w:val="22"/>
          <w:szCs w:val="22"/>
        </w:rPr>
        <w:t>To ensure the safety of students, the school will take the following steps:</w:t>
      </w:r>
    </w:p>
    <w:p w14:paraId="1826106B" w14:textId="77777777" w:rsidR="008B7E7C" w:rsidRPr="008E7720" w:rsidRDefault="008B7E7C" w:rsidP="008B7E7C">
      <w:pPr>
        <w:pStyle w:val="NoSpacing"/>
        <w:rPr>
          <w:sz w:val="22"/>
          <w:szCs w:val="22"/>
        </w:rPr>
      </w:pPr>
    </w:p>
    <w:p w14:paraId="07509D6F" w14:textId="77777777" w:rsidR="008B7E7C" w:rsidRPr="008E7720" w:rsidRDefault="008B7E7C" w:rsidP="000A50DB">
      <w:pPr>
        <w:pStyle w:val="NoSpacing"/>
        <w:numPr>
          <w:ilvl w:val="0"/>
          <w:numId w:val="25"/>
        </w:numPr>
        <w:rPr>
          <w:sz w:val="22"/>
          <w:szCs w:val="22"/>
        </w:rPr>
      </w:pPr>
      <w:r w:rsidRPr="008E7720">
        <w:rPr>
          <w:sz w:val="22"/>
          <w:szCs w:val="22"/>
        </w:rPr>
        <w:t>Student use of school materials and equipment will be regulated and necessary precautions will be taken to ensure their safe use. Equipment will be kept in good working order.</w:t>
      </w:r>
    </w:p>
    <w:p w14:paraId="3AB46685" w14:textId="77777777" w:rsidR="008B7E7C" w:rsidRPr="008E7720" w:rsidRDefault="008B7E7C" w:rsidP="000A50DB">
      <w:pPr>
        <w:pStyle w:val="NoSpacing"/>
        <w:numPr>
          <w:ilvl w:val="0"/>
          <w:numId w:val="25"/>
        </w:numPr>
        <w:rPr>
          <w:sz w:val="22"/>
          <w:szCs w:val="22"/>
        </w:rPr>
      </w:pPr>
      <w:r w:rsidRPr="008E7720">
        <w:rPr>
          <w:sz w:val="22"/>
          <w:szCs w:val="22"/>
        </w:rPr>
        <w:t>Training will be provided on the location and use of safety equipment and fire extinguishers, and basic first aid materials and procedures will be provided to all appropriate personnel.</w:t>
      </w:r>
    </w:p>
    <w:p w14:paraId="35CDC2D3" w14:textId="77777777" w:rsidR="008B7E7C" w:rsidRPr="008E7720" w:rsidRDefault="008B7E7C" w:rsidP="000A50DB">
      <w:pPr>
        <w:pStyle w:val="NoSpacing"/>
        <w:numPr>
          <w:ilvl w:val="0"/>
          <w:numId w:val="25"/>
        </w:numPr>
        <w:rPr>
          <w:sz w:val="22"/>
          <w:szCs w:val="22"/>
        </w:rPr>
      </w:pPr>
      <w:r w:rsidRPr="008E7720">
        <w:rPr>
          <w:sz w:val="22"/>
          <w:szCs w:val="22"/>
        </w:rPr>
        <w:t xml:space="preserve">All chemicals and other potentially hazardous equipment and materials used in science or other classes are secured in designated locked cabinets. They are stored in appropriate containers and labeled with proper handling instructions. An inventory of these items will be kept and maintained. </w:t>
      </w:r>
    </w:p>
    <w:p w14:paraId="31B7EF92" w14:textId="77777777" w:rsidR="008B7E7C" w:rsidRPr="008E7720" w:rsidRDefault="008B7E7C" w:rsidP="000A50DB">
      <w:pPr>
        <w:pStyle w:val="NoSpacing"/>
        <w:numPr>
          <w:ilvl w:val="0"/>
          <w:numId w:val="25"/>
        </w:numPr>
        <w:rPr>
          <w:sz w:val="22"/>
          <w:szCs w:val="22"/>
        </w:rPr>
      </w:pPr>
      <w:r w:rsidRPr="008E7720">
        <w:rPr>
          <w:sz w:val="22"/>
          <w:szCs w:val="22"/>
        </w:rPr>
        <w:t>As required by law, students and teachers in science and other classes will use appropriate protective equipment, including eye devices, when activities involve exposure to hazardous materials or situations.</w:t>
      </w:r>
    </w:p>
    <w:p w14:paraId="786E827C" w14:textId="77777777" w:rsidR="008B7E7C" w:rsidRPr="008E7720" w:rsidRDefault="008B7E7C" w:rsidP="000A50DB">
      <w:pPr>
        <w:pStyle w:val="NoSpacing"/>
        <w:numPr>
          <w:ilvl w:val="0"/>
          <w:numId w:val="25"/>
        </w:numPr>
        <w:rPr>
          <w:sz w:val="22"/>
          <w:szCs w:val="22"/>
        </w:rPr>
      </w:pPr>
      <w:r w:rsidRPr="008E7720">
        <w:rPr>
          <w:sz w:val="22"/>
          <w:szCs w:val="22"/>
        </w:rPr>
        <w:t xml:space="preserve">Areas of our school facilities that contain, or </w:t>
      </w:r>
      <w:r w:rsidR="003813E6">
        <w:rPr>
          <w:sz w:val="22"/>
          <w:szCs w:val="22"/>
        </w:rPr>
        <w:t xml:space="preserve">where these items may be stored, </w:t>
      </w:r>
      <w:r w:rsidRPr="008E7720">
        <w:rPr>
          <w:sz w:val="22"/>
          <w:szCs w:val="22"/>
        </w:rPr>
        <w:t>will be restricted to students.</w:t>
      </w:r>
    </w:p>
    <w:p w14:paraId="4290D611" w14:textId="77777777" w:rsidR="008B7E7C" w:rsidRPr="008E7720" w:rsidRDefault="008B7E7C" w:rsidP="000A50DB">
      <w:pPr>
        <w:pStyle w:val="NoSpacing"/>
        <w:numPr>
          <w:ilvl w:val="0"/>
          <w:numId w:val="25"/>
        </w:numPr>
        <w:rPr>
          <w:sz w:val="22"/>
          <w:szCs w:val="22"/>
        </w:rPr>
      </w:pPr>
      <w:r w:rsidRPr="008E7720">
        <w:rPr>
          <w:sz w:val="22"/>
          <w:szCs w:val="22"/>
        </w:rPr>
        <w:t>The use of candles will be strictly limited. Fire resistant materials will be used for holidays and special occasions. Students will not handle candles without supervision.</w:t>
      </w:r>
    </w:p>
    <w:p w14:paraId="4971304E" w14:textId="12D15254" w:rsidR="008B7E7C" w:rsidRPr="008E7720" w:rsidRDefault="008B7E7C" w:rsidP="000A50DB">
      <w:pPr>
        <w:pStyle w:val="NoSpacing"/>
        <w:numPr>
          <w:ilvl w:val="0"/>
          <w:numId w:val="25"/>
        </w:numPr>
        <w:rPr>
          <w:sz w:val="22"/>
          <w:szCs w:val="22"/>
        </w:rPr>
      </w:pPr>
      <w:r w:rsidRPr="008E7720">
        <w:rPr>
          <w:sz w:val="22"/>
          <w:szCs w:val="22"/>
        </w:rPr>
        <w:t xml:space="preserve">Any new playground equipment that is installed must be on sand, rubber, bark or other </w:t>
      </w:r>
      <w:r w:rsidR="00903AE5" w:rsidRPr="008E7720">
        <w:rPr>
          <w:sz w:val="22"/>
          <w:szCs w:val="22"/>
        </w:rPr>
        <w:t>soft-landing</w:t>
      </w:r>
      <w:r w:rsidRPr="008E7720">
        <w:rPr>
          <w:sz w:val="22"/>
          <w:szCs w:val="22"/>
        </w:rPr>
        <w:t xml:space="preserve"> areas. Consultation with the Risk Management Office is required when new equipment is purchased and a base is put in place and when repairs are needed.</w:t>
      </w:r>
    </w:p>
    <w:p w14:paraId="1656E9EB" w14:textId="77777777" w:rsidR="008B7E7C" w:rsidRDefault="008B7E7C" w:rsidP="000A50DB">
      <w:pPr>
        <w:pStyle w:val="NoSpacing"/>
        <w:numPr>
          <w:ilvl w:val="0"/>
          <w:numId w:val="25"/>
        </w:numPr>
        <w:rPr>
          <w:sz w:val="22"/>
          <w:szCs w:val="22"/>
        </w:rPr>
      </w:pPr>
      <w:r w:rsidRPr="008E7720">
        <w:rPr>
          <w:sz w:val="22"/>
          <w:szCs w:val="22"/>
        </w:rPr>
        <w:t xml:space="preserve">Steps will be taken so that each student understands the safety risk, safety rules and procedures for class and activities. Steps will be taken to ensure these rules and procedures are followed, and the consequences for not abiding by them. </w:t>
      </w:r>
    </w:p>
    <w:p w14:paraId="1F589E16" w14:textId="77777777" w:rsidR="008B7E7C" w:rsidRPr="00AA423A" w:rsidRDefault="008B7E7C" w:rsidP="008B7E7C">
      <w:pPr>
        <w:pStyle w:val="NoSpacing"/>
        <w:ind w:left="720"/>
        <w:rPr>
          <w:sz w:val="22"/>
          <w:szCs w:val="22"/>
        </w:rPr>
      </w:pPr>
    </w:p>
    <w:p w14:paraId="25B570EF" w14:textId="77777777" w:rsidR="008B7E7C" w:rsidRDefault="008B7E7C" w:rsidP="008B7E7C">
      <w:pPr>
        <w:pStyle w:val="NoSpacing"/>
        <w:jc w:val="center"/>
        <w:rPr>
          <w:rFonts w:ascii="AR JULIAN" w:hAnsi="AR JULIAN"/>
          <w:sz w:val="28"/>
          <w:szCs w:val="28"/>
        </w:rPr>
      </w:pPr>
    </w:p>
    <w:p w14:paraId="3CBA4A7B" w14:textId="77777777" w:rsidR="008B7E7C" w:rsidRDefault="008B7E7C" w:rsidP="008B7E7C">
      <w:pPr>
        <w:pStyle w:val="NoSpacing"/>
        <w:jc w:val="center"/>
        <w:rPr>
          <w:rFonts w:ascii="AR JULIAN" w:hAnsi="AR JULIAN"/>
          <w:sz w:val="28"/>
          <w:szCs w:val="28"/>
        </w:rPr>
      </w:pPr>
      <w:r>
        <w:rPr>
          <w:rFonts w:ascii="AR JULIAN" w:hAnsi="AR JULIAN"/>
          <w:sz w:val="28"/>
          <w:szCs w:val="28"/>
        </w:rPr>
        <w:t>Emergency Data Forms</w:t>
      </w:r>
    </w:p>
    <w:p w14:paraId="51C8195D" w14:textId="77777777" w:rsidR="008B7E7C" w:rsidRPr="008E7720" w:rsidRDefault="008B7E7C" w:rsidP="008B7E7C">
      <w:pPr>
        <w:pStyle w:val="NoSpacing"/>
        <w:rPr>
          <w:rFonts w:ascii="AR JULIAN" w:hAnsi="AR JULIAN"/>
          <w:sz w:val="16"/>
          <w:szCs w:val="16"/>
        </w:rPr>
      </w:pPr>
    </w:p>
    <w:p w14:paraId="0481E5F9" w14:textId="77777777" w:rsidR="008B7E7C" w:rsidRPr="008E7720" w:rsidRDefault="008B7E7C" w:rsidP="008B7E7C">
      <w:pPr>
        <w:pStyle w:val="NoSpacing"/>
        <w:rPr>
          <w:sz w:val="22"/>
          <w:szCs w:val="22"/>
        </w:rPr>
      </w:pPr>
      <w:r w:rsidRPr="008E7720">
        <w:rPr>
          <w:sz w:val="22"/>
          <w:szCs w:val="22"/>
        </w:rPr>
        <w:t>At the beginning of the school year, an emergency data form must be completed by the parents of each student. This includes pertinent telephone numbers, names and numbers of after school care givers, names and numbers of person(s) to be contacted in an emergency, the name of the family physician and procedure to be taken in a medical emergency. Parents should keep this information update</w:t>
      </w:r>
      <w:r>
        <w:rPr>
          <w:sz w:val="22"/>
          <w:szCs w:val="22"/>
        </w:rPr>
        <w:t>d for the safety of their child(ren)</w:t>
      </w:r>
      <w:r w:rsidRPr="008E7720">
        <w:rPr>
          <w:sz w:val="22"/>
          <w:szCs w:val="22"/>
        </w:rPr>
        <w:t xml:space="preserve">. </w:t>
      </w:r>
    </w:p>
    <w:p w14:paraId="06602520" w14:textId="77777777" w:rsidR="008B7E7C" w:rsidRPr="00AA423A" w:rsidRDefault="008B7E7C" w:rsidP="008B7E7C">
      <w:pPr>
        <w:pStyle w:val="NoSpacing"/>
        <w:rPr>
          <w:sz w:val="32"/>
          <w:szCs w:val="32"/>
        </w:rPr>
      </w:pPr>
    </w:p>
    <w:p w14:paraId="317D01C9" w14:textId="77777777" w:rsidR="008B7E7C" w:rsidRPr="00CC6BA0" w:rsidRDefault="008B7E7C" w:rsidP="008B7E7C">
      <w:pPr>
        <w:pStyle w:val="NoSpacing"/>
        <w:jc w:val="center"/>
        <w:rPr>
          <w:rFonts w:ascii="AR JULIAN" w:hAnsi="AR JULIAN"/>
          <w:sz w:val="28"/>
          <w:szCs w:val="28"/>
        </w:rPr>
      </w:pPr>
      <w:r>
        <w:rPr>
          <w:rFonts w:ascii="AR JULIAN" w:hAnsi="AR JULIAN"/>
          <w:sz w:val="28"/>
          <w:szCs w:val="28"/>
        </w:rPr>
        <w:t>Emergency Procedures</w:t>
      </w:r>
    </w:p>
    <w:p w14:paraId="23BA4899" w14:textId="77777777" w:rsidR="008B7E7C" w:rsidRPr="008E7720" w:rsidRDefault="008B7E7C" w:rsidP="008B7E7C">
      <w:pPr>
        <w:pStyle w:val="NoSpacing"/>
        <w:rPr>
          <w:sz w:val="16"/>
          <w:szCs w:val="16"/>
        </w:rPr>
      </w:pPr>
    </w:p>
    <w:p w14:paraId="3C7FE17C" w14:textId="77777777" w:rsidR="0026185E" w:rsidRPr="00876EB5" w:rsidRDefault="008B7E7C" w:rsidP="008B7E7C">
      <w:pPr>
        <w:pStyle w:val="NoSpacing"/>
        <w:rPr>
          <w:sz w:val="22"/>
          <w:szCs w:val="22"/>
        </w:rPr>
      </w:pPr>
      <w:r w:rsidRPr="008E7720">
        <w:rPr>
          <w:sz w:val="22"/>
          <w:szCs w:val="22"/>
        </w:rPr>
        <w:t xml:space="preserve">Drills for emergencies are held on a regular basis so that students and staff can respond to the procedures automatically. These drills are practiced for fire, tornado, earthquake, intruder, and general disturbances. Procedures are posted in all the classrooms and common use areas. An emergency response booklet is also located in each classroom. </w:t>
      </w:r>
    </w:p>
    <w:p w14:paraId="10FA2BF7" w14:textId="77777777" w:rsidR="00B34614" w:rsidRDefault="00B34614" w:rsidP="008B7E7C">
      <w:pPr>
        <w:pStyle w:val="NoSpacing"/>
        <w:rPr>
          <w:sz w:val="32"/>
          <w:szCs w:val="32"/>
        </w:rPr>
      </w:pPr>
    </w:p>
    <w:p w14:paraId="60378F9E" w14:textId="77777777" w:rsidR="001E62D2" w:rsidRPr="00AA423A" w:rsidRDefault="001E62D2" w:rsidP="008B7E7C">
      <w:pPr>
        <w:pStyle w:val="NoSpacing"/>
        <w:rPr>
          <w:sz w:val="32"/>
          <w:szCs w:val="32"/>
        </w:rPr>
      </w:pPr>
    </w:p>
    <w:p w14:paraId="68755501" w14:textId="77777777" w:rsidR="008B7E7C" w:rsidRDefault="008B7E7C" w:rsidP="008B7E7C">
      <w:pPr>
        <w:pStyle w:val="NoSpacing"/>
        <w:jc w:val="center"/>
        <w:rPr>
          <w:rFonts w:ascii="AR JULIAN" w:hAnsi="AR JULIAN"/>
          <w:sz w:val="28"/>
          <w:szCs w:val="28"/>
        </w:rPr>
      </w:pPr>
      <w:r>
        <w:rPr>
          <w:rFonts w:ascii="AR JULIAN" w:hAnsi="AR JULIAN"/>
          <w:sz w:val="28"/>
          <w:szCs w:val="28"/>
        </w:rPr>
        <w:lastRenderedPageBreak/>
        <w:t>Questioning of Students</w:t>
      </w:r>
    </w:p>
    <w:p w14:paraId="784B02FE" w14:textId="77777777" w:rsidR="008B7E7C" w:rsidRPr="008E7720" w:rsidRDefault="008B7E7C" w:rsidP="008B7E7C">
      <w:pPr>
        <w:pStyle w:val="NoSpacing"/>
        <w:rPr>
          <w:rFonts w:ascii="AR JULIAN" w:hAnsi="AR JULIAN"/>
          <w:sz w:val="16"/>
          <w:szCs w:val="16"/>
        </w:rPr>
      </w:pPr>
    </w:p>
    <w:p w14:paraId="70BEBF3C" w14:textId="77777777" w:rsidR="008B7E7C" w:rsidRPr="008E7720" w:rsidRDefault="008B7E7C" w:rsidP="008B7E7C">
      <w:pPr>
        <w:pStyle w:val="NoSpacing"/>
        <w:rPr>
          <w:sz w:val="22"/>
          <w:szCs w:val="22"/>
        </w:rPr>
      </w:pPr>
      <w:r w:rsidRPr="008E7720">
        <w:rPr>
          <w:sz w:val="22"/>
          <w:szCs w:val="22"/>
        </w:rPr>
        <w:t>Except at the direction of a caseworker from the Division of Family Services, no minor student will be questioned by law enforcement authorities or officials of other public agencies unless a school administrator is present. Every effort shall be made to contact parents and provide them the opportunity to be present. Law enforcement authorities may question a student with a parent/guardian or deputy juvenile office present. The principal will make every effort to notify the parents/guardians and arrange for them to be present during the questioning. If they are unable to be present, the principal and another school staff member should be present during the entire questioning.</w:t>
      </w:r>
    </w:p>
    <w:p w14:paraId="60BB4F77" w14:textId="77777777" w:rsidR="008B7E7C" w:rsidRPr="008E7720" w:rsidRDefault="008B7E7C" w:rsidP="008B7E7C">
      <w:pPr>
        <w:pStyle w:val="NoSpacing"/>
        <w:rPr>
          <w:sz w:val="16"/>
          <w:szCs w:val="16"/>
        </w:rPr>
      </w:pPr>
    </w:p>
    <w:p w14:paraId="0CE46D03" w14:textId="1677F3DE" w:rsidR="008B7E7C" w:rsidRPr="008E7720" w:rsidRDefault="008B7E7C" w:rsidP="008B7E7C">
      <w:pPr>
        <w:pStyle w:val="NoSpacing"/>
        <w:rPr>
          <w:sz w:val="22"/>
          <w:szCs w:val="22"/>
        </w:rPr>
      </w:pPr>
      <w:r w:rsidRPr="008E7720">
        <w:rPr>
          <w:sz w:val="22"/>
          <w:szCs w:val="22"/>
        </w:rPr>
        <w:t xml:space="preserve">Minor students may be questioned without a parent/guardian or deputy juvenile officer present if the investigation is related to a child abuse “hot line” report. In these cases, investigations are conducted primarily by the DFS caseworker. In these </w:t>
      </w:r>
      <w:r w:rsidR="00903AE5" w:rsidRPr="008E7720">
        <w:rPr>
          <w:sz w:val="22"/>
          <w:szCs w:val="22"/>
        </w:rPr>
        <w:t>situations,</w:t>
      </w:r>
      <w:r w:rsidRPr="008E7720">
        <w:rPr>
          <w:sz w:val="22"/>
          <w:szCs w:val="22"/>
        </w:rPr>
        <w:t xml:space="preserve"> the principal will take the following steps.  The principal will have the caseworker share appropriate identification. Permission will be requested to contact the parent/guardian prior to questioning the student. If permission is denied, documentation will be written to this effect and permission for the principal or school personnel to be present will be requested. The DFS caseworker will determine if it is appropriate for the school personnel to be present. </w:t>
      </w:r>
    </w:p>
    <w:p w14:paraId="3236CB55" w14:textId="77777777" w:rsidR="008B7E7C" w:rsidRPr="00AA423A" w:rsidRDefault="008B7E7C" w:rsidP="008B7E7C">
      <w:pPr>
        <w:pStyle w:val="NoSpacing"/>
        <w:rPr>
          <w:sz w:val="32"/>
          <w:szCs w:val="32"/>
        </w:rPr>
      </w:pPr>
    </w:p>
    <w:p w14:paraId="7B233B0A" w14:textId="41C204BA" w:rsidR="008B7E7C" w:rsidRPr="00CC6BA0" w:rsidRDefault="008B7E7C" w:rsidP="008B7E7C">
      <w:pPr>
        <w:pStyle w:val="NoSpacing"/>
        <w:jc w:val="center"/>
        <w:rPr>
          <w:rFonts w:ascii="AR JULIAN" w:hAnsi="AR JULIAN"/>
          <w:sz w:val="28"/>
          <w:szCs w:val="28"/>
        </w:rPr>
      </w:pPr>
      <w:r w:rsidRPr="00CC6BA0">
        <w:rPr>
          <w:rFonts w:ascii="AR JULIAN" w:hAnsi="AR JULIAN"/>
          <w:sz w:val="28"/>
          <w:szCs w:val="28"/>
        </w:rPr>
        <w:t xml:space="preserve">Supervision of </w:t>
      </w:r>
      <w:r w:rsidR="00614FFA">
        <w:rPr>
          <w:rFonts w:ascii="AR JULIAN" w:hAnsi="AR JULIAN"/>
          <w:sz w:val="28"/>
          <w:szCs w:val="28"/>
        </w:rPr>
        <w:t>S</w:t>
      </w:r>
      <w:r w:rsidRPr="00CC6BA0">
        <w:rPr>
          <w:rFonts w:ascii="AR JULIAN" w:hAnsi="AR JULIAN"/>
          <w:sz w:val="28"/>
          <w:szCs w:val="28"/>
        </w:rPr>
        <w:t>tudents</w:t>
      </w:r>
    </w:p>
    <w:p w14:paraId="119CF38F" w14:textId="77777777" w:rsidR="008B7E7C" w:rsidRPr="008E7720" w:rsidRDefault="008B7E7C" w:rsidP="008B7E7C">
      <w:pPr>
        <w:pStyle w:val="NoSpacing"/>
        <w:rPr>
          <w:sz w:val="16"/>
          <w:szCs w:val="16"/>
        </w:rPr>
      </w:pPr>
    </w:p>
    <w:p w14:paraId="4D38716A" w14:textId="77777777" w:rsidR="008B7E7C" w:rsidRPr="008E7720" w:rsidRDefault="008B7E7C" w:rsidP="008B7E7C">
      <w:pPr>
        <w:pStyle w:val="NoSpacing"/>
        <w:jc w:val="center"/>
        <w:rPr>
          <w:sz w:val="22"/>
          <w:szCs w:val="22"/>
        </w:rPr>
      </w:pPr>
      <w:r w:rsidRPr="008E7720">
        <w:rPr>
          <w:sz w:val="22"/>
          <w:szCs w:val="22"/>
        </w:rPr>
        <w:t>Students may gather in the gym from 7:20 a</w:t>
      </w:r>
      <w:r>
        <w:rPr>
          <w:sz w:val="22"/>
          <w:szCs w:val="22"/>
        </w:rPr>
        <w:t>.</w:t>
      </w:r>
      <w:r w:rsidRPr="008E7720">
        <w:rPr>
          <w:sz w:val="22"/>
          <w:szCs w:val="22"/>
        </w:rPr>
        <w:t>m</w:t>
      </w:r>
      <w:r>
        <w:rPr>
          <w:sz w:val="22"/>
          <w:szCs w:val="22"/>
        </w:rPr>
        <w:t>.</w:t>
      </w:r>
      <w:r w:rsidRPr="008E7720">
        <w:rPr>
          <w:sz w:val="22"/>
          <w:szCs w:val="22"/>
        </w:rPr>
        <w:t xml:space="preserve"> – 7:40 a</w:t>
      </w:r>
      <w:r>
        <w:rPr>
          <w:sz w:val="22"/>
          <w:szCs w:val="22"/>
        </w:rPr>
        <w:t>.</w:t>
      </w:r>
      <w:r w:rsidRPr="008E7720">
        <w:rPr>
          <w:sz w:val="22"/>
          <w:szCs w:val="22"/>
        </w:rPr>
        <w:t>m.</w:t>
      </w:r>
    </w:p>
    <w:p w14:paraId="0963DFC1" w14:textId="77777777" w:rsidR="008B7E7C" w:rsidRDefault="008B7E7C" w:rsidP="008B7E7C">
      <w:pPr>
        <w:pStyle w:val="NoSpacing"/>
        <w:jc w:val="center"/>
        <w:rPr>
          <w:sz w:val="22"/>
          <w:szCs w:val="22"/>
        </w:rPr>
      </w:pPr>
      <w:r w:rsidRPr="008E7720">
        <w:rPr>
          <w:sz w:val="22"/>
          <w:szCs w:val="22"/>
        </w:rPr>
        <w:t>Our school day begins at 7:50 a</w:t>
      </w:r>
      <w:r>
        <w:rPr>
          <w:sz w:val="22"/>
          <w:szCs w:val="22"/>
        </w:rPr>
        <w:t>.</w:t>
      </w:r>
      <w:r w:rsidRPr="008E7720">
        <w:rPr>
          <w:sz w:val="22"/>
          <w:szCs w:val="22"/>
        </w:rPr>
        <w:t>m</w:t>
      </w:r>
      <w:r>
        <w:rPr>
          <w:sz w:val="22"/>
          <w:szCs w:val="22"/>
        </w:rPr>
        <w:t>.</w:t>
      </w:r>
      <w:r w:rsidRPr="008E7720">
        <w:rPr>
          <w:sz w:val="22"/>
          <w:szCs w:val="22"/>
        </w:rPr>
        <w:t xml:space="preserve"> and ends at 3:00 p</w:t>
      </w:r>
      <w:r>
        <w:rPr>
          <w:sz w:val="22"/>
          <w:szCs w:val="22"/>
        </w:rPr>
        <w:t>.</w:t>
      </w:r>
      <w:r w:rsidRPr="008E7720">
        <w:rPr>
          <w:sz w:val="22"/>
          <w:szCs w:val="22"/>
        </w:rPr>
        <w:t>m.</w:t>
      </w:r>
    </w:p>
    <w:p w14:paraId="578BA656" w14:textId="77777777" w:rsidR="008B7E7C" w:rsidRDefault="008B7E7C" w:rsidP="008B7E7C">
      <w:pPr>
        <w:pStyle w:val="NoSpacing"/>
        <w:jc w:val="center"/>
        <w:rPr>
          <w:sz w:val="22"/>
          <w:szCs w:val="22"/>
        </w:rPr>
      </w:pPr>
    </w:p>
    <w:p w14:paraId="23790610" w14:textId="77777777" w:rsidR="008B7E7C" w:rsidRPr="008E7720" w:rsidRDefault="008B7E7C" w:rsidP="008B7E7C">
      <w:pPr>
        <w:pStyle w:val="NoSpacing"/>
        <w:jc w:val="center"/>
        <w:rPr>
          <w:sz w:val="22"/>
          <w:szCs w:val="22"/>
        </w:rPr>
      </w:pPr>
    </w:p>
    <w:p w14:paraId="74EA5EF6" w14:textId="334A55BD" w:rsidR="008B7E7C" w:rsidRDefault="008B7E7C" w:rsidP="008B7E7C">
      <w:pPr>
        <w:pStyle w:val="NoSpacing"/>
        <w:rPr>
          <w:sz w:val="22"/>
          <w:szCs w:val="22"/>
        </w:rPr>
      </w:pPr>
      <w:r>
        <w:rPr>
          <w:sz w:val="22"/>
          <w:szCs w:val="22"/>
        </w:rPr>
        <w:t xml:space="preserve">From 7:20 until 7:40, arriving students will enter through the middle doors of the school and proceed directly to the gym.  Each grade will be assigned a specific location where the students will </w:t>
      </w:r>
      <w:r w:rsidR="00E83E68">
        <w:rPr>
          <w:sz w:val="22"/>
          <w:szCs w:val="22"/>
        </w:rPr>
        <w:t>remain</w:t>
      </w:r>
      <w:r w:rsidR="0054196A">
        <w:rPr>
          <w:sz w:val="22"/>
          <w:szCs w:val="22"/>
        </w:rPr>
        <w:t xml:space="preserve"> with their class mates.  At</w:t>
      </w:r>
      <w:r>
        <w:rPr>
          <w:sz w:val="22"/>
          <w:szCs w:val="22"/>
        </w:rPr>
        <w:t xml:space="preserve"> 7:40 a.m., the supervisor(s) will begin to dismiss the </w:t>
      </w:r>
      <w:r w:rsidR="007271B5">
        <w:rPr>
          <w:sz w:val="22"/>
          <w:szCs w:val="22"/>
        </w:rPr>
        <w:t>students</w:t>
      </w:r>
      <w:r>
        <w:rPr>
          <w:sz w:val="22"/>
          <w:szCs w:val="22"/>
        </w:rPr>
        <w:t xml:space="preserve"> to their classrooms.  Students should be settled in their rooms by 7:50 a.m.; arrivals after this time will be considered tardy.  School "time" will be set according to the principal or secretary's cell phone time.  </w:t>
      </w:r>
    </w:p>
    <w:p w14:paraId="5E4A0AB0" w14:textId="77777777" w:rsidR="008B7E7C" w:rsidRPr="008E7720" w:rsidRDefault="008B7E7C" w:rsidP="008B7E7C">
      <w:pPr>
        <w:pStyle w:val="NoSpacing"/>
        <w:rPr>
          <w:sz w:val="22"/>
          <w:szCs w:val="22"/>
        </w:rPr>
      </w:pPr>
    </w:p>
    <w:p w14:paraId="5988DD93" w14:textId="77777777" w:rsidR="008B7E7C" w:rsidRPr="008E7720" w:rsidRDefault="008B7E7C" w:rsidP="008B7E7C">
      <w:pPr>
        <w:pStyle w:val="NoSpacing"/>
        <w:rPr>
          <w:sz w:val="22"/>
          <w:szCs w:val="22"/>
        </w:rPr>
      </w:pPr>
      <w:r w:rsidRPr="008E7720">
        <w:rPr>
          <w:sz w:val="22"/>
          <w:szCs w:val="22"/>
        </w:rPr>
        <w:t xml:space="preserve">Students may not be dropped off before 7:20 a.m. unless they are enrolled in the Before Care Program. </w:t>
      </w:r>
    </w:p>
    <w:p w14:paraId="72A92FDC" w14:textId="77777777" w:rsidR="008B7E7C" w:rsidRPr="008E7720" w:rsidRDefault="008B7E7C" w:rsidP="008B7E7C">
      <w:pPr>
        <w:pStyle w:val="NoSpacing"/>
        <w:rPr>
          <w:sz w:val="22"/>
          <w:szCs w:val="22"/>
        </w:rPr>
      </w:pPr>
    </w:p>
    <w:p w14:paraId="5F9DF47F" w14:textId="77777777" w:rsidR="008B7E7C" w:rsidRDefault="008B7E7C" w:rsidP="008B7E7C">
      <w:pPr>
        <w:pStyle w:val="NoSpacing"/>
        <w:rPr>
          <w:sz w:val="22"/>
          <w:szCs w:val="22"/>
        </w:rPr>
      </w:pPr>
      <w:r w:rsidRPr="008E7720">
        <w:rPr>
          <w:sz w:val="22"/>
          <w:szCs w:val="22"/>
        </w:rPr>
        <w:t>Please refer to the map that was in the “</w:t>
      </w:r>
      <w:r>
        <w:rPr>
          <w:sz w:val="22"/>
          <w:szCs w:val="22"/>
        </w:rPr>
        <w:t>W</w:t>
      </w:r>
      <w:r w:rsidRPr="008E7720">
        <w:rPr>
          <w:sz w:val="22"/>
          <w:szCs w:val="22"/>
        </w:rPr>
        <w:t xml:space="preserve">elcome </w:t>
      </w:r>
      <w:r>
        <w:rPr>
          <w:sz w:val="22"/>
          <w:szCs w:val="22"/>
        </w:rPr>
        <w:t>B</w:t>
      </w:r>
      <w:r w:rsidRPr="008E7720">
        <w:rPr>
          <w:sz w:val="22"/>
          <w:szCs w:val="22"/>
        </w:rPr>
        <w:t xml:space="preserve">ack” packets, concerning drop off and pick up of students. This is for the supervision and safety of our students. There will be teachers and patrols on the parking lot </w:t>
      </w:r>
      <w:r>
        <w:rPr>
          <w:sz w:val="22"/>
          <w:szCs w:val="22"/>
        </w:rPr>
        <w:t>during pick up t</w:t>
      </w:r>
      <w:r w:rsidRPr="008E7720">
        <w:rPr>
          <w:sz w:val="22"/>
          <w:szCs w:val="22"/>
        </w:rPr>
        <w:t xml:space="preserve">o assist with the flow of traffic and for the safety of students. </w:t>
      </w:r>
    </w:p>
    <w:p w14:paraId="49B9836E" w14:textId="77777777" w:rsidR="008B7E7C" w:rsidRPr="008E7720" w:rsidRDefault="008B7E7C" w:rsidP="008B7E7C">
      <w:pPr>
        <w:pStyle w:val="NoSpacing"/>
        <w:rPr>
          <w:sz w:val="22"/>
          <w:szCs w:val="22"/>
        </w:rPr>
      </w:pPr>
    </w:p>
    <w:p w14:paraId="6CF3DDE3" w14:textId="77777777" w:rsidR="008B7E7C" w:rsidRPr="008E7720" w:rsidRDefault="008B7E7C" w:rsidP="008B7E7C">
      <w:pPr>
        <w:pStyle w:val="NoSpacing"/>
        <w:rPr>
          <w:sz w:val="22"/>
          <w:szCs w:val="22"/>
        </w:rPr>
      </w:pPr>
    </w:p>
    <w:p w14:paraId="62943FE1" w14:textId="339CFE06" w:rsidR="008B7E7C" w:rsidRPr="008E7720" w:rsidRDefault="008B7E7C" w:rsidP="008B7E7C">
      <w:pPr>
        <w:pStyle w:val="NoSpacing"/>
        <w:rPr>
          <w:sz w:val="22"/>
          <w:szCs w:val="22"/>
        </w:rPr>
      </w:pPr>
      <w:r w:rsidRPr="008E7720">
        <w:rPr>
          <w:sz w:val="22"/>
          <w:szCs w:val="22"/>
        </w:rPr>
        <w:t xml:space="preserve">Before Care participants should be dropped off at the </w:t>
      </w:r>
      <w:r w:rsidR="0078602F">
        <w:rPr>
          <w:sz w:val="22"/>
          <w:szCs w:val="22"/>
        </w:rPr>
        <w:t>front of the school</w:t>
      </w:r>
      <w:r w:rsidRPr="008E7720">
        <w:rPr>
          <w:sz w:val="22"/>
          <w:szCs w:val="22"/>
        </w:rPr>
        <w:t xml:space="preserve">. Parents are responsible for making sure their children are in the building before leaving. Students that are in the After Care Program will be taken over to the Old School by </w:t>
      </w:r>
      <w:r w:rsidR="00614FFA" w:rsidRPr="00903AE5">
        <w:rPr>
          <w:sz w:val="22"/>
          <w:szCs w:val="22"/>
        </w:rPr>
        <w:t>the</w:t>
      </w:r>
      <w:r w:rsidRPr="008E7720">
        <w:rPr>
          <w:sz w:val="22"/>
          <w:szCs w:val="22"/>
        </w:rPr>
        <w:t xml:space="preserve"> Program Director.  Parents will need to go into the old school to </w:t>
      </w:r>
      <w:r>
        <w:rPr>
          <w:sz w:val="22"/>
          <w:szCs w:val="22"/>
        </w:rPr>
        <w:t>sign out</w:t>
      </w:r>
      <w:r w:rsidRPr="008E7720">
        <w:rPr>
          <w:sz w:val="22"/>
          <w:szCs w:val="22"/>
        </w:rPr>
        <w:t xml:space="preserve"> their children from the After Care Program. </w:t>
      </w:r>
    </w:p>
    <w:p w14:paraId="6C6382A9" w14:textId="77777777" w:rsidR="008B7E7C" w:rsidRPr="008E7720" w:rsidRDefault="008B7E7C" w:rsidP="008B7E7C">
      <w:pPr>
        <w:pStyle w:val="NoSpacing"/>
        <w:rPr>
          <w:sz w:val="22"/>
          <w:szCs w:val="22"/>
        </w:rPr>
      </w:pPr>
    </w:p>
    <w:p w14:paraId="40988B20" w14:textId="184A4D34" w:rsidR="008B7E7C" w:rsidRDefault="008B7E7C" w:rsidP="008B7E7C">
      <w:pPr>
        <w:pStyle w:val="NoSpacing"/>
        <w:rPr>
          <w:sz w:val="22"/>
          <w:szCs w:val="22"/>
        </w:rPr>
      </w:pPr>
      <w:r>
        <w:rPr>
          <w:sz w:val="22"/>
          <w:szCs w:val="22"/>
        </w:rPr>
        <w:t>A parent or guardian will be called if a student is not picked up by 3:15</w:t>
      </w:r>
      <w:r w:rsidR="00903AE5">
        <w:rPr>
          <w:sz w:val="22"/>
          <w:szCs w:val="22"/>
        </w:rPr>
        <w:t>. If</w:t>
      </w:r>
      <w:r>
        <w:rPr>
          <w:sz w:val="22"/>
          <w:szCs w:val="22"/>
        </w:rPr>
        <w:t xml:space="preserve"> the parent or guardian cannot pick up their child in a timely manner, the child will be sent to After Care and billed accordingly.  I</w:t>
      </w:r>
      <w:r w:rsidR="00903AE5">
        <w:rPr>
          <w:sz w:val="22"/>
          <w:szCs w:val="22"/>
        </w:rPr>
        <w:t>f</w:t>
      </w:r>
      <w:r>
        <w:rPr>
          <w:sz w:val="22"/>
          <w:szCs w:val="22"/>
        </w:rPr>
        <w:t xml:space="preserve"> </w:t>
      </w:r>
      <w:r w:rsidR="00E83E68">
        <w:rPr>
          <w:sz w:val="22"/>
          <w:szCs w:val="22"/>
        </w:rPr>
        <w:t>the</w:t>
      </w:r>
      <w:r>
        <w:rPr>
          <w:sz w:val="22"/>
          <w:szCs w:val="22"/>
        </w:rPr>
        <w:t xml:space="preserve"> student is not registered for After Care, the parent or guardian will be assessed a $20 registration fee plus the hourly After Care rate for care until the child is picked up.  The parent or guardian must complete a registration form at the time of pick up and pay the fees.</w:t>
      </w:r>
    </w:p>
    <w:p w14:paraId="371E1CAC" w14:textId="77777777" w:rsidR="008B7E7C" w:rsidRPr="00FD065E" w:rsidRDefault="008B7E7C" w:rsidP="008B7E7C">
      <w:pPr>
        <w:pStyle w:val="NoSpacing"/>
      </w:pPr>
    </w:p>
    <w:p w14:paraId="193EC85B" w14:textId="77777777" w:rsidR="008B7E7C" w:rsidRDefault="008B7E7C" w:rsidP="008B7E7C">
      <w:pPr>
        <w:pStyle w:val="NoSpacing"/>
        <w:rPr>
          <w:sz w:val="22"/>
          <w:szCs w:val="22"/>
        </w:rPr>
      </w:pPr>
      <w:r w:rsidRPr="008E7720">
        <w:rPr>
          <w:sz w:val="22"/>
          <w:szCs w:val="22"/>
        </w:rPr>
        <w:t>Students will be supervised on the playground during recess and in the cafeteria during lunch and snack times by a teacher or volunteer monitor.</w:t>
      </w:r>
    </w:p>
    <w:p w14:paraId="189904AE" w14:textId="77777777" w:rsidR="00614AE8" w:rsidRPr="00614AE8" w:rsidRDefault="00614AE8" w:rsidP="008B7E7C">
      <w:pPr>
        <w:pStyle w:val="NoSpacing"/>
        <w:rPr>
          <w:sz w:val="22"/>
          <w:szCs w:val="22"/>
        </w:rPr>
      </w:pPr>
    </w:p>
    <w:p w14:paraId="415554D6" w14:textId="2689DB5F" w:rsidR="0014632E" w:rsidRPr="00614AE8" w:rsidRDefault="0014632E" w:rsidP="008B7E7C">
      <w:pPr>
        <w:pStyle w:val="NoSpacing"/>
        <w:rPr>
          <w:sz w:val="22"/>
          <w:szCs w:val="22"/>
        </w:rPr>
      </w:pPr>
      <w:r w:rsidRPr="00614AE8">
        <w:rPr>
          <w:sz w:val="22"/>
          <w:szCs w:val="22"/>
        </w:rPr>
        <w:t xml:space="preserve">While at school, </w:t>
      </w:r>
      <w:r w:rsidR="006C5D17" w:rsidRPr="00614AE8">
        <w:rPr>
          <w:sz w:val="22"/>
          <w:szCs w:val="22"/>
        </w:rPr>
        <w:t xml:space="preserve">students are </w:t>
      </w:r>
      <w:r w:rsidRPr="00614AE8">
        <w:rPr>
          <w:sz w:val="22"/>
          <w:szCs w:val="22"/>
        </w:rPr>
        <w:t>to remain on school property, unless permission from an authorized adult is given to leave (</w:t>
      </w:r>
      <w:r w:rsidR="00903AE5" w:rsidRPr="00614AE8">
        <w:rPr>
          <w:sz w:val="22"/>
          <w:szCs w:val="22"/>
        </w:rPr>
        <w:t>i.e.,</w:t>
      </w:r>
      <w:r w:rsidRPr="00614AE8">
        <w:rPr>
          <w:sz w:val="22"/>
          <w:szCs w:val="22"/>
        </w:rPr>
        <w:t xml:space="preserve"> field trip, retrieve a ball, emergency evacuation).  Students who breach the school boundaries (Church St., Springfield Rd., tree line/cemetery boundary, outside edges of the field, or past </w:t>
      </w:r>
      <w:r w:rsidRPr="00614AE8">
        <w:rPr>
          <w:sz w:val="22"/>
          <w:szCs w:val="22"/>
        </w:rPr>
        <w:lastRenderedPageBreak/>
        <w:t xml:space="preserve">the Rectory boundaries) will be called back one time.  If the student continues or ignores the call, the </w:t>
      </w:r>
      <w:r w:rsidR="007271B5" w:rsidRPr="00614AE8">
        <w:rPr>
          <w:sz w:val="22"/>
          <w:szCs w:val="22"/>
        </w:rPr>
        <w:t>on-duty</w:t>
      </w:r>
      <w:r w:rsidRPr="00614AE8">
        <w:rPr>
          <w:sz w:val="22"/>
          <w:szCs w:val="22"/>
        </w:rPr>
        <w:t xml:space="preserve"> adult will call the police and inform the principal.  The principal will then notify the parents.</w:t>
      </w:r>
    </w:p>
    <w:p w14:paraId="01A4767B" w14:textId="77777777" w:rsidR="0014632E" w:rsidRPr="00614AE8" w:rsidRDefault="0014632E" w:rsidP="008B7E7C">
      <w:pPr>
        <w:pStyle w:val="NoSpacing"/>
        <w:rPr>
          <w:sz w:val="22"/>
          <w:szCs w:val="22"/>
        </w:rPr>
      </w:pPr>
    </w:p>
    <w:p w14:paraId="1D61ECE8" w14:textId="6E4F84EE" w:rsidR="0014632E" w:rsidRDefault="0014632E" w:rsidP="008B7E7C">
      <w:pPr>
        <w:pStyle w:val="NoSpacing"/>
        <w:rPr>
          <w:sz w:val="22"/>
          <w:szCs w:val="22"/>
        </w:rPr>
      </w:pPr>
      <w:r w:rsidRPr="00614AE8">
        <w:rPr>
          <w:sz w:val="22"/>
          <w:szCs w:val="22"/>
        </w:rPr>
        <w:t xml:space="preserve">In the case of an </w:t>
      </w:r>
      <w:r w:rsidR="00903AE5" w:rsidRPr="00614AE8">
        <w:rPr>
          <w:sz w:val="22"/>
          <w:szCs w:val="22"/>
        </w:rPr>
        <w:t>off-campus</w:t>
      </w:r>
      <w:r w:rsidRPr="00614AE8">
        <w:rPr>
          <w:sz w:val="22"/>
          <w:szCs w:val="22"/>
        </w:rPr>
        <w:t xml:space="preserve"> activity, students are to remain with their designated chaperone and in the designated locati</w:t>
      </w:r>
      <w:r w:rsidR="003D4C98" w:rsidRPr="00614AE8">
        <w:rPr>
          <w:sz w:val="22"/>
          <w:szCs w:val="22"/>
        </w:rPr>
        <w:t>on.  If they leave their chaperone/group and/or do not return when called, the authorities will be informed and action taken.</w:t>
      </w:r>
      <w:r w:rsidR="003D4C98">
        <w:rPr>
          <w:sz w:val="22"/>
          <w:szCs w:val="22"/>
        </w:rPr>
        <w:t xml:space="preserve">  </w:t>
      </w:r>
    </w:p>
    <w:p w14:paraId="50CA37CE" w14:textId="77777777" w:rsidR="008B7E7C" w:rsidRDefault="008B7E7C" w:rsidP="008B7E7C">
      <w:pPr>
        <w:pStyle w:val="NoSpacing"/>
        <w:rPr>
          <w:sz w:val="22"/>
          <w:szCs w:val="22"/>
        </w:rPr>
      </w:pPr>
    </w:p>
    <w:p w14:paraId="78CBAFAA" w14:textId="77777777" w:rsidR="008B7E7C" w:rsidRDefault="008B7E7C" w:rsidP="008B7E7C">
      <w:pPr>
        <w:pStyle w:val="NoSpacing"/>
        <w:rPr>
          <w:sz w:val="22"/>
          <w:szCs w:val="22"/>
        </w:rPr>
      </w:pPr>
    </w:p>
    <w:p w14:paraId="391EFC67" w14:textId="77777777" w:rsidR="008B7E7C" w:rsidRPr="0054196A" w:rsidRDefault="008B7E7C" w:rsidP="008B7E7C">
      <w:pPr>
        <w:ind w:left="-360"/>
        <w:jc w:val="center"/>
        <w:rPr>
          <w:rFonts w:ascii="AR JULIAN" w:hAnsi="AR JULIAN"/>
          <w:sz w:val="28"/>
          <w:szCs w:val="36"/>
        </w:rPr>
      </w:pPr>
      <w:r w:rsidRPr="0054196A">
        <w:rPr>
          <w:rFonts w:ascii="AR JULIAN" w:hAnsi="AR JULIAN"/>
          <w:sz w:val="28"/>
          <w:szCs w:val="36"/>
        </w:rPr>
        <w:t>Divorce and Separation</w:t>
      </w:r>
    </w:p>
    <w:p w14:paraId="74C5C7C4" w14:textId="77777777" w:rsidR="008B7E7C" w:rsidRPr="0054196A" w:rsidRDefault="008B7E7C" w:rsidP="008B7E7C">
      <w:pPr>
        <w:ind w:left="-360"/>
        <w:jc w:val="center"/>
        <w:rPr>
          <w:rFonts w:ascii="Comic Sans MS" w:hAnsi="Comic Sans MS"/>
          <w:sz w:val="18"/>
          <w:szCs w:val="22"/>
        </w:rPr>
      </w:pPr>
    </w:p>
    <w:p w14:paraId="628DADED" w14:textId="77777777" w:rsidR="008B7E7C" w:rsidRPr="0054196A" w:rsidRDefault="008B7E7C" w:rsidP="008B7E7C">
      <w:pPr>
        <w:pStyle w:val="NoSpacing"/>
        <w:rPr>
          <w:sz w:val="22"/>
          <w:szCs w:val="22"/>
        </w:rPr>
      </w:pPr>
      <w:r w:rsidRPr="0054196A">
        <w:rPr>
          <w:sz w:val="22"/>
          <w:szCs w:val="22"/>
        </w:rPr>
        <w:t xml:space="preserve">This school abides by the provision of the Buckley Amendment with respect to the rights of non-custodial parents and those with joint custody.  </w:t>
      </w:r>
      <w:r w:rsidRPr="0054196A">
        <w:rPr>
          <w:sz w:val="22"/>
          <w:szCs w:val="22"/>
          <w:u w:val="single"/>
        </w:rPr>
        <w:t>All divorced parents should furnish the school with a copy of the custody section of the divorce decree as well as any updates regarding changes in visitation rights</w:t>
      </w:r>
      <w:r w:rsidRPr="0054196A">
        <w:rPr>
          <w:sz w:val="22"/>
          <w:szCs w:val="22"/>
        </w:rPr>
        <w:t xml:space="preserve">, even if “no problems” exist.  In the absence of a court order to the contrary, St. Anthony will provide the non-custodial parent or parent with joint custody access to academic records and other school-related information regarding the child.  It is the responsibility of a custodial parent to inform the school concerning any change in custody.  If a student is to be released to the non-custodial parent, the custodial parent should provide advance notice to the school or </w:t>
      </w:r>
      <w:r w:rsidR="0090517E">
        <w:rPr>
          <w:sz w:val="22"/>
          <w:szCs w:val="22"/>
        </w:rPr>
        <w:t>A</w:t>
      </w:r>
      <w:r w:rsidRPr="0054196A">
        <w:rPr>
          <w:sz w:val="22"/>
          <w:szCs w:val="22"/>
        </w:rPr>
        <w:t>fter</w:t>
      </w:r>
      <w:r w:rsidR="0090517E">
        <w:rPr>
          <w:sz w:val="22"/>
          <w:szCs w:val="22"/>
        </w:rPr>
        <w:t xml:space="preserve"> C</w:t>
      </w:r>
      <w:r w:rsidRPr="0054196A">
        <w:rPr>
          <w:sz w:val="22"/>
          <w:szCs w:val="22"/>
        </w:rPr>
        <w:t xml:space="preserve">are personnel </w:t>
      </w:r>
      <w:r w:rsidR="0090517E">
        <w:rPr>
          <w:sz w:val="22"/>
          <w:szCs w:val="22"/>
        </w:rPr>
        <w:t xml:space="preserve">in </w:t>
      </w:r>
      <w:r w:rsidRPr="0054196A">
        <w:rPr>
          <w:sz w:val="22"/>
          <w:szCs w:val="22"/>
        </w:rPr>
        <w:t xml:space="preserve">writing.  </w:t>
      </w:r>
    </w:p>
    <w:p w14:paraId="3B5A5D18" w14:textId="77777777" w:rsidR="00062BB0" w:rsidRDefault="00062BB0" w:rsidP="00F76D70">
      <w:pPr>
        <w:pStyle w:val="NoSpacing"/>
        <w:jc w:val="center"/>
        <w:rPr>
          <w:rFonts w:ascii="AR JULIAN" w:hAnsi="AR JULIAN"/>
          <w:sz w:val="28"/>
          <w:szCs w:val="28"/>
        </w:rPr>
      </w:pPr>
    </w:p>
    <w:p w14:paraId="14B23019" w14:textId="77777777" w:rsidR="00341848" w:rsidRDefault="0016453D" w:rsidP="00F76D70">
      <w:pPr>
        <w:pStyle w:val="NoSpacing"/>
        <w:jc w:val="center"/>
        <w:rPr>
          <w:rFonts w:ascii="AR JULIAN" w:hAnsi="AR JULIAN"/>
          <w:sz w:val="28"/>
          <w:szCs w:val="28"/>
        </w:rPr>
      </w:pPr>
      <w:r>
        <w:rPr>
          <w:rFonts w:ascii="AR JULIAN" w:hAnsi="AR JULIAN"/>
          <w:sz w:val="28"/>
          <w:szCs w:val="28"/>
        </w:rPr>
        <w:t>Safe Environment Policy</w:t>
      </w:r>
    </w:p>
    <w:p w14:paraId="12EBE269" w14:textId="77777777" w:rsidR="0016453D" w:rsidRDefault="0016453D" w:rsidP="00F76D70">
      <w:pPr>
        <w:pStyle w:val="NoSpacing"/>
        <w:jc w:val="center"/>
        <w:rPr>
          <w:rFonts w:ascii="AR JULIAN" w:hAnsi="AR JULIAN"/>
          <w:sz w:val="28"/>
          <w:szCs w:val="28"/>
        </w:rPr>
      </w:pPr>
    </w:p>
    <w:p w14:paraId="7E5999E0" w14:textId="77777777" w:rsidR="0016453D" w:rsidRDefault="0016453D" w:rsidP="0016453D">
      <w:r>
        <w:t>We at St. Anthony are committed to providing a safe, secure environment for your child in accordance with the Archdiocesan requirements and guidelines, and to monitor campus access to the best of our ability.   We wish to ensure that unrelated visitors, parents, teachers, and staff who come in contact with your child(ren) are registered with and cleared through the Missouri Family Care Registry.</w:t>
      </w:r>
    </w:p>
    <w:p w14:paraId="4E712E5F" w14:textId="77777777" w:rsidR="0016453D" w:rsidRDefault="0016453D" w:rsidP="0016453D">
      <w:r>
        <w:tab/>
        <w:t xml:space="preserve"> To this end, we have adopted the following policies.  </w:t>
      </w:r>
      <w:r>
        <w:rPr>
          <w:rStyle w:val="apple-converted-space"/>
          <w:rFonts w:ascii="Calibri" w:hAnsi="Calibri"/>
          <w:color w:val="1F497D"/>
          <w:sz w:val="20"/>
          <w:szCs w:val="20"/>
          <w:shd w:val="clear" w:color="auto" w:fill="FFFFFF"/>
        </w:rPr>
        <w:t> </w:t>
      </w:r>
      <w:r w:rsidRPr="00B65576">
        <w:rPr>
          <w:shd w:val="clear" w:color="auto" w:fill="FFFFFF"/>
        </w:rPr>
        <w:t>This policy was written in alignment with the Safe Environment Policies of the Archdiocese of St. Louis.</w:t>
      </w:r>
      <w:r>
        <w:rPr>
          <w:rFonts w:ascii="Calibri" w:hAnsi="Calibri"/>
          <w:color w:val="1F497D"/>
          <w:sz w:val="20"/>
          <w:szCs w:val="20"/>
          <w:shd w:val="clear" w:color="auto" w:fill="FFFFFF"/>
        </w:rPr>
        <w:t xml:space="preserve"> </w:t>
      </w:r>
      <w:r w:rsidR="0090517E">
        <w:t xml:space="preserve">  </w:t>
      </w:r>
      <w:r>
        <w:t xml:space="preserve">If you will be supervising children </w:t>
      </w:r>
      <w:r w:rsidRPr="00B65576">
        <w:rPr>
          <w:b/>
        </w:rPr>
        <w:t>other than your own</w:t>
      </w:r>
      <w:r>
        <w:t xml:space="preserve">, you are subject to a compliance check by our Safe Environment facilitator. This is non-negotiable.  There are liability issues that come into play when people ask for and are granted exceptions.  Exceptions will not be made, because we do not want to put your child or any other child at risk. </w:t>
      </w:r>
    </w:p>
    <w:p w14:paraId="670CC00F" w14:textId="77777777" w:rsidR="0016453D" w:rsidRDefault="0016453D" w:rsidP="0016453D">
      <w:r>
        <w:tab/>
      </w:r>
      <w:r w:rsidRPr="00A82141">
        <w:t>In general, all teachers, staff, and volunteers MUST take a Pro</w:t>
      </w:r>
      <w:r w:rsidR="0090517E">
        <w:t xml:space="preserve">tecting God's Children Workshop, </w:t>
      </w:r>
      <w:r w:rsidRPr="00A82141">
        <w:t>sign a Code of Ethical Conduct form, and pass a background check to be able to chaperone students or volunteer/work at the school.  Since we do not continually check the background for compliance unless you are employed at the school or a regular volunteer, we must check you for compliance when you volunteer, chaperone, or drive for special events.</w:t>
      </w:r>
    </w:p>
    <w:p w14:paraId="6F30FF93" w14:textId="77777777" w:rsidR="003D4C98" w:rsidRDefault="003D4C98" w:rsidP="0016453D">
      <w:pPr>
        <w:rPr>
          <w:rFonts w:ascii="AR JULIAN" w:hAnsi="AR JULIAN"/>
          <w:szCs w:val="28"/>
        </w:rPr>
      </w:pPr>
    </w:p>
    <w:p w14:paraId="45C99B78" w14:textId="77777777" w:rsidR="0016453D" w:rsidRPr="00E763D7" w:rsidRDefault="0016453D" w:rsidP="0016453D">
      <w:pPr>
        <w:rPr>
          <w:rFonts w:ascii="AR JULIAN" w:hAnsi="AR JULIAN"/>
          <w:b/>
          <w:bCs/>
          <w:szCs w:val="28"/>
        </w:rPr>
      </w:pPr>
      <w:r w:rsidRPr="00E763D7">
        <w:rPr>
          <w:rFonts w:ascii="AR JULIAN" w:hAnsi="AR JULIAN"/>
          <w:b/>
          <w:bCs/>
          <w:szCs w:val="28"/>
        </w:rPr>
        <w:t>Regarding Field Trips</w:t>
      </w:r>
    </w:p>
    <w:p w14:paraId="625E282D" w14:textId="68E5A9F0" w:rsidR="0016453D" w:rsidRDefault="0016453D" w:rsidP="0016453D">
      <w:r>
        <w:tab/>
        <w:t>Field trip forms are sent out with a "return by" deadline.  The deadline is not only for the children but also for those adults wanting to, or thinking they might want to chaperone or drive.  The purpose for this is so that 1) we know if we have enough chaperones and/or drivers, 2) we can include the total number of adults in our reservation for the trip and 3) we can check to make sure all adults going are in compliance with our Safe Environment Policy.  We ask you to return these in a timely manner (</w:t>
      </w:r>
      <w:r w:rsidR="00903AE5">
        <w:t>i.e.,</w:t>
      </w:r>
      <w:r>
        <w:t xml:space="preserve"> by the deadline date on the form). </w:t>
      </w:r>
    </w:p>
    <w:p w14:paraId="51384187" w14:textId="77777777" w:rsidR="0016453D" w:rsidRDefault="0016453D" w:rsidP="0016453D">
      <w:r>
        <w:tab/>
        <w:t xml:space="preserve">Names of prospective chaperones are sent to our Safe Environment facilitator on the Wednesday </w:t>
      </w:r>
      <w:r w:rsidRPr="00B65576">
        <w:rPr>
          <w:b/>
        </w:rPr>
        <w:t>before</w:t>
      </w:r>
      <w:r>
        <w:t xml:space="preserve"> the field trip, so she can confirm each chaperone's compliance on the </w:t>
      </w:r>
      <w:r w:rsidRPr="00A82141">
        <w:t>Virtus</w:t>
      </w:r>
      <w:r>
        <w:t xml:space="preserve"> website.  Only that person has access to this information.  No one else can give you clearance to go on the field trip.  We cannot just go by who we "feel" or "think" is safe, or someone who tells </w:t>
      </w:r>
      <w:r>
        <w:lastRenderedPageBreak/>
        <w:t xml:space="preserve">us they are safe.   If you are not in compliance, you will be contacted by the Safe Environment facilitator and will not be allowed to go on the field trip.  </w:t>
      </w:r>
    </w:p>
    <w:p w14:paraId="7636C98E" w14:textId="77777777" w:rsidR="0016453D" w:rsidRDefault="0016453D" w:rsidP="0016453D">
      <w:r>
        <w:tab/>
        <w:t>Names of potential drivers (who are also considered chaperones) are first sent to the Safe Environment facilitator for clearance.  Cleared drivers are sent to the school office.  The secretary will check to make sure that we have a copy of your driver's license, registration, and proof of insurance.  The secretary will let you know if any of these items need to be turned in or updated before the field trip.  Those wishing to drive who do not have this information will not be allowed to drive students.  This must be done so that the teacher has time to make adjustments for drivers and/or chaperones, if needed.  Even if you think there is a slight chance that you will go, please sign the field trip form.  Put a "Maybe" by your name, so that you have clearance in case you decide to go that day.</w:t>
      </w:r>
    </w:p>
    <w:p w14:paraId="2EDF53E8" w14:textId="77777777" w:rsidR="0016453D" w:rsidRDefault="0016453D" w:rsidP="0016453D">
      <w:r>
        <w:t xml:space="preserve"> </w:t>
      </w:r>
      <w:r>
        <w:tab/>
        <w:t xml:space="preserve">Because chaperones/drivers are in charge of a group of students </w:t>
      </w:r>
      <w:r w:rsidRPr="008E549F">
        <w:rPr>
          <w:u w:val="single"/>
        </w:rPr>
        <w:t>who are not</w:t>
      </w:r>
      <w:r>
        <w:rPr>
          <w:u w:val="single"/>
        </w:rPr>
        <w:t xml:space="preserve"> all</w:t>
      </w:r>
      <w:r w:rsidRPr="008E549F">
        <w:rPr>
          <w:u w:val="single"/>
        </w:rPr>
        <w:t xml:space="preserve"> their own</w:t>
      </w:r>
      <w:r>
        <w:t xml:space="preserve">, we must ensure that these children are with an adult who is considered safe by the standards of the Missouri Safe Care Registry.  Please understand that, if you do not submit your name by the field trip "return by" deadline, or contact the supervisor of the field trip by the Wednesday BEFORE the trip, we cannot check for your compliance.  It sometimes takes a bit of time to do this.  So, please do not call the Safe Environment facilitator the day of the field trip or at home on her day off because you did not turn in your form on time.  </w:t>
      </w:r>
      <w:r w:rsidRPr="00A82141">
        <w:t xml:space="preserve">This is inappropriate and </w:t>
      </w:r>
      <w:r>
        <w:t>discourteous</w:t>
      </w:r>
      <w:r w:rsidRPr="00A82141">
        <w:t>.</w:t>
      </w:r>
    </w:p>
    <w:p w14:paraId="48A2C6EB" w14:textId="77777777" w:rsidR="0016453D" w:rsidRDefault="0016453D" w:rsidP="0016453D"/>
    <w:p w14:paraId="27B604D5" w14:textId="77777777" w:rsidR="0016453D" w:rsidRPr="00F25200" w:rsidRDefault="0016453D" w:rsidP="0016453D">
      <w:pPr>
        <w:rPr>
          <w:rFonts w:ascii="AR JULIAN" w:hAnsi="AR JULIAN"/>
          <w:b/>
          <w:bCs/>
          <w:szCs w:val="28"/>
        </w:rPr>
      </w:pPr>
      <w:r w:rsidRPr="00F25200">
        <w:rPr>
          <w:rFonts w:ascii="AR JULIAN" w:hAnsi="AR JULIAN"/>
          <w:b/>
          <w:bCs/>
          <w:szCs w:val="28"/>
        </w:rPr>
        <w:t>Regarding Special Visit Days</w:t>
      </w:r>
    </w:p>
    <w:p w14:paraId="0CE42298" w14:textId="77777777" w:rsidR="0016453D" w:rsidRDefault="0016453D" w:rsidP="0016453D">
      <w:r>
        <w:tab/>
        <w:t xml:space="preserve">At certain times of the year, many parents and relatives want to come to school to join in the festivities, assemblies, or just to have lunch with their child.  While we want you to be able to do this, we still need your cooperation to keep all the children safe. Special Visit Days include Grandparents' Day, Mission Carnival, Talent Show, Kite Day, last day of school assembly, dress rehearsal for the Christmas Play, Field Day, Mardi Gras, etc.  These Visit Days take place at school, or on school grounds, during school related hours (Monday through Friday, 6:00 a.m. to 3:45 p.m.).  </w:t>
      </w:r>
      <w:r w:rsidRPr="00A82141">
        <w:t>These do not include saying the Pledge around the flagpole or joining the school in the gym for Advent prayer 15 minutes before school ends, because the students are with their own teacher/class and will not be allowed to leave their teacher/ class with anyone.</w:t>
      </w:r>
      <w:r>
        <w:t xml:space="preserve"> </w:t>
      </w:r>
    </w:p>
    <w:p w14:paraId="270FD213" w14:textId="77777777" w:rsidR="0016453D" w:rsidRDefault="0016453D" w:rsidP="0016453D">
      <w:r>
        <w:tab/>
        <w:t xml:space="preserve">There are several layers of protection put into place to ensure your child's safety and we expect all visitors to abide by them.  </w:t>
      </w:r>
      <w:r w:rsidRPr="00A82141">
        <w:t>We reserve the right to exclude, expel, or refuse admittance to persons who do not abide by these rules.</w:t>
      </w:r>
    </w:p>
    <w:p w14:paraId="24FAE6DD" w14:textId="77777777" w:rsidR="0016453D" w:rsidRDefault="0016453D" w:rsidP="0016453D">
      <w:r>
        <w:tab/>
        <w:t xml:space="preserve">Visitors to the school buildings (old and new school) or school grounds MUST stop at the school office upon arriving for the event.  You will sign a Visitor's Log with your name, date, event, and time of arrival.  You must also write your first and last name on a name badge.  The name badge must be worn on the right or left chest area. The badge must be visible at all times.  You will also be asked to indicate the family name of the child(ren) you are visiting, or the grade/purpose of your visit.  You MAY be asked for identification, if we are not familiar with you.  </w:t>
      </w:r>
      <w:r w:rsidRPr="00A82141">
        <w:t>We reserve the right to make a copy of your identification.</w:t>
      </w:r>
      <w:r>
        <w:t xml:space="preserve">   </w:t>
      </w:r>
    </w:p>
    <w:p w14:paraId="48777C75" w14:textId="77777777" w:rsidR="0016453D" w:rsidRDefault="0016453D" w:rsidP="0016453D">
      <w:r>
        <w:tab/>
        <w:t xml:space="preserve">Doors and access to parts of the school may be restricted.  For example, during Mission Carnival, access to school hallways will be secured, as will the door to the rear bathroom. The front doors and bathrooms will be monitored so that students do not leave the premises and so that students are paired only with the adult who is visiting them. Parents who come to eat lunch with their child will sit with their child(ren) in the lunchroom.  The teacher and cafeteria staff will be informed of your visit.  </w:t>
      </w:r>
    </w:p>
    <w:p w14:paraId="2AEE7BFB" w14:textId="77777777" w:rsidR="0016453D" w:rsidRDefault="0016453D" w:rsidP="0016453D">
      <w:r>
        <w:tab/>
        <w:t xml:space="preserve">All visitors </w:t>
      </w:r>
      <w:r w:rsidRPr="00B65576">
        <w:rPr>
          <w:b/>
        </w:rPr>
        <w:t>must</w:t>
      </w:r>
      <w:r>
        <w:t xml:space="preserve"> sign out when leaving the building with the time of departure.  Students will remain at school until dismissal unless a note has been sent in by the parent permitting them to leave early with the visitor. </w:t>
      </w:r>
    </w:p>
    <w:p w14:paraId="1A17201B" w14:textId="77777777" w:rsidR="0016453D" w:rsidRDefault="0016453D" w:rsidP="0016453D">
      <w:r>
        <w:lastRenderedPageBreak/>
        <w:tab/>
        <w:t xml:space="preserve">Visitors without name badges will be directed to the office before being allowed to engage with any student.  If the visitor refuses, he or she will be asked to leave the premises or will be removed from the premises.  Visitors are not allowed to chaperone any student whose family name is not on their badge, even if they are very good friends with that other family.  </w:t>
      </w:r>
      <w:r w:rsidRPr="00A82141">
        <w:t>These are school grounds, so school rules will apply.</w:t>
      </w:r>
      <w:r>
        <w:t xml:space="preserve">     </w:t>
      </w:r>
    </w:p>
    <w:p w14:paraId="04377012" w14:textId="77777777" w:rsidR="0016453D" w:rsidRPr="00403C8D" w:rsidRDefault="0016453D" w:rsidP="0016453D"/>
    <w:p w14:paraId="5DD32839" w14:textId="77777777" w:rsidR="0016453D" w:rsidRPr="00CB6878" w:rsidRDefault="0016453D" w:rsidP="0016453D">
      <w:pPr>
        <w:rPr>
          <w:rFonts w:ascii="AR JULIAN" w:hAnsi="AR JULIAN"/>
          <w:b/>
          <w:bCs/>
          <w:szCs w:val="28"/>
        </w:rPr>
      </w:pPr>
      <w:r w:rsidRPr="00CB6878">
        <w:rPr>
          <w:rFonts w:ascii="AR JULIAN" w:hAnsi="AR JULIAN"/>
          <w:b/>
          <w:bCs/>
          <w:szCs w:val="28"/>
        </w:rPr>
        <w:t>Volunteers for Events</w:t>
      </w:r>
    </w:p>
    <w:p w14:paraId="08BAE9B4" w14:textId="77777777" w:rsidR="0016453D" w:rsidRDefault="0016453D" w:rsidP="0016453D">
      <w:r>
        <w:tab/>
        <w:t>If you wish to volunteer to help with an event, you will be considered a chaperone and rules for chaperones will apply.   This is because you will be interacting with students who are not your own.  Therefore, you must send in your name to volunteer for the event by the deadline set on the volunteer form.  The same process for clearance through our Safe Environment facilitator is in effect.  This applies to volunteers for school parties, Mission Carnival helpers, Field Day event staff, Walk-a-thon DJ or snack duty volunteers, etc.</w:t>
      </w:r>
    </w:p>
    <w:p w14:paraId="05A44D73" w14:textId="77777777" w:rsidR="0016453D" w:rsidRDefault="0016453D" w:rsidP="0016453D"/>
    <w:p w14:paraId="0B3BEAF4" w14:textId="77777777" w:rsidR="0016453D" w:rsidRPr="00CB6878" w:rsidRDefault="0016453D" w:rsidP="0016453D">
      <w:pPr>
        <w:rPr>
          <w:rFonts w:ascii="AR JULIAN" w:hAnsi="AR JULIAN"/>
          <w:b/>
          <w:bCs/>
          <w:szCs w:val="28"/>
        </w:rPr>
      </w:pPr>
      <w:r w:rsidRPr="00CB6878">
        <w:rPr>
          <w:rFonts w:ascii="AR JULIAN" w:hAnsi="AR JULIAN"/>
          <w:b/>
          <w:bCs/>
          <w:szCs w:val="28"/>
        </w:rPr>
        <w:t>High School Aged Volunteers</w:t>
      </w:r>
    </w:p>
    <w:p w14:paraId="71BBC8F8" w14:textId="0526C73E" w:rsidR="0016453D" w:rsidRPr="00C43182" w:rsidRDefault="0016453D" w:rsidP="00C43182">
      <w:r>
        <w:tab/>
        <w:t xml:space="preserve">If a student in high school wishes to volunteer at an event or at school during school hours, he or she must complete and sign a "Code of Ethical Conduct" form.  These are available in the school office.  A parent or legal guardian needs to sign this form also.  It must be turned in to the school office before volunteering the first time.  This form is valid for one school year.  If your student is 18 years of age, he or she still falls under the "minor" classification for the document.  After graduation, he or she will be required to complete the same requirements to be an adult volunteer.  </w:t>
      </w:r>
    </w:p>
    <w:p w14:paraId="4C19D42B" w14:textId="77777777" w:rsidR="00341848" w:rsidRDefault="00341848" w:rsidP="00F76D70">
      <w:pPr>
        <w:pStyle w:val="NoSpacing"/>
        <w:jc w:val="center"/>
        <w:rPr>
          <w:rFonts w:ascii="AR JULIAN" w:hAnsi="AR JULIAN"/>
          <w:sz w:val="28"/>
          <w:szCs w:val="28"/>
        </w:rPr>
      </w:pPr>
    </w:p>
    <w:p w14:paraId="15ED5C0D" w14:textId="77777777" w:rsidR="0016453D" w:rsidRPr="0016453D" w:rsidRDefault="0016453D" w:rsidP="0016453D">
      <w:pPr>
        <w:pStyle w:val="NoSpacing"/>
        <w:jc w:val="center"/>
        <w:rPr>
          <w:rFonts w:ascii="AR JULIAN" w:hAnsi="AR JULIAN"/>
          <w:sz w:val="28"/>
          <w:szCs w:val="36"/>
        </w:rPr>
      </w:pPr>
      <w:r w:rsidRPr="0016453D">
        <w:rPr>
          <w:rFonts w:ascii="AR JULIAN" w:hAnsi="AR JULIAN"/>
          <w:sz w:val="28"/>
          <w:szCs w:val="36"/>
        </w:rPr>
        <w:t>CHILD ABUSE/NEGLECT REPORTS</w:t>
      </w:r>
    </w:p>
    <w:p w14:paraId="4DF11DD0" w14:textId="77777777" w:rsidR="0016453D" w:rsidRPr="00FD065E" w:rsidRDefault="0016453D" w:rsidP="0016453D">
      <w:pPr>
        <w:pStyle w:val="NoSpacing"/>
      </w:pPr>
    </w:p>
    <w:p w14:paraId="36118C28" w14:textId="77777777" w:rsidR="0016453D" w:rsidRPr="00C3270E" w:rsidRDefault="0016453D" w:rsidP="0016453D">
      <w:pPr>
        <w:pStyle w:val="NoSpacing"/>
        <w:rPr>
          <w:sz w:val="22"/>
          <w:szCs w:val="22"/>
        </w:rPr>
      </w:pPr>
      <w:r w:rsidRPr="00C3270E">
        <w:rPr>
          <w:sz w:val="22"/>
          <w:szCs w:val="22"/>
        </w:rPr>
        <w:t>The Archdiocese of St. Louis is committed to the prevention of child abuse and to assisting those who are affected by incidents of child abuse.  The Archdiocese is also committed to complying with legal requirements for reporting child abuse.  EVERY VOLUNTEER, IN ANY CAPACITY, MUST TAKE “PROTECTING GOD’S CHILDREN” and fill out the APPLICATION FOR CHILD ABUSE/NEGLECT SCREENING form.</w:t>
      </w:r>
    </w:p>
    <w:p w14:paraId="5A3A9AF8" w14:textId="77777777" w:rsidR="0016453D" w:rsidRDefault="0016453D" w:rsidP="0016453D">
      <w:pPr>
        <w:pStyle w:val="NoSpacing"/>
      </w:pPr>
    </w:p>
    <w:p w14:paraId="1557FE07" w14:textId="77777777" w:rsidR="0016453D" w:rsidRPr="00FD065E" w:rsidRDefault="0016453D" w:rsidP="0016453D">
      <w:pPr>
        <w:pStyle w:val="NoSpacing"/>
        <w:jc w:val="center"/>
      </w:pPr>
      <w:hyperlink r:id="rId353" w:history="1">
        <w:r w:rsidRPr="00FD065E">
          <w:rPr>
            <w:rStyle w:val="Hyperlink"/>
            <w:sz w:val="28"/>
            <w:szCs w:val="28"/>
          </w:rPr>
          <w:t>http://archstl.org/sep/page/policies-information-and-resources</w:t>
        </w:r>
      </w:hyperlink>
    </w:p>
    <w:p w14:paraId="6BB91587" w14:textId="77777777" w:rsidR="0016453D" w:rsidRPr="00C3270E" w:rsidRDefault="0016453D" w:rsidP="0016453D">
      <w:pPr>
        <w:pStyle w:val="NoSpacing"/>
        <w:jc w:val="center"/>
        <w:rPr>
          <w:sz w:val="22"/>
          <w:szCs w:val="22"/>
        </w:rPr>
      </w:pPr>
      <w:r w:rsidRPr="00C3270E">
        <w:rPr>
          <w:sz w:val="22"/>
          <w:szCs w:val="22"/>
        </w:rPr>
        <w:t>Choose “Policies, Procedures and Guidelines on Child Abuse Manual”</w:t>
      </w:r>
    </w:p>
    <w:p w14:paraId="367BC4B8" w14:textId="77777777" w:rsidR="0016453D" w:rsidRPr="00C3270E" w:rsidRDefault="0016453D" w:rsidP="0016453D">
      <w:pPr>
        <w:pStyle w:val="NoSpacing"/>
        <w:rPr>
          <w:sz w:val="22"/>
          <w:szCs w:val="22"/>
        </w:rPr>
      </w:pPr>
    </w:p>
    <w:p w14:paraId="4536973E" w14:textId="77777777" w:rsidR="0016453D" w:rsidRPr="00C3270E" w:rsidRDefault="0016453D" w:rsidP="0016453D">
      <w:pPr>
        <w:pStyle w:val="NoSpacing"/>
        <w:rPr>
          <w:sz w:val="22"/>
          <w:szCs w:val="22"/>
        </w:rPr>
      </w:pPr>
      <w:r w:rsidRPr="00C3270E">
        <w:rPr>
          <w:sz w:val="22"/>
          <w:szCs w:val="22"/>
        </w:rPr>
        <w:t>Missouri law now requires that a mandated reporter immediately make the child abuse/neglect report him/herself rather than delegating that responsibility to a supervisor.</w:t>
      </w:r>
    </w:p>
    <w:p w14:paraId="5A54FB8A" w14:textId="77777777" w:rsidR="0016453D" w:rsidRPr="00C3270E" w:rsidRDefault="0016453D" w:rsidP="000A50DB">
      <w:pPr>
        <w:pStyle w:val="NoSpacing"/>
        <w:numPr>
          <w:ilvl w:val="0"/>
          <w:numId w:val="23"/>
        </w:numPr>
        <w:rPr>
          <w:sz w:val="22"/>
          <w:szCs w:val="22"/>
        </w:rPr>
      </w:pPr>
      <w:r w:rsidRPr="00C3270E">
        <w:rPr>
          <w:sz w:val="22"/>
          <w:szCs w:val="22"/>
        </w:rPr>
        <w:t>A staff member is still required under Archdiocesan policy to consult with his/her supervisor before contacting the DSS hotline.</w:t>
      </w:r>
    </w:p>
    <w:p w14:paraId="0942CB0E" w14:textId="77777777" w:rsidR="0016453D" w:rsidRPr="00C3270E" w:rsidRDefault="0016453D" w:rsidP="000A50DB">
      <w:pPr>
        <w:pStyle w:val="NoSpacing"/>
        <w:numPr>
          <w:ilvl w:val="0"/>
          <w:numId w:val="23"/>
        </w:numPr>
        <w:rPr>
          <w:sz w:val="22"/>
          <w:szCs w:val="22"/>
        </w:rPr>
      </w:pPr>
      <w:r w:rsidRPr="00C3270E">
        <w:rPr>
          <w:sz w:val="22"/>
          <w:szCs w:val="22"/>
        </w:rPr>
        <w:t>State law mandates that the staff member who has reasonable cause to suspect abuse/neglect must make the call to DSS him/herself in a timely fashion.</w:t>
      </w:r>
    </w:p>
    <w:p w14:paraId="62749D78" w14:textId="77777777" w:rsidR="0016453D" w:rsidRPr="00C3270E" w:rsidRDefault="0016453D" w:rsidP="000A50DB">
      <w:pPr>
        <w:pStyle w:val="NoSpacing"/>
        <w:numPr>
          <w:ilvl w:val="0"/>
          <w:numId w:val="23"/>
        </w:numPr>
        <w:rPr>
          <w:sz w:val="22"/>
          <w:szCs w:val="22"/>
        </w:rPr>
      </w:pPr>
      <w:r w:rsidRPr="00C3270E">
        <w:rPr>
          <w:sz w:val="22"/>
          <w:szCs w:val="22"/>
        </w:rPr>
        <w:t>Administrators may neither inhibit a staff member who is a mandated reporter from contacting DSS hotline if the staff member feels that there is a reasonable cause to suspect abuse/neglect nor retaliate in any way against the reporter for having place a hotline call under such circumstances.  Administrators must provide communication capability and time for a staff member to contact the DSS hotline.</w:t>
      </w:r>
    </w:p>
    <w:p w14:paraId="2EC9E614" w14:textId="77777777" w:rsidR="0016453D" w:rsidRPr="00C3270E" w:rsidRDefault="0016453D" w:rsidP="0016453D">
      <w:pPr>
        <w:pStyle w:val="NoSpacing"/>
        <w:rPr>
          <w:sz w:val="22"/>
          <w:szCs w:val="22"/>
        </w:rPr>
      </w:pPr>
    </w:p>
    <w:p w14:paraId="128C4CCF" w14:textId="77777777" w:rsidR="0016453D" w:rsidRPr="00C3270E" w:rsidRDefault="0016453D" w:rsidP="0016453D">
      <w:pPr>
        <w:pStyle w:val="NoSpacing"/>
        <w:rPr>
          <w:sz w:val="22"/>
          <w:szCs w:val="22"/>
        </w:rPr>
      </w:pPr>
      <w:r w:rsidRPr="00C3270E">
        <w:rPr>
          <w:sz w:val="22"/>
          <w:szCs w:val="22"/>
        </w:rPr>
        <w:t>Missouri law now mandates that an internal investigation of suspected abuse cannot be undertaken until the suspected abuse is first reported to the DSS Hotline or Law Enforcement.</w:t>
      </w:r>
    </w:p>
    <w:p w14:paraId="2B6B55E0" w14:textId="77777777" w:rsidR="0016453D" w:rsidRPr="00C3270E" w:rsidRDefault="0016453D" w:rsidP="000A50DB">
      <w:pPr>
        <w:pStyle w:val="NoSpacing"/>
        <w:numPr>
          <w:ilvl w:val="0"/>
          <w:numId w:val="24"/>
        </w:numPr>
        <w:rPr>
          <w:sz w:val="22"/>
          <w:szCs w:val="22"/>
        </w:rPr>
      </w:pPr>
      <w:r w:rsidRPr="00C3270E">
        <w:rPr>
          <w:sz w:val="22"/>
          <w:szCs w:val="22"/>
        </w:rPr>
        <w:t>The Archdiocese and the school may investigate the allegation only after the hotline report has been made.  It is a best practice to wait until after DSS has conducted any interviews they desire before doing so ourselves.</w:t>
      </w:r>
    </w:p>
    <w:p w14:paraId="4FCA4073" w14:textId="77777777" w:rsidR="0016453D" w:rsidRPr="00C3270E" w:rsidRDefault="0016453D" w:rsidP="0016453D">
      <w:pPr>
        <w:pStyle w:val="NoSpacing"/>
        <w:rPr>
          <w:sz w:val="22"/>
          <w:szCs w:val="22"/>
        </w:rPr>
      </w:pPr>
    </w:p>
    <w:p w14:paraId="1D175FF5" w14:textId="77777777" w:rsidR="0016453D" w:rsidRDefault="0016453D" w:rsidP="0016453D">
      <w:pPr>
        <w:pStyle w:val="NoSpacing"/>
        <w:rPr>
          <w:sz w:val="22"/>
          <w:szCs w:val="22"/>
        </w:rPr>
      </w:pPr>
      <w:r w:rsidRPr="00C3270E">
        <w:rPr>
          <w:sz w:val="22"/>
          <w:szCs w:val="22"/>
        </w:rPr>
        <w:t>Administrators/principals are also reminded of the following points in regard to Archdiocesan Policies and Procedures on Child Abuse/Neglect:</w:t>
      </w:r>
    </w:p>
    <w:p w14:paraId="24C90E3A" w14:textId="77777777" w:rsidR="0016453D" w:rsidRPr="00C3270E" w:rsidRDefault="0016453D" w:rsidP="0016453D">
      <w:pPr>
        <w:pStyle w:val="NoSpacing"/>
        <w:rPr>
          <w:sz w:val="22"/>
          <w:szCs w:val="22"/>
        </w:rPr>
      </w:pPr>
    </w:p>
    <w:p w14:paraId="503380D7" w14:textId="77777777" w:rsidR="0016453D" w:rsidRPr="00C3270E" w:rsidRDefault="0016453D" w:rsidP="000A50DB">
      <w:pPr>
        <w:pStyle w:val="NoSpacing"/>
        <w:numPr>
          <w:ilvl w:val="0"/>
          <w:numId w:val="24"/>
        </w:numPr>
        <w:rPr>
          <w:sz w:val="22"/>
          <w:szCs w:val="22"/>
        </w:rPr>
      </w:pPr>
      <w:r w:rsidRPr="00C3270E">
        <w:rPr>
          <w:sz w:val="22"/>
          <w:szCs w:val="22"/>
        </w:rPr>
        <w:t>If a mandated reporter is in doubt as to whether a hotline call should be made or not, the school can consult the Catholic Education Center and that office can in turn consult with the Office of General Counsel, the Office of Child and Youth Protection, or the Safe Environment Program Office.  The directors of these offices will confer and make a recommendation regarding the need to make a hotline report.  This opinion will be communicated to the mandated reporter who is in doubt.</w:t>
      </w:r>
    </w:p>
    <w:p w14:paraId="62E293AB" w14:textId="77777777" w:rsidR="0016453D" w:rsidRPr="00C3270E" w:rsidRDefault="0016453D" w:rsidP="000A50DB">
      <w:pPr>
        <w:pStyle w:val="NoSpacing"/>
        <w:numPr>
          <w:ilvl w:val="0"/>
          <w:numId w:val="24"/>
        </w:numPr>
        <w:rPr>
          <w:sz w:val="22"/>
          <w:szCs w:val="22"/>
        </w:rPr>
      </w:pPr>
      <w:r w:rsidRPr="00C3270E">
        <w:rPr>
          <w:sz w:val="22"/>
          <w:szCs w:val="22"/>
        </w:rPr>
        <w:t>If a student or teacher is identified as the perpetrator in an alleged case of child abuse/neglect, the student or teacher is asked not to return to school until after an investigation is conducted and the results of the investigation have been communicated to the school.</w:t>
      </w:r>
    </w:p>
    <w:p w14:paraId="2947DF9D" w14:textId="77777777" w:rsidR="0016453D" w:rsidRPr="00C3270E" w:rsidRDefault="0016453D" w:rsidP="000A50DB">
      <w:pPr>
        <w:pStyle w:val="NoSpacing"/>
        <w:numPr>
          <w:ilvl w:val="0"/>
          <w:numId w:val="24"/>
        </w:numPr>
        <w:rPr>
          <w:sz w:val="22"/>
          <w:szCs w:val="22"/>
        </w:rPr>
      </w:pPr>
      <w:r w:rsidRPr="00C3270E">
        <w:rPr>
          <w:sz w:val="22"/>
          <w:szCs w:val="22"/>
        </w:rPr>
        <w:t xml:space="preserve">Once a DSS hotline call has been made, an e-mail report should be sent to Mr. </w:t>
      </w:r>
      <w:r w:rsidR="0090517E">
        <w:rPr>
          <w:sz w:val="22"/>
          <w:szCs w:val="22"/>
        </w:rPr>
        <w:t xml:space="preserve">Tom </w:t>
      </w:r>
      <w:r w:rsidRPr="00C3270E">
        <w:rPr>
          <w:sz w:val="22"/>
          <w:szCs w:val="22"/>
        </w:rPr>
        <w:t xml:space="preserve">Buckley, General Counsel by the mandated reporter or the supervisor advising of the identities of those involved, the date and time of the hotline call, the name or number of the hotline representative who took the call and whether the hotline representative indicated it was acceptable to </w:t>
      </w:r>
      <w:r w:rsidR="00521739">
        <w:rPr>
          <w:sz w:val="22"/>
          <w:szCs w:val="22"/>
        </w:rPr>
        <w:t>contact parents of all involved.</w:t>
      </w:r>
    </w:p>
    <w:p w14:paraId="455A515E" w14:textId="77777777" w:rsidR="0016453D" w:rsidRDefault="0016453D" w:rsidP="0016453D">
      <w:pPr>
        <w:pStyle w:val="NoSpacing"/>
        <w:jc w:val="center"/>
      </w:pPr>
    </w:p>
    <w:p w14:paraId="34F059FE" w14:textId="77777777" w:rsidR="0016453D" w:rsidRDefault="0016453D" w:rsidP="0016453D">
      <w:pPr>
        <w:pStyle w:val="NoSpacing"/>
        <w:jc w:val="center"/>
      </w:pPr>
    </w:p>
    <w:p w14:paraId="03B92CC2" w14:textId="77777777" w:rsidR="0016453D" w:rsidRDefault="0016453D" w:rsidP="0016453D">
      <w:pPr>
        <w:ind w:left="-360" w:right="-360"/>
        <w:jc w:val="center"/>
        <w:rPr>
          <w:rFonts w:ascii="Comic Sans MS" w:hAnsi="Comic Sans MS"/>
          <w:b/>
          <w:sz w:val="28"/>
          <w:szCs w:val="22"/>
        </w:rPr>
      </w:pPr>
      <w:r w:rsidRPr="003B2025">
        <w:rPr>
          <w:rFonts w:ascii="Comic Sans MS" w:hAnsi="Comic Sans MS"/>
          <w:b/>
          <w:sz w:val="28"/>
          <w:szCs w:val="22"/>
        </w:rPr>
        <w:object w:dxaOrig="384" w:dyaOrig="437" w14:anchorId="07379C26">
          <v:shape id="_x0000_i1346" type="#_x0000_t75" style="width:12pt;height:18pt" o:ole="">
            <v:imagedata r:id="rId16" o:title=""/>
          </v:shape>
          <o:OLEObject Type="Embed" ProgID="Word.Picture.8" ShapeID="_x0000_i1346" DrawAspect="Content" ObjectID="_1847446538" r:id="rId354"/>
        </w:object>
      </w:r>
      <w:r w:rsidRPr="003B2025">
        <w:rPr>
          <w:rFonts w:ascii="Comic Sans MS" w:hAnsi="Comic Sans MS"/>
          <w:b/>
          <w:sz w:val="28"/>
          <w:szCs w:val="22"/>
        </w:rPr>
        <w:object w:dxaOrig="384" w:dyaOrig="437" w14:anchorId="7B6E1B65">
          <v:shape id="_x0000_i1347" type="#_x0000_t75" style="width:12pt;height:18pt" o:ole="">
            <v:imagedata r:id="rId16" o:title=""/>
          </v:shape>
          <o:OLEObject Type="Embed" ProgID="Word.Picture.8" ShapeID="_x0000_i1347" DrawAspect="Content" ObjectID="_1847446539" r:id="rId355"/>
        </w:object>
      </w:r>
      <w:r w:rsidRPr="003B2025">
        <w:rPr>
          <w:rFonts w:ascii="Comic Sans MS" w:hAnsi="Comic Sans MS"/>
          <w:b/>
          <w:sz w:val="28"/>
          <w:szCs w:val="22"/>
        </w:rPr>
        <w:object w:dxaOrig="384" w:dyaOrig="437" w14:anchorId="4A1DEE5D">
          <v:shape id="_x0000_i1348" type="#_x0000_t75" style="width:12pt;height:18pt" o:ole="">
            <v:imagedata r:id="rId16" o:title=""/>
          </v:shape>
          <o:OLEObject Type="Embed" ProgID="Word.Picture.8" ShapeID="_x0000_i1348" DrawAspect="Content" ObjectID="_1847446540" r:id="rId356"/>
        </w:object>
      </w:r>
      <w:r w:rsidRPr="003B2025">
        <w:rPr>
          <w:rFonts w:ascii="Comic Sans MS" w:hAnsi="Comic Sans MS"/>
          <w:b/>
          <w:sz w:val="28"/>
          <w:szCs w:val="22"/>
        </w:rPr>
        <w:object w:dxaOrig="384" w:dyaOrig="437" w14:anchorId="794E3A14">
          <v:shape id="_x0000_i1349" type="#_x0000_t75" style="width:12pt;height:18pt" o:ole="">
            <v:imagedata r:id="rId16" o:title=""/>
          </v:shape>
          <o:OLEObject Type="Embed" ProgID="Word.Picture.8" ShapeID="_x0000_i1349" DrawAspect="Content" ObjectID="_1847446541" r:id="rId357"/>
        </w:object>
      </w:r>
      <w:r w:rsidRPr="003B2025">
        <w:rPr>
          <w:rFonts w:ascii="Comic Sans MS" w:hAnsi="Comic Sans MS"/>
          <w:b/>
          <w:sz w:val="28"/>
          <w:szCs w:val="22"/>
        </w:rPr>
        <w:object w:dxaOrig="384" w:dyaOrig="437" w14:anchorId="4916F85E">
          <v:shape id="_x0000_i1350" type="#_x0000_t75" style="width:12pt;height:18pt" o:ole="">
            <v:imagedata r:id="rId16" o:title=""/>
          </v:shape>
          <o:OLEObject Type="Embed" ProgID="Word.Picture.8" ShapeID="_x0000_i1350" DrawAspect="Content" ObjectID="_1847446542" r:id="rId358"/>
        </w:object>
      </w:r>
      <w:r w:rsidRPr="003B2025">
        <w:rPr>
          <w:rFonts w:ascii="Comic Sans MS" w:hAnsi="Comic Sans MS"/>
          <w:b/>
          <w:sz w:val="28"/>
          <w:szCs w:val="22"/>
        </w:rPr>
        <w:object w:dxaOrig="384" w:dyaOrig="437" w14:anchorId="11430598">
          <v:shape id="_x0000_i1351" type="#_x0000_t75" style="width:12pt;height:18pt" o:ole="">
            <v:imagedata r:id="rId16" o:title=""/>
          </v:shape>
          <o:OLEObject Type="Embed" ProgID="Word.Picture.8" ShapeID="_x0000_i1351" DrawAspect="Content" ObjectID="_1847446543" r:id="rId359"/>
        </w:object>
      </w:r>
      <w:r w:rsidRPr="003B2025">
        <w:rPr>
          <w:rFonts w:ascii="Comic Sans MS" w:hAnsi="Comic Sans MS"/>
          <w:b/>
          <w:sz w:val="28"/>
          <w:szCs w:val="22"/>
        </w:rPr>
        <w:object w:dxaOrig="384" w:dyaOrig="437" w14:anchorId="533A4AB8">
          <v:shape id="_x0000_i1352" type="#_x0000_t75" style="width:12pt;height:18pt" o:ole="">
            <v:imagedata r:id="rId16" o:title=""/>
          </v:shape>
          <o:OLEObject Type="Embed" ProgID="Word.Picture.8" ShapeID="_x0000_i1352" DrawAspect="Content" ObjectID="_1847446544" r:id="rId360"/>
        </w:object>
      </w:r>
      <w:r w:rsidRPr="003B2025">
        <w:rPr>
          <w:rFonts w:ascii="Comic Sans MS" w:hAnsi="Comic Sans MS"/>
          <w:b/>
          <w:sz w:val="28"/>
          <w:szCs w:val="22"/>
        </w:rPr>
        <w:object w:dxaOrig="384" w:dyaOrig="437" w14:anchorId="7E515F03">
          <v:shape id="_x0000_i1353" type="#_x0000_t75" style="width:12pt;height:18pt" o:ole="">
            <v:imagedata r:id="rId16" o:title=""/>
          </v:shape>
          <o:OLEObject Type="Embed" ProgID="Word.Picture.8" ShapeID="_x0000_i1353" DrawAspect="Content" ObjectID="_1847446545" r:id="rId361"/>
        </w:object>
      </w:r>
      <w:r w:rsidRPr="003B2025">
        <w:rPr>
          <w:rFonts w:ascii="Comic Sans MS" w:hAnsi="Comic Sans MS"/>
          <w:b/>
          <w:sz w:val="28"/>
          <w:szCs w:val="22"/>
        </w:rPr>
        <w:object w:dxaOrig="384" w:dyaOrig="437" w14:anchorId="12B7050E">
          <v:shape id="_x0000_i1354" type="#_x0000_t75" style="width:12pt;height:18pt" o:ole="">
            <v:imagedata r:id="rId16" o:title=""/>
          </v:shape>
          <o:OLEObject Type="Embed" ProgID="Word.Picture.8" ShapeID="_x0000_i1354" DrawAspect="Content" ObjectID="_1847446546" r:id="rId362"/>
        </w:object>
      </w:r>
      <w:r w:rsidRPr="003B2025">
        <w:rPr>
          <w:rFonts w:ascii="Comic Sans MS" w:hAnsi="Comic Sans MS"/>
          <w:b/>
          <w:sz w:val="28"/>
          <w:szCs w:val="22"/>
        </w:rPr>
        <w:object w:dxaOrig="384" w:dyaOrig="437" w14:anchorId="1249B372">
          <v:shape id="_x0000_i1355" type="#_x0000_t75" style="width:12pt;height:18pt" o:ole="">
            <v:imagedata r:id="rId16" o:title=""/>
          </v:shape>
          <o:OLEObject Type="Embed" ProgID="Word.Picture.8" ShapeID="_x0000_i1355" DrawAspect="Content" ObjectID="_1847446547" r:id="rId363"/>
        </w:object>
      </w:r>
      <w:r w:rsidRPr="003B2025">
        <w:rPr>
          <w:rFonts w:ascii="Comic Sans MS" w:hAnsi="Comic Sans MS"/>
          <w:b/>
          <w:sz w:val="28"/>
          <w:szCs w:val="22"/>
        </w:rPr>
        <w:object w:dxaOrig="384" w:dyaOrig="437" w14:anchorId="3075C939">
          <v:shape id="_x0000_i1356" type="#_x0000_t75" style="width:12pt;height:18pt" o:ole="">
            <v:imagedata r:id="rId16" o:title=""/>
          </v:shape>
          <o:OLEObject Type="Embed" ProgID="Word.Picture.8" ShapeID="_x0000_i1356" DrawAspect="Content" ObjectID="_1847446548" r:id="rId364"/>
        </w:object>
      </w:r>
      <w:r w:rsidRPr="003B2025">
        <w:rPr>
          <w:rFonts w:ascii="Comic Sans MS" w:hAnsi="Comic Sans MS"/>
          <w:b/>
          <w:sz w:val="28"/>
          <w:szCs w:val="22"/>
        </w:rPr>
        <w:object w:dxaOrig="384" w:dyaOrig="437" w14:anchorId="31B55B03">
          <v:shape id="_x0000_i1357" type="#_x0000_t75" style="width:12pt;height:18pt" o:ole="">
            <v:imagedata r:id="rId16" o:title=""/>
          </v:shape>
          <o:OLEObject Type="Embed" ProgID="Word.Picture.8" ShapeID="_x0000_i1357" DrawAspect="Content" ObjectID="_1847446549" r:id="rId365"/>
        </w:object>
      </w:r>
      <w:r w:rsidRPr="003B2025">
        <w:rPr>
          <w:rFonts w:ascii="Comic Sans MS" w:hAnsi="Comic Sans MS"/>
          <w:b/>
          <w:sz w:val="28"/>
          <w:szCs w:val="22"/>
        </w:rPr>
        <w:object w:dxaOrig="384" w:dyaOrig="437" w14:anchorId="15714AA0">
          <v:shape id="_x0000_i1358" type="#_x0000_t75" style="width:12pt;height:18pt" o:ole="">
            <v:imagedata r:id="rId16" o:title=""/>
          </v:shape>
          <o:OLEObject Type="Embed" ProgID="Word.Picture.8" ShapeID="_x0000_i1358" DrawAspect="Content" ObjectID="_1847446550" r:id="rId366"/>
        </w:object>
      </w:r>
      <w:r w:rsidRPr="003B2025">
        <w:rPr>
          <w:rFonts w:ascii="Comic Sans MS" w:hAnsi="Comic Sans MS"/>
          <w:b/>
          <w:sz w:val="28"/>
          <w:szCs w:val="22"/>
        </w:rPr>
        <w:object w:dxaOrig="384" w:dyaOrig="437" w14:anchorId="36488902">
          <v:shape id="_x0000_i1359" type="#_x0000_t75" style="width:12pt;height:18pt" o:ole="">
            <v:imagedata r:id="rId16" o:title=""/>
          </v:shape>
          <o:OLEObject Type="Embed" ProgID="Word.Picture.8" ShapeID="_x0000_i1359" DrawAspect="Content" ObjectID="_1847446551" r:id="rId367"/>
        </w:object>
      </w:r>
      <w:r w:rsidRPr="003B2025">
        <w:rPr>
          <w:rFonts w:ascii="Comic Sans MS" w:hAnsi="Comic Sans MS"/>
          <w:b/>
          <w:sz w:val="28"/>
          <w:szCs w:val="22"/>
        </w:rPr>
        <w:object w:dxaOrig="384" w:dyaOrig="437" w14:anchorId="17BCE400">
          <v:shape id="_x0000_i1360" type="#_x0000_t75" style="width:12pt;height:18pt" o:ole="">
            <v:imagedata r:id="rId16" o:title=""/>
          </v:shape>
          <o:OLEObject Type="Embed" ProgID="Word.Picture.8" ShapeID="_x0000_i1360" DrawAspect="Content" ObjectID="_1847446552" r:id="rId368"/>
        </w:object>
      </w:r>
      <w:r w:rsidRPr="003B2025">
        <w:rPr>
          <w:rFonts w:ascii="Comic Sans MS" w:hAnsi="Comic Sans MS"/>
          <w:b/>
          <w:sz w:val="28"/>
          <w:szCs w:val="22"/>
        </w:rPr>
        <w:object w:dxaOrig="384" w:dyaOrig="437" w14:anchorId="44839869">
          <v:shape id="_x0000_i1361" type="#_x0000_t75" style="width:12pt;height:18pt" o:ole="">
            <v:imagedata r:id="rId16" o:title=""/>
          </v:shape>
          <o:OLEObject Type="Embed" ProgID="Word.Picture.8" ShapeID="_x0000_i1361" DrawAspect="Content" ObjectID="_1847446553" r:id="rId369"/>
        </w:object>
      </w:r>
      <w:r w:rsidRPr="003B2025">
        <w:rPr>
          <w:rFonts w:ascii="Comic Sans MS" w:hAnsi="Comic Sans MS"/>
          <w:b/>
          <w:sz w:val="28"/>
          <w:szCs w:val="22"/>
        </w:rPr>
        <w:object w:dxaOrig="384" w:dyaOrig="437" w14:anchorId="077AC7C5">
          <v:shape id="_x0000_i1362" type="#_x0000_t75" style="width:12pt;height:18pt" o:ole="">
            <v:imagedata r:id="rId16" o:title=""/>
          </v:shape>
          <o:OLEObject Type="Embed" ProgID="Word.Picture.8" ShapeID="_x0000_i1362" DrawAspect="Content" ObjectID="_1847446554" r:id="rId370"/>
        </w:object>
      </w:r>
      <w:r w:rsidRPr="003B2025">
        <w:rPr>
          <w:rFonts w:ascii="Comic Sans MS" w:hAnsi="Comic Sans MS"/>
          <w:b/>
          <w:sz w:val="28"/>
          <w:szCs w:val="22"/>
        </w:rPr>
        <w:object w:dxaOrig="384" w:dyaOrig="437" w14:anchorId="0C4E78F5">
          <v:shape id="_x0000_i1363" type="#_x0000_t75" style="width:12pt;height:18pt" o:ole="">
            <v:imagedata r:id="rId16" o:title=""/>
          </v:shape>
          <o:OLEObject Type="Embed" ProgID="Word.Picture.8" ShapeID="_x0000_i1363" DrawAspect="Content" ObjectID="_1847446555" r:id="rId371"/>
        </w:object>
      </w:r>
      <w:r w:rsidRPr="003B2025">
        <w:rPr>
          <w:rFonts w:ascii="Comic Sans MS" w:hAnsi="Comic Sans MS"/>
          <w:b/>
          <w:sz w:val="28"/>
          <w:szCs w:val="22"/>
        </w:rPr>
        <w:object w:dxaOrig="384" w:dyaOrig="437" w14:anchorId="3982FECF">
          <v:shape id="_x0000_i1364" type="#_x0000_t75" style="width:12pt;height:18pt" o:ole="">
            <v:imagedata r:id="rId16" o:title=""/>
          </v:shape>
          <o:OLEObject Type="Embed" ProgID="Word.Picture.8" ShapeID="_x0000_i1364" DrawAspect="Content" ObjectID="_1847446556" r:id="rId372"/>
        </w:object>
      </w:r>
      <w:r w:rsidRPr="003B2025">
        <w:rPr>
          <w:rFonts w:ascii="Comic Sans MS" w:hAnsi="Comic Sans MS"/>
          <w:b/>
          <w:sz w:val="28"/>
          <w:szCs w:val="22"/>
        </w:rPr>
        <w:object w:dxaOrig="384" w:dyaOrig="437" w14:anchorId="717620B1">
          <v:shape id="_x0000_i1365" type="#_x0000_t75" style="width:12pt;height:18pt" o:ole="">
            <v:imagedata r:id="rId16" o:title=""/>
          </v:shape>
          <o:OLEObject Type="Embed" ProgID="Word.Picture.8" ShapeID="_x0000_i1365" DrawAspect="Content" ObjectID="_1847446557" r:id="rId373"/>
        </w:object>
      </w:r>
      <w:r w:rsidRPr="003B2025">
        <w:rPr>
          <w:rFonts w:ascii="Comic Sans MS" w:hAnsi="Comic Sans MS"/>
          <w:b/>
          <w:sz w:val="28"/>
          <w:szCs w:val="22"/>
        </w:rPr>
        <w:object w:dxaOrig="384" w:dyaOrig="437" w14:anchorId="5BD109CE">
          <v:shape id="_x0000_i1366" type="#_x0000_t75" style="width:12pt;height:18pt" o:ole="">
            <v:imagedata r:id="rId16" o:title=""/>
          </v:shape>
          <o:OLEObject Type="Embed" ProgID="Word.Picture.8" ShapeID="_x0000_i1366" DrawAspect="Content" ObjectID="_1847446558" r:id="rId374"/>
        </w:object>
      </w:r>
      <w:r w:rsidRPr="003B2025">
        <w:rPr>
          <w:rFonts w:ascii="Comic Sans MS" w:hAnsi="Comic Sans MS"/>
          <w:b/>
          <w:sz w:val="28"/>
          <w:szCs w:val="22"/>
        </w:rPr>
        <w:object w:dxaOrig="384" w:dyaOrig="437" w14:anchorId="7D720610">
          <v:shape id="_x0000_i1367" type="#_x0000_t75" style="width:12pt;height:18pt" o:ole="">
            <v:imagedata r:id="rId16" o:title=""/>
          </v:shape>
          <o:OLEObject Type="Embed" ProgID="Word.Picture.8" ShapeID="_x0000_i1367" DrawAspect="Content" ObjectID="_1847446559" r:id="rId375"/>
        </w:object>
      </w:r>
      <w:r w:rsidRPr="003B2025">
        <w:rPr>
          <w:rFonts w:ascii="Comic Sans MS" w:hAnsi="Comic Sans MS"/>
          <w:b/>
          <w:sz w:val="28"/>
          <w:szCs w:val="22"/>
        </w:rPr>
        <w:object w:dxaOrig="384" w:dyaOrig="437" w14:anchorId="1A5F990A">
          <v:shape id="_x0000_i1368" type="#_x0000_t75" style="width:12pt;height:18pt" o:ole="">
            <v:imagedata r:id="rId16" o:title=""/>
          </v:shape>
          <o:OLEObject Type="Embed" ProgID="Word.Picture.8" ShapeID="_x0000_i1368" DrawAspect="Content" ObjectID="_1847446560" r:id="rId376"/>
        </w:object>
      </w:r>
      <w:r w:rsidRPr="003B2025">
        <w:rPr>
          <w:rFonts w:ascii="Comic Sans MS" w:hAnsi="Comic Sans MS"/>
          <w:b/>
          <w:sz w:val="28"/>
          <w:szCs w:val="22"/>
        </w:rPr>
        <w:object w:dxaOrig="384" w:dyaOrig="437" w14:anchorId="607EC69C">
          <v:shape id="_x0000_i1369" type="#_x0000_t75" style="width:12pt;height:18pt" o:ole="">
            <v:imagedata r:id="rId16" o:title=""/>
          </v:shape>
          <o:OLEObject Type="Embed" ProgID="Word.Picture.8" ShapeID="_x0000_i1369" DrawAspect="Content" ObjectID="_1847446561" r:id="rId377"/>
        </w:object>
      </w:r>
      <w:r w:rsidRPr="003B2025">
        <w:rPr>
          <w:rFonts w:ascii="Comic Sans MS" w:hAnsi="Comic Sans MS"/>
          <w:b/>
          <w:sz w:val="28"/>
          <w:szCs w:val="22"/>
        </w:rPr>
        <w:object w:dxaOrig="384" w:dyaOrig="437" w14:anchorId="7A962E6D">
          <v:shape id="_x0000_i1370" type="#_x0000_t75" style="width:12pt;height:18pt" o:ole="">
            <v:imagedata r:id="rId16" o:title=""/>
          </v:shape>
          <o:OLEObject Type="Embed" ProgID="Word.Picture.8" ShapeID="_x0000_i1370" DrawAspect="Content" ObjectID="_1847446562" r:id="rId378"/>
        </w:object>
      </w:r>
      <w:r w:rsidRPr="003B2025">
        <w:rPr>
          <w:rFonts w:ascii="Comic Sans MS" w:hAnsi="Comic Sans MS"/>
          <w:b/>
          <w:sz w:val="28"/>
          <w:szCs w:val="22"/>
        </w:rPr>
        <w:object w:dxaOrig="384" w:dyaOrig="437" w14:anchorId="6E80110B">
          <v:shape id="_x0000_i1371" type="#_x0000_t75" style="width:12pt;height:18pt" o:ole="">
            <v:imagedata r:id="rId16" o:title=""/>
          </v:shape>
          <o:OLEObject Type="Embed" ProgID="Word.Picture.8" ShapeID="_x0000_i1371" DrawAspect="Content" ObjectID="_1847446563" r:id="rId379"/>
        </w:object>
      </w:r>
      <w:r w:rsidRPr="003B2025">
        <w:rPr>
          <w:rFonts w:ascii="Comic Sans MS" w:hAnsi="Comic Sans MS"/>
          <w:b/>
          <w:sz w:val="28"/>
          <w:szCs w:val="22"/>
        </w:rPr>
        <w:object w:dxaOrig="384" w:dyaOrig="437" w14:anchorId="421AC02B">
          <v:shape id="_x0000_i1372" type="#_x0000_t75" style="width:12pt;height:18pt" o:ole="">
            <v:imagedata r:id="rId16" o:title=""/>
          </v:shape>
          <o:OLEObject Type="Embed" ProgID="Word.Picture.8" ShapeID="_x0000_i1372" DrawAspect="Content" ObjectID="_1847446564" r:id="rId380"/>
        </w:object>
      </w:r>
      <w:r w:rsidRPr="003B2025">
        <w:rPr>
          <w:rFonts w:ascii="Comic Sans MS" w:hAnsi="Comic Sans MS"/>
          <w:b/>
          <w:sz w:val="28"/>
          <w:szCs w:val="22"/>
        </w:rPr>
        <w:object w:dxaOrig="384" w:dyaOrig="437" w14:anchorId="174AFE20">
          <v:shape id="_x0000_i1373" type="#_x0000_t75" style="width:12pt;height:18pt" o:ole="">
            <v:imagedata r:id="rId16" o:title=""/>
          </v:shape>
          <o:OLEObject Type="Embed" ProgID="Word.Picture.8" ShapeID="_x0000_i1373" DrawAspect="Content" ObjectID="_1847446565" r:id="rId381"/>
        </w:object>
      </w:r>
      <w:r w:rsidRPr="003B2025">
        <w:rPr>
          <w:rFonts w:ascii="Comic Sans MS" w:hAnsi="Comic Sans MS"/>
          <w:b/>
          <w:sz w:val="28"/>
          <w:szCs w:val="22"/>
        </w:rPr>
        <w:object w:dxaOrig="384" w:dyaOrig="437" w14:anchorId="3303D68F">
          <v:shape id="_x0000_i1374" type="#_x0000_t75" style="width:12pt;height:18pt" o:ole="">
            <v:imagedata r:id="rId16" o:title=""/>
          </v:shape>
          <o:OLEObject Type="Embed" ProgID="Word.Picture.8" ShapeID="_x0000_i1374" DrawAspect="Content" ObjectID="_1847446566" r:id="rId382"/>
        </w:object>
      </w:r>
    </w:p>
    <w:p w14:paraId="71F6CCE4" w14:textId="77777777" w:rsidR="0016453D" w:rsidRDefault="0016453D" w:rsidP="0016453D">
      <w:pPr>
        <w:ind w:right="-360"/>
        <w:rPr>
          <w:rFonts w:ascii="Comic Sans MS" w:hAnsi="Comic Sans MS"/>
          <w:b/>
          <w:sz w:val="28"/>
          <w:szCs w:val="22"/>
        </w:rPr>
      </w:pPr>
    </w:p>
    <w:p w14:paraId="241F2C6F" w14:textId="77777777" w:rsidR="0016453D" w:rsidRDefault="0016453D" w:rsidP="0016453D">
      <w:pPr>
        <w:pStyle w:val="NoSpacing"/>
        <w:jc w:val="center"/>
        <w:rPr>
          <w:rFonts w:ascii="AR JULIAN" w:hAnsi="AR JULIAN"/>
          <w:sz w:val="32"/>
          <w:szCs w:val="32"/>
        </w:rPr>
      </w:pPr>
    </w:p>
    <w:p w14:paraId="5AF85D7D" w14:textId="77777777" w:rsidR="0016453D" w:rsidRPr="00872651" w:rsidRDefault="0016453D" w:rsidP="0016453D">
      <w:pPr>
        <w:pStyle w:val="NoSpacing"/>
        <w:jc w:val="center"/>
        <w:rPr>
          <w:rFonts w:ascii="AR JULIAN" w:hAnsi="AR JULIAN"/>
          <w:sz w:val="36"/>
          <w:szCs w:val="36"/>
        </w:rPr>
      </w:pPr>
      <w:r>
        <w:rPr>
          <w:rFonts w:ascii="AR JULIAN" w:hAnsi="AR JULIAN"/>
          <w:sz w:val="36"/>
          <w:szCs w:val="36"/>
        </w:rPr>
        <w:t>BOARDS and ORGANIZATIONS</w:t>
      </w:r>
    </w:p>
    <w:p w14:paraId="052762F9" w14:textId="77777777" w:rsidR="0016453D" w:rsidRPr="00FD065E" w:rsidRDefault="0016453D" w:rsidP="0016453D">
      <w:pPr>
        <w:pStyle w:val="NoSpacing"/>
      </w:pPr>
    </w:p>
    <w:p w14:paraId="530CA6C6" w14:textId="77777777" w:rsidR="0016453D" w:rsidRPr="00A7787A" w:rsidRDefault="0016453D" w:rsidP="0016453D">
      <w:pPr>
        <w:pStyle w:val="NoSpacing"/>
        <w:jc w:val="center"/>
        <w:rPr>
          <w:rFonts w:ascii="AR JULIAN" w:hAnsi="AR JULIAN"/>
          <w:sz w:val="28"/>
          <w:szCs w:val="28"/>
        </w:rPr>
      </w:pPr>
      <w:r>
        <w:rPr>
          <w:rFonts w:ascii="AR JULIAN" w:hAnsi="AR JULIAN"/>
          <w:sz w:val="28"/>
          <w:szCs w:val="28"/>
        </w:rPr>
        <w:t>Board of Education</w:t>
      </w:r>
    </w:p>
    <w:p w14:paraId="2766DC3D" w14:textId="77777777" w:rsidR="0016453D" w:rsidRPr="009679A5" w:rsidRDefault="0016453D" w:rsidP="0016453D">
      <w:pPr>
        <w:pStyle w:val="NoSpacing"/>
        <w:rPr>
          <w:sz w:val="16"/>
          <w:szCs w:val="16"/>
        </w:rPr>
      </w:pPr>
    </w:p>
    <w:p w14:paraId="301BCFA0" w14:textId="3BB64794" w:rsidR="0016453D" w:rsidRPr="009679A5" w:rsidRDefault="0016453D" w:rsidP="0016453D">
      <w:pPr>
        <w:pStyle w:val="NoSpacing"/>
        <w:rPr>
          <w:sz w:val="22"/>
          <w:szCs w:val="22"/>
        </w:rPr>
      </w:pPr>
      <w:r w:rsidRPr="009679A5">
        <w:rPr>
          <w:sz w:val="22"/>
          <w:szCs w:val="22"/>
        </w:rPr>
        <w:t>The purpose of the St. Anthony School Board of Education is to advise the Pastor and Principal in making policies for the Parish School Programs. Student admission, classroom sizes, safety, finances, and marketing are issues the St. Anthony School Board of Education can address.  Elected members must be a member of St. Anthony Parish or have a child enrolled in St. Anthony School. New members are elected in the spring of each year. Board of Education</w:t>
      </w:r>
      <w:r>
        <w:rPr>
          <w:sz w:val="22"/>
          <w:szCs w:val="22"/>
        </w:rPr>
        <w:t xml:space="preserve"> meetings are held on every other month.  </w:t>
      </w:r>
      <w:r w:rsidRPr="009679A5">
        <w:rPr>
          <w:sz w:val="22"/>
          <w:szCs w:val="22"/>
        </w:rPr>
        <w:t>Parents may contact the Board of Education President two weeks before the meeting for any items they would like addressed.</w:t>
      </w:r>
    </w:p>
    <w:p w14:paraId="666F97EF" w14:textId="77777777" w:rsidR="0016453D" w:rsidRDefault="0016453D" w:rsidP="00C43182">
      <w:pPr>
        <w:pStyle w:val="NoSpacing"/>
        <w:rPr>
          <w:rFonts w:ascii="AR JULIAN" w:hAnsi="AR JULIAN"/>
          <w:sz w:val="28"/>
          <w:szCs w:val="28"/>
        </w:rPr>
      </w:pPr>
    </w:p>
    <w:p w14:paraId="6224ABE0" w14:textId="77777777" w:rsidR="0016453D" w:rsidRDefault="0016453D" w:rsidP="0016453D">
      <w:pPr>
        <w:pStyle w:val="NoSpacing"/>
        <w:jc w:val="center"/>
        <w:rPr>
          <w:rFonts w:ascii="AR JULIAN" w:hAnsi="AR JULIAN"/>
          <w:sz w:val="28"/>
          <w:szCs w:val="28"/>
        </w:rPr>
      </w:pPr>
    </w:p>
    <w:p w14:paraId="33E29A79" w14:textId="77777777" w:rsidR="0016453D" w:rsidRDefault="0016453D" w:rsidP="0016453D">
      <w:pPr>
        <w:pStyle w:val="NoSpacing"/>
        <w:jc w:val="center"/>
        <w:rPr>
          <w:rFonts w:ascii="AR JULIAN" w:hAnsi="AR JULIAN"/>
          <w:sz w:val="28"/>
          <w:szCs w:val="28"/>
        </w:rPr>
      </w:pPr>
      <w:r>
        <w:rPr>
          <w:rFonts w:ascii="AR JULIAN" w:hAnsi="AR JULIAN"/>
          <w:sz w:val="28"/>
          <w:szCs w:val="28"/>
        </w:rPr>
        <w:t>Home and School Association</w:t>
      </w:r>
    </w:p>
    <w:p w14:paraId="174CF597" w14:textId="77777777" w:rsidR="0016453D" w:rsidRPr="00BC28E4" w:rsidRDefault="0016453D" w:rsidP="0016453D">
      <w:pPr>
        <w:pStyle w:val="NoSpacing"/>
        <w:rPr>
          <w:rFonts w:ascii="AR JULIAN" w:hAnsi="AR JULIAN"/>
          <w:sz w:val="16"/>
          <w:szCs w:val="16"/>
        </w:rPr>
      </w:pPr>
    </w:p>
    <w:p w14:paraId="7E766F54" w14:textId="77777777" w:rsidR="0016453D" w:rsidRPr="009679A5" w:rsidRDefault="0016453D" w:rsidP="0016453D">
      <w:pPr>
        <w:pStyle w:val="NoSpacing"/>
        <w:rPr>
          <w:sz w:val="22"/>
          <w:szCs w:val="22"/>
        </w:rPr>
      </w:pPr>
      <w:r w:rsidRPr="009679A5">
        <w:rPr>
          <w:sz w:val="22"/>
          <w:szCs w:val="22"/>
        </w:rPr>
        <w:t xml:space="preserve">St. Anthony Home and School </w:t>
      </w:r>
      <w:r>
        <w:rPr>
          <w:sz w:val="22"/>
          <w:szCs w:val="22"/>
        </w:rPr>
        <w:t>Association (HASA)</w:t>
      </w:r>
      <w:r w:rsidRPr="009679A5">
        <w:rPr>
          <w:sz w:val="22"/>
          <w:szCs w:val="22"/>
        </w:rPr>
        <w:t xml:space="preserve"> has the following objectives:</w:t>
      </w:r>
    </w:p>
    <w:p w14:paraId="2099E2AD" w14:textId="77777777" w:rsidR="0016453D" w:rsidRDefault="0016453D" w:rsidP="000A50DB">
      <w:pPr>
        <w:pStyle w:val="NoSpacing"/>
        <w:numPr>
          <w:ilvl w:val="0"/>
          <w:numId w:val="41"/>
        </w:numPr>
        <w:rPr>
          <w:sz w:val="22"/>
          <w:szCs w:val="22"/>
        </w:rPr>
      </w:pPr>
      <w:r w:rsidRPr="009679A5">
        <w:rPr>
          <w:sz w:val="22"/>
          <w:szCs w:val="22"/>
        </w:rPr>
        <w:t xml:space="preserve">To promote clearer understanding of the mutual education responsibilities of parents and </w:t>
      </w:r>
      <w:r>
        <w:rPr>
          <w:sz w:val="22"/>
          <w:szCs w:val="22"/>
        </w:rPr>
        <w:t xml:space="preserve"> </w:t>
      </w:r>
    </w:p>
    <w:p w14:paraId="4A99D5BF" w14:textId="77777777" w:rsidR="0016453D" w:rsidRPr="009679A5" w:rsidRDefault="0016453D" w:rsidP="0016453D">
      <w:pPr>
        <w:pStyle w:val="NoSpacing"/>
        <w:ind w:left="720"/>
        <w:rPr>
          <w:sz w:val="22"/>
          <w:szCs w:val="22"/>
        </w:rPr>
      </w:pPr>
      <w:r w:rsidRPr="009679A5">
        <w:rPr>
          <w:sz w:val="22"/>
          <w:szCs w:val="22"/>
        </w:rPr>
        <w:t xml:space="preserve">teachers. </w:t>
      </w:r>
    </w:p>
    <w:p w14:paraId="0AA9E47F" w14:textId="77777777" w:rsidR="0016453D" w:rsidRPr="009679A5" w:rsidRDefault="0016453D" w:rsidP="000A50DB">
      <w:pPr>
        <w:pStyle w:val="NoSpacing"/>
        <w:numPr>
          <w:ilvl w:val="0"/>
          <w:numId w:val="41"/>
        </w:numPr>
        <w:rPr>
          <w:sz w:val="22"/>
          <w:szCs w:val="22"/>
        </w:rPr>
      </w:pPr>
      <w:r w:rsidRPr="009679A5">
        <w:rPr>
          <w:sz w:val="22"/>
          <w:szCs w:val="22"/>
        </w:rPr>
        <w:t xml:space="preserve">To provide a channel of communication for the sharing of information related to school activities which would be of benefit to both the school and the children. </w:t>
      </w:r>
    </w:p>
    <w:p w14:paraId="32AF8307" w14:textId="77777777" w:rsidR="0016453D" w:rsidRPr="009679A5" w:rsidRDefault="0016453D" w:rsidP="000A50DB">
      <w:pPr>
        <w:pStyle w:val="NoSpacing"/>
        <w:numPr>
          <w:ilvl w:val="0"/>
          <w:numId w:val="41"/>
        </w:numPr>
        <w:rPr>
          <w:sz w:val="22"/>
          <w:szCs w:val="22"/>
        </w:rPr>
      </w:pPr>
      <w:r w:rsidRPr="009679A5">
        <w:rPr>
          <w:sz w:val="22"/>
          <w:szCs w:val="22"/>
        </w:rPr>
        <w:t xml:space="preserve">To work cooperatively to support the activities and educational programs of the school. </w:t>
      </w:r>
    </w:p>
    <w:p w14:paraId="12426170" w14:textId="77777777" w:rsidR="0016453D" w:rsidRPr="009679A5" w:rsidRDefault="0016453D" w:rsidP="000A50DB">
      <w:pPr>
        <w:pStyle w:val="NoSpacing"/>
        <w:numPr>
          <w:ilvl w:val="0"/>
          <w:numId w:val="41"/>
        </w:numPr>
        <w:rPr>
          <w:sz w:val="22"/>
          <w:szCs w:val="22"/>
        </w:rPr>
      </w:pPr>
      <w:r w:rsidRPr="009679A5">
        <w:rPr>
          <w:sz w:val="22"/>
          <w:szCs w:val="22"/>
        </w:rPr>
        <w:t xml:space="preserve">To provide financial assistance for curricular materials and activities </w:t>
      </w:r>
      <w:r w:rsidRPr="009679A5">
        <w:rPr>
          <w:i/>
          <w:sz w:val="22"/>
          <w:szCs w:val="22"/>
        </w:rPr>
        <w:t>(see Fundraising).</w:t>
      </w:r>
      <w:r w:rsidRPr="009679A5">
        <w:rPr>
          <w:sz w:val="22"/>
          <w:szCs w:val="22"/>
        </w:rPr>
        <w:t xml:space="preserve"> </w:t>
      </w:r>
    </w:p>
    <w:p w14:paraId="17A0BA84" w14:textId="77777777" w:rsidR="0016453D" w:rsidRPr="009679A5" w:rsidRDefault="0016453D" w:rsidP="000A50DB">
      <w:pPr>
        <w:pStyle w:val="NoSpacing"/>
        <w:numPr>
          <w:ilvl w:val="0"/>
          <w:numId w:val="41"/>
        </w:numPr>
        <w:rPr>
          <w:sz w:val="22"/>
          <w:szCs w:val="22"/>
        </w:rPr>
      </w:pPr>
      <w:r w:rsidRPr="009679A5">
        <w:rPr>
          <w:sz w:val="22"/>
          <w:szCs w:val="22"/>
        </w:rPr>
        <w:t>To oversee the SAAC (St. Anthony Athletic Club).</w:t>
      </w:r>
    </w:p>
    <w:p w14:paraId="0C200F9B" w14:textId="77777777" w:rsidR="0016453D" w:rsidRPr="009679A5" w:rsidRDefault="0016453D" w:rsidP="000A50DB">
      <w:pPr>
        <w:pStyle w:val="NoSpacing"/>
        <w:numPr>
          <w:ilvl w:val="0"/>
          <w:numId w:val="41"/>
        </w:numPr>
        <w:rPr>
          <w:sz w:val="22"/>
          <w:szCs w:val="22"/>
        </w:rPr>
      </w:pPr>
      <w:r w:rsidRPr="009679A5">
        <w:rPr>
          <w:sz w:val="22"/>
          <w:szCs w:val="22"/>
        </w:rPr>
        <w:t>To coordinate and staff Field Day.</w:t>
      </w:r>
    </w:p>
    <w:p w14:paraId="450362E2" w14:textId="77777777" w:rsidR="0016453D" w:rsidRPr="009679A5" w:rsidRDefault="0016453D" w:rsidP="000A50DB">
      <w:pPr>
        <w:pStyle w:val="NoSpacing"/>
        <w:numPr>
          <w:ilvl w:val="0"/>
          <w:numId w:val="41"/>
        </w:numPr>
        <w:rPr>
          <w:sz w:val="22"/>
          <w:szCs w:val="22"/>
        </w:rPr>
      </w:pPr>
      <w:r w:rsidRPr="009679A5">
        <w:rPr>
          <w:sz w:val="22"/>
          <w:szCs w:val="22"/>
        </w:rPr>
        <w:t>To schedule volunteers to help with various aspects of the school.</w:t>
      </w:r>
    </w:p>
    <w:p w14:paraId="2DF54D12" w14:textId="77777777" w:rsidR="0016453D" w:rsidRPr="009679A5" w:rsidRDefault="0016453D" w:rsidP="000A50DB">
      <w:pPr>
        <w:pStyle w:val="NoSpacing"/>
        <w:numPr>
          <w:ilvl w:val="0"/>
          <w:numId w:val="41"/>
        </w:numPr>
        <w:rPr>
          <w:sz w:val="22"/>
          <w:szCs w:val="22"/>
        </w:rPr>
      </w:pPr>
      <w:r w:rsidRPr="009679A5">
        <w:rPr>
          <w:sz w:val="22"/>
          <w:szCs w:val="22"/>
        </w:rPr>
        <w:t xml:space="preserve">To oversee Room Mothers &amp; Fathers and to plan and implement the Mission Carnival, Christmas party, and Grandparents’ Day.   </w:t>
      </w:r>
    </w:p>
    <w:p w14:paraId="369A84A1" w14:textId="77777777" w:rsidR="0016453D" w:rsidRPr="009679A5" w:rsidRDefault="0016453D" w:rsidP="000A50DB">
      <w:pPr>
        <w:pStyle w:val="NoSpacing"/>
        <w:numPr>
          <w:ilvl w:val="0"/>
          <w:numId w:val="41"/>
        </w:numPr>
        <w:rPr>
          <w:sz w:val="22"/>
          <w:szCs w:val="22"/>
        </w:rPr>
      </w:pPr>
      <w:r w:rsidRPr="009679A5">
        <w:rPr>
          <w:sz w:val="22"/>
          <w:szCs w:val="22"/>
        </w:rPr>
        <w:t xml:space="preserve">To organize, set up and man the Festival Dance and Snack Wagon. </w:t>
      </w:r>
    </w:p>
    <w:p w14:paraId="60DEED34" w14:textId="77777777" w:rsidR="0016453D" w:rsidRPr="009679A5" w:rsidRDefault="0016453D" w:rsidP="000A50DB">
      <w:pPr>
        <w:pStyle w:val="NoSpacing"/>
        <w:numPr>
          <w:ilvl w:val="0"/>
          <w:numId w:val="41"/>
        </w:numPr>
        <w:rPr>
          <w:sz w:val="22"/>
          <w:szCs w:val="22"/>
        </w:rPr>
      </w:pPr>
      <w:r w:rsidRPr="009679A5">
        <w:rPr>
          <w:sz w:val="22"/>
          <w:szCs w:val="22"/>
        </w:rPr>
        <w:lastRenderedPageBreak/>
        <w:t>Our Home &amp; School meets five times a year: August, October, January, March, and May. Attending these meetings can help you to know what is happening in the school. We encourage your attendance and invite you to volunteer whenever possible to help at school.</w:t>
      </w:r>
    </w:p>
    <w:p w14:paraId="633EC020" w14:textId="77777777" w:rsidR="0016453D" w:rsidRPr="00FD065E" w:rsidRDefault="0016453D" w:rsidP="0016453D">
      <w:pPr>
        <w:pStyle w:val="NoSpacing"/>
        <w:rPr>
          <w:sz w:val="20"/>
          <w:szCs w:val="20"/>
        </w:rPr>
      </w:pPr>
    </w:p>
    <w:p w14:paraId="795D7C77" w14:textId="77777777" w:rsidR="00341848" w:rsidRDefault="0016453D" w:rsidP="00F76D70">
      <w:pPr>
        <w:pStyle w:val="NoSpacing"/>
        <w:jc w:val="center"/>
      </w:pPr>
      <w:r>
        <w:object w:dxaOrig="384" w:dyaOrig="437" w14:anchorId="741F645A">
          <v:shape id="_x0000_i1375" type="#_x0000_t75" style="width:12pt;height:18pt" o:ole="">
            <v:imagedata r:id="rId16" o:title=""/>
          </v:shape>
          <o:OLEObject Type="Embed" ProgID="Word.Picture.8" ShapeID="_x0000_i1375" DrawAspect="Content" ObjectID="_1847446567" r:id="rId383"/>
        </w:object>
      </w:r>
      <w:r>
        <w:object w:dxaOrig="384" w:dyaOrig="437" w14:anchorId="7359B3E6">
          <v:shape id="_x0000_i1376" type="#_x0000_t75" style="width:12pt;height:18pt" o:ole="">
            <v:imagedata r:id="rId16" o:title=""/>
          </v:shape>
          <o:OLEObject Type="Embed" ProgID="Word.Picture.8" ShapeID="_x0000_i1376" DrawAspect="Content" ObjectID="_1847446568" r:id="rId384"/>
        </w:object>
      </w:r>
      <w:r>
        <w:object w:dxaOrig="384" w:dyaOrig="437" w14:anchorId="53576B46">
          <v:shape id="_x0000_i1377" type="#_x0000_t75" style="width:12pt;height:18pt" o:ole="">
            <v:imagedata r:id="rId16" o:title=""/>
          </v:shape>
          <o:OLEObject Type="Embed" ProgID="Word.Picture.8" ShapeID="_x0000_i1377" DrawAspect="Content" ObjectID="_1847446569" r:id="rId385"/>
        </w:object>
      </w:r>
      <w:r>
        <w:object w:dxaOrig="384" w:dyaOrig="437" w14:anchorId="5BBB4BD9">
          <v:shape id="_x0000_i1378" type="#_x0000_t75" style="width:12pt;height:18pt" o:ole="">
            <v:imagedata r:id="rId16" o:title=""/>
          </v:shape>
          <o:OLEObject Type="Embed" ProgID="Word.Picture.8" ShapeID="_x0000_i1378" DrawAspect="Content" ObjectID="_1847446570" r:id="rId386"/>
        </w:object>
      </w:r>
      <w:r>
        <w:object w:dxaOrig="384" w:dyaOrig="437" w14:anchorId="3B59A17E">
          <v:shape id="_x0000_i1379" type="#_x0000_t75" style="width:12pt;height:18pt" o:ole="">
            <v:imagedata r:id="rId16" o:title=""/>
          </v:shape>
          <o:OLEObject Type="Embed" ProgID="Word.Picture.8" ShapeID="_x0000_i1379" DrawAspect="Content" ObjectID="_1847446571" r:id="rId387"/>
        </w:object>
      </w:r>
      <w:r>
        <w:object w:dxaOrig="384" w:dyaOrig="437" w14:anchorId="78953A8F">
          <v:shape id="_x0000_i1380" type="#_x0000_t75" style="width:12pt;height:18pt" o:ole="">
            <v:imagedata r:id="rId16" o:title=""/>
          </v:shape>
          <o:OLEObject Type="Embed" ProgID="Word.Picture.8" ShapeID="_x0000_i1380" DrawAspect="Content" ObjectID="_1847446572" r:id="rId388"/>
        </w:object>
      </w:r>
      <w:r>
        <w:object w:dxaOrig="384" w:dyaOrig="437" w14:anchorId="0FF46D59">
          <v:shape id="_x0000_i1381" type="#_x0000_t75" style="width:12pt;height:18pt" o:ole="">
            <v:imagedata r:id="rId16" o:title=""/>
          </v:shape>
          <o:OLEObject Type="Embed" ProgID="Word.Picture.8" ShapeID="_x0000_i1381" DrawAspect="Content" ObjectID="_1847446573" r:id="rId389"/>
        </w:object>
      </w:r>
      <w:r>
        <w:object w:dxaOrig="384" w:dyaOrig="437" w14:anchorId="2F13AA4D">
          <v:shape id="_x0000_i1382" type="#_x0000_t75" style="width:12pt;height:18pt" o:ole="">
            <v:imagedata r:id="rId16" o:title=""/>
          </v:shape>
          <o:OLEObject Type="Embed" ProgID="Word.Picture.8" ShapeID="_x0000_i1382" DrawAspect="Content" ObjectID="_1847446574" r:id="rId390"/>
        </w:object>
      </w:r>
      <w:r>
        <w:object w:dxaOrig="384" w:dyaOrig="437" w14:anchorId="207923F1">
          <v:shape id="_x0000_i1383" type="#_x0000_t75" style="width:12pt;height:18pt" o:ole="">
            <v:imagedata r:id="rId16" o:title=""/>
          </v:shape>
          <o:OLEObject Type="Embed" ProgID="Word.Picture.8" ShapeID="_x0000_i1383" DrawAspect="Content" ObjectID="_1847446575" r:id="rId391"/>
        </w:object>
      </w:r>
      <w:r>
        <w:object w:dxaOrig="384" w:dyaOrig="437" w14:anchorId="62649177">
          <v:shape id="_x0000_i1384" type="#_x0000_t75" style="width:12pt;height:18pt" o:ole="">
            <v:imagedata r:id="rId16" o:title=""/>
          </v:shape>
          <o:OLEObject Type="Embed" ProgID="Word.Picture.8" ShapeID="_x0000_i1384" DrawAspect="Content" ObjectID="_1847446576" r:id="rId392"/>
        </w:object>
      </w:r>
      <w:r>
        <w:object w:dxaOrig="384" w:dyaOrig="437" w14:anchorId="472D75EB">
          <v:shape id="_x0000_i1385" type="#_x0000_t75" style="width:12pt;height:18pt" o:ole="">
            <v:imagedata r:id="rId16" o:title=""/>
          </v:shape>
          <o:OLEObject Type="Embed" ProgID="Word.Picture.8" ShapeID="_x0000_i1385" DrawAspect="Content" ObjectID="_1847446577" r:id="rId393"/>
        </w:object>
      </w:r>
      <w:r>
        <w:object w:dxaOrig="384" w:dyaOrig="437" w14:anchorId="3611A398">
          <v:shape id="_x0000_i1386" type="#_x0000_t75" style="width:12pt;height:18pt" o:ole="">
            <v:imagedata r:id="rId16" o:title=""/>
          </v:shape>
          <o:OLEObject Type="Embed" ProgID="Word.Picture.8" ShapeID="_x0000_i1386" DrawAspect="Content" ObjectID="_1847446578" r:id="rId394"/>
        </w:object>
      </w:r>
      <w:r>
        <w:object w:dxaOrig="384" w:dyaOrig="437" w14:anchorId="5DBDD549">
          <v:shape id="_x0000_i1387" type="#_x0000_t75" style="width:12pt;height:18pt" o:ole="">
            <v:imagedata r:id="rId16" o:title=""/>
          </v:shape>
          <o:OLEObject Type="Embed" ProgID="Word.Picture.8" ShapeID="_x0000_i1387" DrawAspect="Content" ObjectID="_1847446579" r:id="rId395"/>
        </w:object>
      </w:r>
      <w:r>
        <w:object w:dxaOrig="384" w:dyaOrig="437" w14:anchorId="56AC2DE8">
          <v:shape id="_x0000_i1388" type="#_x0000_t75" style="width:12pt;height:18pt" o:ole="">
            <v:imagedata r:id="rId16" o:title=""/>
          </v:shape>
          <o:OLEObject Type="Embed" ProgID="Word.Picture.8" ShapeID="_x0000_i1388" DrawAspect="Content" ObjectID="_1847446580" r:id="rId396"/>
        </w:object>
      </w:r>
      <w:r>
        <w:object w:dxaOrig="384" w:dyaOrig="437" w14:anchorId="2669F5B3">
          <v:shape id="_x0000_i1389" type="#_x0000_t75" style="width:12pt;height:18pt" o:ole="">
            <v:imagedata r:id="rId16" o:title=""/>
          </v:shape>
          <o:OLEObject Type="Embed" ProgID="Word.Picture.8" ShapeID="_x0000_i1389" DrawAspect="Content" ObjectID="_1847446581" r:id="rId397"/>
        </w:object>
      </w:r>
      <w:r>
        <w:object w:dxaOrig="384" w:dyaOrig="437" w14:anchorId="4A039464">
          <v:shape id="_x0000_i1390" type="#_x0000_t75" style="width:12pt;height:18pt" o:ole="">
            <v:imagedata r:id="rId16" o:title=""/>
          </v:shape>
          <o:OLEObject Type="Embed" ProgID="Word.Picture.8" ShapeID="_x0000_i1390" DrawAspect="Content" ObjectID="_1847446582" r:id="rId398"/>
        </w:object>
      </w:r>
      <w:r>
        <w:object w:dxaOrig="384" w:dyaOrig="437" w14:anchorId="06609B4B">
          <v:shape id="_x0000_i1391" type="#_x0000_t75" style="width:12pt;height:18pt" o:ole="">
            <v:imagedata r:id="rId16" o:title=""/>
          </v:shape>
          <o:OLEObject Type="Embed" ProgID="Word.Picture.8" ShapeID="_x0000_i1391" DrawAspect="Content" ObjectID="_1847446583" r:id="rId399"/>
        </w:object>
      </w:r>
      <w:r>
        <w:object w:dxaOrig="384" w:dyaOrig="437" w14:anchorId="4332535A">
          <v:shape id="_x0000_i1392" type="#_x0000_t75" style="width:12pt;height:18pt" o:ole="">
            <v:imagedata r:id="rId16" o:title=""/>
          </v:shape>
          <o:OLEObject Type="Embed" ProgID="Word.Picture.8" ShapeID="_x0000_i1392" DrawAspect="Content" ObjectID="_1847446584" r:id="rId400"/>
        </w:object>
      </w:r>
      <w:r>
        <w:object w:dxaOrig="384" w:dyaOrig="437" w14:anchorId="7CB48BFE">
          <v:shape id="_x0000_i1393" type="#_x0000_t75" style="width:12pt;height:18pt" o:ole="">
            <v:imagedata r:id="rId16" o:title=""/>
          </v:shape>
          <o:OLEObject Type="Embed" ProgID="Word.Picture.8" ShapeID="_x0000_i1393" DrawAspect="Content" ObjectID="_1847446585" r:id="rId401"/>
        </w:object>
      </w:r>
      <w:r>
        <w:object w:dxaOrig="384" w:dyaOrig="437" w14:anchorId="356B897C">
          <v:shape id="_x0000_i1394" type="#_x0000_t75" style="width:12pt;height:18pt" o:ole="">
            <v:imagedata r:id="rId16" o:title=""/>
          </v:shape>
          <o:OLEObject Type="Embed" ProgID="Word.Picture.8" ShapeID="_x0000_i1394" DrawAspect="Content" ObjectID="_1847446586" r:id="rId402"/>
        </w:object>
      </w:r>
      <w:r>
        <w:object w:dxaOrig="384" w:dyaOrig="437" w14:anchorId="79861769">
          <v:shape id="_x0000_i1395" type="#_x0000_t75" style="width:12pt;height:18pt" o:ole="">
            <v:imagedata r:id="rId16" o:title=""/>
          </v:shape>
          <o:OLEObject Type="Embed" ProgID="Word.Picture.8" ShapeID="_x0000_i1395" DrawAspect="Content" ObjectID="_1847446587" r:id="rId403"/>
        </w:object>
      </w:r>
      <w:r>
        <w:object w:dxaOrig="384" w:dyaOrig="437" w14:anchorId="283D0E48">
          <v:shape id="_x0000_i1396" type="#_x0000_t75" style="width:12pt;height:18pt" o:ole="">
            <v:imagedata r:id="rId16" o:title=""/>
          </v:shape>
          <o:OLEObject Type="Embed" ProgID="Word.Picture.8" ShapeID="_x0000_i1396" DrawAspect="Content" ObjectID="_1847446588" r:id="rId404"/>
        </w:object>
      </w:r>
      <w:r>
        <w:object w:dxaOrig="384" w:dyaOrig="437" w14:anchorId="4959B2CD">
          <v:shape id="_x0000_i1397" type="#_x0000_t75" style="width:12pt;height:18pt" o:ole="">
            <v:imagedata r:id="rId16" o:title=""/>
          </v:shape>
          <o:OLEObject Type="Embed" ProgID="Word.Picture.8" ShapeID="_x0000_i1397" DrawAspect="Content" ObjectID="_1847446589" r:id="rId405"/>
        </w:object>
      </w:r>
      <w:r>
        <w:object w:dxaOrig="384" w:dyaOrig="437" w14:anchorId="112D49BA">
          <v:shape id="_x0000_i1398" type="#_x0000_t75" style="width:12pt;height:18pt" o:ole="">
            <v:imagedata r:id="rId16" o:title=""/>
          </v:shape>
          <o:OLEObject Type="Embed" ProgID="Word.Picture.8" ShapeID="_x0000_i1398" DrawAspect="Content" ObjectID="_1847446590" r:id="rId406"/>
        </w:object>
      </w:r>
      <w:r>
        <w:object w:dxaOrig="384" w:dyaOrig="437" w14:anchorId="11722397">
          <v:shape id="_x0000_i1399" type="#_x0000_t75" style="width:12pt;height:18pt" o:ole="">
            <v:imagedata r:id="rId16" o:title=""/>
          </v:shape>
          <o:OLEObject Type="Embed" ProgID="Word.Picture.8" ShapeID="_x0000_i1399" DrawAspect="Content" ObjectID="_1847446591" r:id="rId407"/>
        </w:object>
      </w:r>
      <w:r>
        <w:object w:dxaOrig="384" w:dyaOrig="437" w14:anchorId="62CC021D">
          <v:shape id="_x0000_i1400" type="#_x0000_t75" style="width:12pt;height:18pt" o:ole="">
            <v:imagedata r:id="rId16" o:title=""/>
          </v:shape>
          <o:OLEObject Type="Embed" ProgID="Word.Picture.8" ShapeID="_x0000_i1400" DrawAspect="Content" ObjectID="_1847446592" r:id="rId408"/>
        </w:object>
      </w:r>
      <w:r>
        <w:object w:dxaOrig="384" w:dyaOrig="437" w14:anchorId="4779FD75">
          <v:shape id="_x0000_i1401" type="#_x0000_t75" style="width:12pt;height:18pt" o:ole="">
            <v:imagedata r:id="rId16" o:title=""/>
          </v:shape>
          <o:OLEObject Type="Embed" ProgID="Word.Picture.8" ShapeID="_x0000_i1401" DrawAspect="Content" ObjectID="_1847446593" r:id="rId409"/>
        </w:object>
      </w:r>
      <w:r>
        <w:object w:dxaOrig="384" w:dyaOrig="437" w14:anchorId="2DFD5310">
          <v:shape id="_x0000_i1402" type="#_x0000_t75" style="width:12pt;height:18pt" o:ole="">
            <v:imagedata r:id="rId16" o:title=""/>
          </v:shape>
          <o:OLEObject Type="Embed" ProgID="Word.Picture.8" ShapeID="_x0000_i1402" DrawAspect="Content" ObjectID="_1847446594" r:id="rId410"/>
        </w:object>
      </w:r>
      <w:r>
        <w:object w:dxaOrig="384" w:dyaOrig="437" w14:anchorId="6A685351">
          <v:shape id="_x0000_i1403" type="#_x0000_t75" style="width:12pt;height:18pt" o:ole="">
            <v:imagedata r:id="rId16" o:title=""/>
          </v:shape>
          <o:OLEObject Type="Embed" ProgID="Word.Picture.8" ShapeID="_x0000_i1403" DrawAspect="Content" ObjectID="_1847446595" r:id="rId411"/>
        </w:object>
      </w:r>
    </w:p>
    <w:p w14:paraId="127CD034" w14:textId="77777777" w:rsidR="0016453D" w:rsidRDefault="0016453D" w:rsidP="00F76D70">
      <w:pPr>
        <w:pStyle w:val="NoSpacing"/>
        <w:jc w:val="center"/>
      </w:pPr>
    </w:p>
    <w:p w14:paraId="594C0ED1" w14:textId="77777777" w:rsidR="0016453D" w:rsidRPr="00E83B76" w:rsidRDefault="0016453D" w:rsidP="0016453D">
      <w:pPr>
        <w:pStyle w:val="NoSpacing"/>
        <w:jc w:val="center"/>
        <w:rPr>
          <w:rFonts w:ascii="AR JULIAN" w:hAnsi="AR JULIAN"/>
          <w:b/>
          <w:sz w:val="36"/>
          <w:szCs w:val="36"/>
        </w:rPr>
      </w:pPr>
      <w:r>
        <w:rPr>
          <w:rFonts w:ascii="AR JULIAN" w:hAnsi="AR JULIAN"/>
          <w:sz w:val="36"/>
          <w:szCs w:val="36"/>
        </w:rPr>
        <w:t>Handbook Revisions</w:t>
      </w:r>
    </w:p>
    <w:p w14:paraId="55E13D0B" w14:textId="77777777" w:rsidR="0016453D" w:rsidRDefault="0016453D" w:rsidP="0016453D">
      <w:pPr>
        <w:pStyle w:val="NoSpacing"/>
      </w:pPr>
    </w:p>
    <w:p w14:paraId="3CEFB606" w14:textId="77777777" w:rsidR="0016453D" w:rsidRPr="00B42423" w:rsidRDefault="0016453D" w:rsidP="0016453D">
      <w:pPr>
        <w:pStyle w:val="NoSpacing"/>
        <w:rPr>
          <w:sz w:val="22"/>
          <w:szCs w:val="22"/>
        </w:rPr>
      </w:pPr>
      <w:r w:rsidRPr="00B42423">
        <w:rPr>
          <w:sz w:val="22"/>
          <w:szCs w:val="22"/>
        </w:rPr>
        <w:t xml:space="preserve">This St. Anthony Student </w:t>
      </w:r>
      <w:r w:rsidR="00E83E68">
        <w:rPr>
          <w:sz w:val="22"/>
          <w:szCs w:val="22"/>
        </w:rPr>
        <w:t xml:space="preserve">&amp; </w:t>
      </w:r>
      <w:r w:rsidR="00E83E68" w:rsidRPr="00B42423">
        <w:rPr>
          <w:sz w:val="22"/>
          <w:szCs w:val="22"/>
        </w:rPr>
        <w:t>Parent</w:t>
      </w:r>
      <w:r w:rsidRPr="00B42423">
        <w:rPr>
          <w:sz w:val="22"/>
          <w:szCs w:val="22"/>
        </w:rPr>
        <w:t xml:space="preserve"> Handbook contains established policies and procedures for </w:t>
      </w:r>
    </w:p>
    <w:p w14:paraId="5326D4A7" w14:textId="77777777" w:rsidR="0016453D" w:rsidRDefault="0016453D" w:rsidP="0016453D">
      <w:pPr>
        <w:pStyle w:val="NoSpacing"/>
        <w:rPr>
          <w:sz w:val="22"/>
          <w:szCs w:val="22"/>
        </w:rPr>
      </w:pPr>
      <w:r w:rsidRPr="00B42423">
        <w:rPr>
          <w:sz w:val="22"/>
          <w:szCs w:val="22"/>
        </w:rPr>
        <w:t xml:space="preserve">the </w:t>
      </w:r>
      <w:r>
        <w:rPr>
          <w:sz w:val="22"/>
          <w:szCs w:val="22"/>
        </w:rPr>
        <w:t>current</w:t>
      </w:r>
      <w:r w:rsidRPr="00B42423">
        <w:rPr>
          <w:sz w:val="22"/>
          <w:szCs w:val="22"/>
        </w:rPr>
        <w:t xml:space="preserve"> school year.  Since it is not possible for a Handbook to address every situation that may arise during a school year, the school administration reserves the right to amend or revoke the policies and procedures in this Handbook at any time as circumstances may require.  When changes are made to the Handbook, parents and students will be informed of the change in writing in a timely manner, and this will include a statement about when the change will take effect.  </w:t>
      </w:r>
    </w:p>
    <w:p w14:paraId="13B8E7A8" w14:textId="77777777" w:rsidR="0016453D" w:rsidRDefault="0016453D" w:rsidP="0016453D">
      <w:pPr>
        <w:pStyle w:val="NoSpacing"/>
        <w:rPr>
          <w:sz w:val="22"/>
          <w:szCs w:val="22"/>
        </w:rPr>
      </w:pPr>
    </w:p>
    <w:p w14:paraId="379BDB78" w14:textId="77777777" w:rsidR="0016453D" w:rsidRPr="00B42423" w:rsidRDefault="0016453D" w:rsidP="0016453D">
      <w:pPr>
        <w:pStyle w:val="NoSpacing"/>
        <w:rPr>
          <w:sz w:val="22"/>
          <w:szCs w:val="22"/>
        </w:rPr>
      </w:pPr>
    </w:p>
    <w:p w14:paraId="713F5059" w14:textId="77777777" w:rsidR="005622D9" w:rsidRDefault="0016453D" w:rsidP="007D3BF8">
      <w:pPr>
        <w:pStyle w:val="NoSpacing"/>
        <w:jc w:val="center"/>
      </w:pPr>
      <w:r>
        <w:object w:dxaOrig="384" w:dyaOrig="437" w14:anchorId="3F5147B5">
          <v:shape id="_x0000_i1404" type="#_x0000_t75" style="width:12pt;height:18pt" o:ole="">
            <v:imagedata r:id="rId16" o:title=""/>
          </v:shape>
          <o:OLEObject Type="Embed" ProgID="Word.Picture.8" ShapeID="_x0000_i1404" DrawAspect="Content" ObjectID="_1847446596" r:id="rId412"/>
        </w:object>
      </w:r>
      <w:r>
        <w:object w:dxaOrig="384" w:dyaOrig="437" w14:anchorId="2C38B935">
          <v:shape id="_x0000_i1405" type="#_x0000_t75" style="width:12pt;height:18pt" o:ole="">
            <v:imagedata r:id="rId16" o:title=""/>
          </v:shape>
          <o:OLEObject Type="Embed" ProgID="Word.Picture.8" ShapeID="_x0000_i1405" DrawAspect="Content" ObjectID="_1847446597" r:id="rId413"/>
        </w:object>
      </w:r>
      <w:r>
        <w:object w:dxaOrig="384" w:dyaOrig="437" w14:anchorId="1725E08D">
          <v:shape id="_x0000_i1406" type="#_x0000_t75" style="width:12pt;height:18pt" o:ole="">
            <v:imagedata r:id="rId16" o:title=""/>
          </v:shape>
          <o:OLEObject Type="Embed" ProgID="Word.Picture.8" ShapeID="_x0000_i1406" DrawAspect="Content" ObjectID="_1847446598" r:id="rId414"/>
        </w:object>
      </w:r>
      <w:r>
        <w:object w:dxaOrig="384" w:dyaOrig="437" w14:anchorId="232440D7">
          <v:shape id="_x0000_i1407" type="#_x0000_t75" style="width:12pt;height:18pt" o:ole="">
            <v:imagedata r:id="rId16" o:title=""/>
          </v:shape>
          <o:OLEObject Type="Embed" ProgID="Word.Picture.8" ShapeID="_x0000_i1407" DrawAspect="Content" ObjectID="_1847446599" r:id="rId415"/>
        </w:object>
      </w:r>
      <w:r>
        <w:object w:dxaOrig="384" w:dyaOrig="437" w14:anchorId="40D833C0">
          <v:shape id="_x0000_i1408" type="#_x0000_t75" style="width:12pt;height:18pt" o:ole="">
            <v:imagedata r:id="rId16" o:title=""/>
          </v:shape>
          <o:OLEObject Type="Embed" ProgID="Word.Picture.8" ShapeID="_x0000_i1408" DrawAspect="Content" ObjectID="_1847446600" r:id="rId416"/>
        </w:object>
      </w:r>
      <w:r>
        <w:object w:dxaOrig="384" w:dyaOrig="437" w14:anchorId="414616B4">
          <v:shape id="_x0000_i1409" type="#_x0000_t75" style="width:12pt;height:18pt" o:ole="">
            <v:imagedata r:id="rId16" o:title=""/>
          </v:shape>
          <o:OLEObject Type="Embed" ProgID="Word.Picture.8" ShapeID="_x0000_i1409" DrawAspect="Content" ObjectID="_1847446601" r:id="rId417"/>
        </w:object>
      </w:r>
      <w:r>
        <w:object w:dxaOrig="384" w:dyaOrig="437" w14:anchorId="38E1DBF2">
          <v:shape id="_x0000_i1410" type="#_x0000_t75" style="width:12pt;height:18pt" o:ole="">
            <v:imagedata r:id="rId16" o:title=""/>
          </v:shape>
          <o:OLEObject Type="Embed" ProgID="Word.Picture.8" ShapeID="_x0000_i1410" DrawAspect="Content" ObjectID="_1847446602" r:id="rId418"/>
        </w:object>
      </w:r>
      <w:r>
        <w:object w:dxaOrig="384" w:dyaOrig="437" w14:anchorId="4BBFA39D">
          <v:shape id="_x0000_i1411" type="#_x0000_t75" style="width:12pt;height:18pt" o:ole="">
            <v:imagedata r:id="rId16" o:title=""/>
          </v:shape>
          <o:OLEObject Type="Embed" ProgID="Word.Picture.8" ShapeID="_x0000_i1411" DrawAspect="Content" ObjectID="_1847446603" r:id="rId419"/>
        </w:object>
      </w:r>
      <w:r>
        <w:object w:dxaOrig="384" w:dyaOrig="437" w14:anchorId="11F48991">
          <v:shape id="_x0000_i1412" type="#_x0000_t75" style="width:12pt;height:18pt" o:ole="">
            <v:imagedata r:id="rId16" o:title=""/>
          </v:shape>
          <o:OLEObject Type="Embed" ProgID="Word.Picture.8" ShapeID="_x0000_i1412" DrawAspect="Content" ObjectID="_1847446604" r:id="rId420"/>
        </w:object>
      </w:r>
      <w:r>
        <w:object w:dxaOrig="384" w:dyaOrig="437" w14:anchorId="6D4E36BF">
          <v:shape id="_x0000_i1413" type="#_x0000_t75" style="width:12pt;height:18pt" o:ole="">
            <v:imagedata r:id="rId16" o:title=""/>
          </v:shape>
          <o:OLEObject Type="Embed" ProgID="Word.Picture.8" ShapeID="_x0000_i1413" DrawAspect="Content" ObjectID="_1847446605" r:id="rId421"/>
        </w:object>
      </w:r>
      <w:r>
        <w:object w:dxaOrig="384" w:dyaOrig="437" w14:anchorId="6C972AA1">
          <v:shape id="_x0000_i1414" type="#_x0000_t75" style="width:12pt;height:18pt" o:ole="">
            <v:imagedata r:id="rId16" o:title=""/>
          </v:shape>
          <o:OLEObject Type="Embed" ProgID="Word.Picture.8" ShapeID="_x0000_i1414" DrawAspect="Content" ObjectID="_1847446606" r:id="rId422"/>
        </w:object>
      </w:r>
      <w:r>
        <w:object w:dxaOrig="384" w:dyaOrig="437" w14:anchorId="7E4B5C65">
          <v:shape id="_x0000_i1415" type="#_x0000_t75" style="width:12pt;height:18pt" o:ole="">
            <v:imagedata r:id="rId16" o:title=""/>
          </v:shape>
          <o:OLEObject Type="Embed" ProgID="Word.Picture.8" ShapeID="_x0000_i1415" DrawAspect="Content" ObjectID="_1847446607" r:id="rId423"/>
        </w:object>
      </w:r>
      <w:r>
        <w:object w:dxaOrig="384" w:dyaOrig="437" w14:anchorId="2C247CEA">
          <v:shape id="_x0000_i1416" type="#_x0000_t75" style="width:12pt;height:18pt" o:ole="">
            <v:imagedata r:id="rId16" o:title=""/>
          </v:shape>
          <o:OLEObject Type="Embed" ProgID="Word.Picture.8" ShapeID="_x0000_i1416" DrawAspect="Content" ObjectID="_1847446608" r:id="rId424"/>
        </w:object>
      </w:r>
      <w:r>
        <w:object w:dxaOrig="384" w:dyaOrig="437" w14:anchorId="0ED8D7FB">
          <v:shape id="_x0000_i1417" type="#_x0000_t75" style="width:12pt;height:18pt" o:ole="">
            <v:imagedata r:id="rId16" o:title=""/>
          </v:shape>
          <o:OLEObject Type="Embed" ProgID="Word.Picture.8" ShapeID="_x0000_i1417" DrawAspect="Content" ObjectID="_1847446609" r:id="rId425"/>
        </w:object>
      </w:r>
      <w:r>
        <w:object w:dxaOrig="384" w:dyaOrig="437" w14:anchorId="2FE269CA">
          <v:shape id="_x0000_i1418" type="#_x0000_t75" style="width:12pt;height:18pt" o:ole="">
            <v:imagedata r:id="rId16" o:title=""/>
          </v:shape>
          <o:OLEObject Type="Embed" ProgID="Word.Picture.8" ShapeID="_x0000_i1418" DrawAspect="Content" ObjectID="_1847446610" r:id="rId426"/>
        </w:object>
      </w:r>
      <w:r>
        <w:object w:dxaOrig="384" w:dyaOrig="437" w14:anchorId="1C01274D">
          <v:shape id="_x0000_i1419" type="#_x0000_t75" style="width:12pt;height:18pt" o:ole="">
            <v:imagedata r:id="rId16" o:title=""/>
          </v:shape>
          <o:OLEObject Type="Embed" ProgID="Word.Picture.8" ShapeID="_x0000_i1419" DrawAspect="Content" ObjectID="_1847446611" r:id="rId427"/>
        </w:object>
      </w:r>
      <w:r>
        <w:object w:dxaOrig="384" w:dyaOrig="437" w14:anchorId="734D824C">
          <v:shape id="_x0000_i1420" type="#_x0000_t75" style="width:12pt;height:18pt" o:ole="">
            <v:imagedata r:id="rId16" o:title=""/>
          </v:shape>
          <o:OLEObject Type="Embed" ProgID="Word.Picture.8" ShapeID="_x0000_i1420" DrawAspect="Content" ObjectID="_1847446612" r:id="rId428"/>
        </w:object>
      </w:r>
      <w:r>
        <w:object w:dxaOrig="384" w:dyaOrig="437" w14:anchorId="7F8C88D4">
          <v:shape id="_x0000_i1421" type="#_x0000_t75" style="width:12pt;height:18pt" o:ole="">
            <v:imagedata r:id="rId16" o:title=""/>
          </v:shape>
          <o:OLEObject Type="Embed" ProgID="Word.Picture.8" ShapeID="_x0000_i1421" DrawAspect="Content" ObjectID="_1847446613" r:id="rId429"/>
        </w:object>
      </w:r>
      <w:r>
        <w:object w:dxaOrig="384" w:dyaOrig="437" w14:anchorId="4D6A2A85">
          <v:shape id="_x0000_i1422" type="#_x0000_t75" style="width:12pt;height:18pt" o:ole="">
            <v:imagedata r:id="rId16" o:title=""/>
          </v:shape>
          <o:OLEObject Type="Embed" ProgID="Word.Picture.8" ShapeID="_x0000_i1422" DrawAspect="Content" ObjectID="_1847446614" r:id="rId430"/>
        </w:object>
      </w:r>
      <w:r>
        <w:object w:dxaOrig="384" w:dyaOrig="437" w14:anchorId="7CEE13BE">
          <v:shape id="_x0000_i1423" type="#_x0000_t75" style="width:12pt;height:18pt" o:ole="">
            <v:imagedata r:id="rId16" o:title=""/>
          </v:shape>
          <o:OLEObject Type="Embed" ProgID="Word.Picture.8" ShapeID="_x0000_i1423" DrawAspect="Content" ObjectID="_1847446615" r:id="rId431"/>
        </w:object>
      </w:r>
      <w:r>
        <w:object w:dxaOrig="384" w:dyaOrig="437" w14:anchorId="547861A6">
          <v:shape id="_x0000_i1424" type="#_x0000_t75" style="width:12pt;height:18pt" o:ole="">
            <v:imagedata r:id="rId16" o:title=""/>
          </v:shape>
          <o:OLEObject Type="Embed" ProgID="Word.Picture.8" ShapeID="_x0000_i1424" DrawAspect="Content" ObjectID="_1847446616" r:id="rId432"/>
        </w:object>
      </w:r>
      <w:r>
        <w:object w:dxaOrig="384" w:dyaOrig="437" w14:anchorId="29470070">
          <v:shape id="_x0000_i1425" type="#_x0000_t75" style="width:12pt;height:18pt" o:ole="">
            <v:imagedata r:id="rId16" o:title=""/>
          </v:shape>
          <o:OLEObject Type="Embed" ProgID="Word.Picture.8" ShapeID="_x0000_i1425" DrawAspect="Content" ObjectID="_1847446617" r:id="rId433"/>
        </w:object>
      </w:r>
      <w:r>
        <w:object w:dxaOrig="384" w:dyaOrig="437" w14:anchorId="23E88814">
          <v:shape id="_x0000_i1426" type="#_x0000_t75" style="width:12pt;height:18pt" o:ole="">
            <v:imagedata r:id="rId16" o:title=""/>
          </v:shape>
          <o:OLEObject Type="Embed" ProgID="Word.Picture.8" ShapeID="_x0000_i1426" DrawAspect="Content" ObjectID="_1847446618" r:id="rId434"/>
        </w:object>
      </w:r>
      <w:r>
        <w:object w:dxaOrig="384" w:dyaOrig="437" w14:anchorId="2AB9345E">
          <v:shape id="_x0000_i1427" type="#_x0000_t75" style="width:12pt;height:18pt" o:ole="">
            <v:imagedata r:id="rId16" o:title=""/>
          </v:shape>
          <o:OLEObject Type="Embed" ProgID="Word.Picture.8" ShapeID="_x0000_i1427" DrawAspect="Content" ObjectID="_1847446619" r:id="rId435"/>
        </w:object>
      </w:r>
      <w:r>
        <w:object w:dxaOrig="384" w:dyaOrig="437" w14:anchorId="1E1AD078">
          <v:shape id="_x0000_i1428" type="#_x0000_t75" style="width:12pt;height:18pt" o:ole="">
            <v:imagedata r:id="rId16" o:title=""/>
          </v:shape>
          <o:OLEObject Type="Embed" ProgID="Word.Picture.8" ShapeID="_x0000_i1428" DrawAspect="Content" ObjectID="_1847446620" r:id="rId436"/>
        </w:object>
      </w:r>
      <w:r>
        <w:object w:dxaOrig="384" w:dyaOrig="437" w14:anchorId="05BC48AA">
          <v:shape id="_x0000_i1429" type="#_x0000_t75" style="width:12pt;height:18pt" o:ole="">
            <v:imagedata r:id="rId16" o:title=""/>
          </v:shape>
          <o:OLEObject Type="Embed" ProgID="Word.Picture.8" ShapeID="_x0000_i1429" DrawAspect="Content" ObjectID="_1847446621" r:id="rId437"/>
        </w:object>
      </w:r>
      <w:r>
        <w:object w:dxaOrig="384" w:dyaOrig="437" w14:anchorId="233C56A9">
          <v:shape id="_x0000_i1430" type="#_x0000_t75" style="width:12pt;height:18pt" o:ole="">
            <v:imagedata r:id="rId16" o:title=""/>
          </v:shape>
          <o:OLEObject Type="Embed" ProgID="Word.Picture.8" ShapeID="_x0000_i1430" DrawAspect="Content" ObjectID="_1847446622" r:id="rId438"/>
        </w:object>
      </w:r>
    </w:p>
    <w:p w14:paraId="461253D9" w14:textId="6B61A348" w:rsidR="007D3BF8" w:rsidRPr="006C5D17" w:rsidRDefault="007D3BF8" w:rsidP="00C43182">
      <w:pPr>
        <w:pStyle w:val="NoSpacing"/>
      </w:pPr>
    </w:p>
    <w:sectPr w:rsidR="007D3BF8" w:rsidRPr="006C5D17" w:rsidSect="00B4245B">
      <w:type w:val="continuous"/>
      <w:pgSz w:w="12240" w:h="15840" w:code="1"/>
      <w:pgMar w:top="720" w:right="1440" w:bottom="1260" w:left="1440" w:header="720" w:footer="61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C6535" w14:textId="77777777" w:rsidR="00F225B2" w:rsidRDefault="00F225B2">
      <w:r>
        <w:separator/>
      </w:r>
    </w:p>
  </w:endnote>
  <w:endnote w:type="continuationSeparator" w:id="0">
    <w:p w14:paraId="770665C7" w14:textId="77777777" w:rsidR="00F225B2" w:rsidRDefault="00F22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ickley Script">
    <w:altName w:val="French Script MT"/>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alace Script MT">
    <w:panose1 w:val="030303020206070C0B05"/>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 JULIAN">
    <w:altName w:val="Cambria"/>
    <w:charset w:val="00"/>
    <w:family w:val="auto"/>
    <w:pitch w:val="variable"/>
    <w:sig w:usb0="8000002F" w:usb1="0000000A" w:usb2="00000000" w:usb3="00000000" w:csb0="00000001" w:csb1="00000000"/>
  </w:font>
  <w:font w:name="Georgia Ref">
    <w:altName w:val="Georgia"/>
    <w:charset w:val="00"/>
    <w:family w:val="roman"/>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DLaM Display">
    <w:charset w:val="00"/>
    <w:family w:val="auto"/>
    <w:pitch w:val="variable"/>
    <w:sig w:usb0="8000206F" w:usb1="42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DA48" w14:textId="77777777" w:rsidR="00303825" w:rsidRDefault="00303825">
    <w:pPr>
      <w:pStyle w:val="Footer"/>
      <w:jc w:val="center"/>
    </w:pPr>
    <w:r>
      <w:fldChar w:fldCharType="begin"/>
    </w:r>
    <w:r>
      <w:instrText xml:space="preserve"> PAGE   \* MERGEFORMAT </w:instrText>
    </w:r>
    <w:r>
      <w:fldChar w:fldCharType="separate"/>
    </w:r>
    <w:r w:rsidR="006B291E">
      <w:rPr>
        <w:noProof/>
      </w:rPr>
      <w:t>68</w:t>
    </w:r>
    <w:r>
      <w:rPr>
        <w:noProof/>
      </w:rPr>
      <w:fldChar w:fldCharType="end"/>
    </w:r>
  </w:p>
  <w:p w14:paraId="4134D2A0" w14:textId="77777777" w:rsidR="00303825" w:rsidRDefault="003038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3802" w14:textId="77777777" w:rsidR="00303825" w:rsidRDefault="00303825">
    <w:pPr>
      <w:pStyle w:val="Footer"/>
      <w:jc w:val="center"/>
    </w:pPr>
    <w:r>
      <w:fldChar w:fldCharType="begin"/>
    </w:r>
    <w:r>
      <w:instrText xml:space="preserve"> PAGE   \* MERGEFORMAT </w:instrText>
    </w:r>
    <w:r>
      <w:fldChar w:fldCharType="separate"/>
    </w:r>
    <w:r w:rsidR="006B291E">
      <w:rPr>
        <w:noProof/>
      </w:rPr>
      <w:t>0</w:t>
    </w:r>
    <w:r>
      <w:rPr>
        <w:noProof/>
      </w:rPr>
      <w:fldChar w:fldCharType="end"/>
    </w:r>
  </w:p>
  <w:p w14:paraId="24278875" w14:textId="77777777" w:rsidR="00303825" w:rsidRDefault="00303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4BD77" w14:textId="77777777" w:rsidR="00F225B2" w:rsidRDefault="00F225B2">
      <w:r>
        <w:separator/>
      </w:r>
    </w:p>
  </w:footnote>
  <w:footnote w:type="continuationSeparator" w:id="0">
    <w:p w14:paraId="7A9B8FDD" w14:textId="77777777" w:rsidR="00F225B2" w:rsidRDefault="00F22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82788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EA0C"/>
      </v:shape>
    </w:pict>
  </w:numPicBullet>
  <w:numPicBullet w:numPicBulletId="1">
    <w:pict>
      <v:shape id="_x0000_i1026" type="#_x0000_t75" style="width:11.25pt;height:11.25pt" o:bullet="t">
        <v:imagedata r:id="rId2" o:title="mso52C0"/>
      </v:shape>
    </w:pict>
  </w:numPicBullet>
  <w:abstractNum w:abstractNumId="0" w15:restartNumberingAfterBreak="0">
    <w:nsid w:val="00445AF2"/>
    <w:multiLevelType w:val="hybridMultilevel"/>
    <w:tmpl w:val="69789D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B2686"/>
    <w:multiLevelType w:val="hybridMultilevel"/>
    <w:tmpl w:val="1BFE44C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44862"/>
    <w:multiLevelType w:val="hybridMultilevel"/>
    <w:tmpl w:val="6F22D176"/>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D4150"/>
    <w:multiLevelType w:val="hybridMultilevel"/>
    <w:tmpl w:val="A30438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517946"/>
    <w:multiLevelType w:val="hybridMultilevel"/>
    <w:tmpl w:val="9D8CA9C0"/>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702E"/>
    <w:multiLevelType w:val="hybridMultilevel"/>
    <w:tmpl w:val="FDDA4A7E"/>
    <w:lvl w:ilvl="0" w:tplc="0409000F">
      <w:start w:val="1"/>
      <w:numFmt w:val="decimal"/>
      <w:lvlText w:val="%1."/>
      <w:lvlJc w:val="left"/>
      <w:pPr>
        <w:tabs>
          <w:tab w:val="num" w:pos="720"/>
        </w:tabs>
        <w:ind w:left="720" w:hanging="360"/>
      </w:pPr>
    </w:lvl>
    <w:lvl w:ilvl="1" w:tplc="04090007">
      <w:start w:val="1"/>
      <w:numFmt w:val="bullet"/>
      <w:lvlText w:val=""/>
      <w:lvlPicBulletId w:val="0"/>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7F32687"/>
    <w:multiLevelType w:val="hybridMultilevel"/>
    <w:tmpl w:val="75F23E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B747CF"/>
    <w:multiLevelType w:val="hybridMultilevel"/>
    <w:tmpl w:val="293C6A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756A47"/>
    <w:multiLevelType w:val="hybridMultilevel"/>
    <w:tmpl w:val="B4A6C2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43A9C"/>
    <w:multiLevelType w:val="hybridMultilevel"/>
    <w:tmpl w:val="18B42248"/>
    <w:lvl w:ilvl="0" w:tplc="04090001">
      <w:start w:val="1"/>
      <w:numFmt w:val="bullet"/>
      <w:lvlText w:val=""/>
      <w:lvlJc w:val="left"/>
      <w:pPr>
        <w:ind w:left="720" w:hanging="360"/>
      </w:pPr>
      <w:rPr>
        <w:rFonts w:ascii="Symbol" w:hAnsi="Symbol" w:hint="default"/>
        <w:sz w:val="22"/>
        <w:szCs w:val="22"/>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1B373D"/>
    <w:multiLevelType w:val="hybridMultilevel"/>
    <w:tmpl w:val="4FCCB1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74485"/>
    <w:multiLevelType w:val="hybridMultilevel"/>
    <w:tmpl w:val="B07856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04622"/>
    <w:multiLevelType w:val="hybridMultilevel"/>
    <w:tmpl w:val="7708D5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AF560A"/>
    <w:multiLevelType w:val="hybridMultilevel"/>
    <w:tmpl w:val="01D82A4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946C19"/>
    <w:multiLevelType w:val="hybridMultilevel"/>
    <w:tmpl w:val="A9E66C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F527A"/>
    <w:multiLevelType w:val="hybridMultilevel"/>
    <w:tmpl w:val="C8D899D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6D3200"/>
    <w:multiLevelType w:val="hybridMultilevel"/>
    <w:tmpl w:val="6F3A7D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100AB2"/>
    <w:multiLevelType w:val="hybridMultilevel"/>
    <w:tmpl w:val="2116B5D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E04606"/>
    <w:multiLevelType w:val="hybridMultilevel"/>
    <w:tmpl w:val="4C5E0E5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6E36CE"/>
    <w:multiLevelType w:val="hybridMultilevel"/>
    <w:tmpl w:val="609CB81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59635C"/>
    <w:multiLevelType w:val="hybridMultilevel"/>
    <w:tmpl w:val="0CAC7FE0"/>
    <w:lvl w:ilvl="0" w:tplc="04090001">
      <w:start w:val="1"/>
      <w:numFmt w:val="bullet"/>
      <w:lvlText w:val=""/>
      <w:lvlJc w:val="left"/>
      <w:pPr>
        <w:ind w:left="720" w:hanging="360"/>
      </w:pPr>
      <w:rPr>
        <w:rFonts w:ascii="Symbol" w:hAnsi="Symbol" w:hint="default"/>
      </w:rPr>
    </w:lvl>
    <w:lvl w:ilvl="1" w:tplc="CDA4879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302395"/>
    <w:multiLevelType w:val="hybridMultilevel"/>
    <w:tmpl w:val="26F86CD0"/>
    <w:lvl w:ilvl="0" w:tplc="04090007">
      <w:start w:val="1"/>
      <w:numFmt w:val="bullet"/>
      <w:lvlText w:val=""/>
      <w:lvlPicBulletId w:val="0"/>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E4266E0"/>
    <w:multiLevelType w:val="hybridMultilevel"/>
    <w:tmpl w:val="D8561D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20270B"/>
    <w:multiLevelType w:val="hybridMultilevel"/>
    <w:tmpl w:val="12F6E5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E6354B"/>
    <w:multiLevelType w:val="hybridMultilevel"/>
    <w:tmpl w:val="7F50A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2552639"/>
    <w:multiLevelType w:val="hybridMultilevel"/>
    <w:tmpl w:val="09B0012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46F09"/>
    <w:multiLevelType w:val="hybridMultilevel"/>
    <w:tmpl w:val="1A385D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8964FE"/>
    <w:multiLevelType w:val="hybridMultilevel"/>
    <w:tmpl w:val="49709DC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FF02BE"/>
    <w:multiLevelType w:val="hybridMultilevel"/>
    <w:tmpl w:val="FDC8A6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FF7D21"/>
    <w:multiLevelType w:val="hybridMultilevel"/>
    <w:tmpl w:val="485E98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7503BF"/>
    <w:multiLevelType w:val="hybridMultilevel"/>
    <w:tmpl w:val="AC9207C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FC5029"/>
    <w:multiLevelType w:val="hybridMultilevel"/>
    <w:tmpl w:val="6CC2E0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590830"/>
    <w:multiLevelType w:val="hybridMultilevel"/>
    <w:tmpl w:val="55E486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BC5AE4"/>
    <w:multiLevelType w:val="hybridMultilevel"/>
    <w:tmpl w:val="3D4636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471C9B"/>
    <w:multiLevelType w:val="hybridMultilevel"/>
    <w:tmpl w:val="F85C72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0676A1C"/>
    <w:multiLevelType w:val="hybridMultilevel"/>
    <w:tmpl w:val="0D607C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5E0D49"/>
    <w:multiLevelType w:val="hybridMultilevel"/>
    <w:tmpl w:val="C088AA3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63240D8"/>
    <w:multiLevelType w:val="hybridMultilevel"/>
    <w:tmpl w:val="9C0E44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EE532A"/>
    <w:multiLevelType w:val="hybridMultilevel"/>
    <w:tmpl w:val="774404A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3676BC9"/>
    <w:multiLevelType w:val="hybridMultilevel"/>
    <w:tmpl w:val="98CEB9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337FAE"/>
    <w:multiLevelType w:val="hybridMultilevel"/>
    <w:tmpl w:val="A2A294F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E25F06"/>
    <w:multiLevelType w:val="hybridMultilevel"/>
    <w:tmpl w:val="8AEE2E3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87705B"/>
    <w:multiLevelType w:val="hybridMultilevel"/>
    <w:tmpl w:val="6260671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5F572D"/>
    <w:multiLevelType w:val="hybridMultilevel"/>
    <w:tmpl w:val="46C8B83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4F3460"/>
    <w:multiLevelType w:val="hybridMultilevel"/>
    <w:tmpl w:val="4920DFC8"/>
    <w:lvl w:ilvl="0" w:tplc="04090007">
      <w:start w:val="1"/>
      <w:numFmt w:val="bullet"/>
      <w:lvlText w:val=""/>
      <w:lvlPicBulletId w:val="0"/>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146D1D"/>
    <w:multiLevelType w:val="hybridMultilevel"/>
    <w:tmpl w:val="CEE27066"/>
    <w:lvl w:ilvl="0" w:tplc="04090007">
      <w:start w:val="1"/>
      <w:numFmt w:val="bullet"/>
      <w:lvlText w:val=""/>
      <w:lvlPicBulletId w:val="0"/>
      <w:lvlJc w:val="left"/>
      <w:pPr>
        <w:tabs>
          <w:tab w:val="num" w:pos="720"/>
        </w:tabs>
        <w:ind w:left="720" w:hanging="360"/>
      </w:pPr>
      <w:rPr>
        <w:rFonts w:ascii="Symbol" w:hAnsi="Symbol" w:hint="default"/>
        <w:sz w:val="22"/>
        <w:szCs w:val="22"/>
      </w:rPr>
    </w:lvl>
    <w:lvl w:ilvl="1" w:tplc="04090001">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4D68B2"/>
    <w:multiLevelType w:val="hybridMultilevel"/>
    <w:tmpl w:val="812C13A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951B6D"/>
    <w:multiLevelType w:val="hybridMultilevel"/>
    <w:tmpl w:val="BA32921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FD00B6"/>
    <w:multiLevelType w:val="hybridMultilevel"/>
    <w:tmpl w:val="B3C299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566489"/>
    <w:multiLevelType w:val="hybridMultilevel"/>
    <w:tmpl w:val="5F20BA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D646010"/>
    <w:multiLevelType w:val="hybridMultilevel"/>
    <w:tmpl w:val="F2B6F7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7064FC"/>
    <w:multiLevelType w:val="hybridMultilevel"/>
    <w:tmpl w:val="ED4C386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6A6939"/>
    <w:multiLevelType w:val="hybridMultilevel"/>
    <w:tmpl w:val="D8A60B1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093E1A"/>
    <w:multiLevelType w:val="hybridMultilevel"/>
    <w:tmpl w:val="387EA1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33096F"/>
    <w:multiLevelType w:val="hybridMultilevel"/>
    <w:tmpl w:val="5266760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8F7003"/>
    <w:multiLevelType w:val="hybridMultilevel"/>
    <w:tmpl w:val="CBE481AA"/>
    <w:lvl w:ilvl="0" w:tplc="04090019">
      <w:start w:val="1"/>
      <w:numFmt w:val="lowerLetter"/>
      <w:lvlText w:val="%1."/>
      <w:lvlJc w:val="left"/>
      <w:pPr>
        <w:ind w:left="1190" w:hanging="4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5F05BF5"/>
    <w:multiLevelType w:val="hybridMultilevel"/>
    <w:tmpl w:val="554CDD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863596"/>
    <w:multiLevelType w:val="hybridMultilevel"/>
    <w:tmpl w:val="078CD89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7313C9"/>
    <w:multiLevelType w:val="hybridMultilevel"/>
    <w:tmpl w:val="8A765AF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A05648F"/>
    <w:multiLevelType w:val="hybridMultilevel"/>
    <w:tmpl w:val="969E90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945A02"/>
    <w:multiLevelType w:val="hybridMultilevel"/>
    <w:tmpl w:val="29C23D36"/>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DEE702E"/>
    <w:multiLevelType w:val="hybridMultilevel"/>
    <w:tmpl w:val="D0A85B8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1852264">
    <w:abstractNumId w:val="7"/>
  </w:num>
  <w:num w:numId="2" w16cid:durableId="2122995157">
    <w:abstractNumId w:val="45"/>
  </w:num>
  <w:num w:numId="3" w16cid:durableId="1177845515">
    <w:abstractNumId w:val="60"/>
  </w:num>
  <w:num w:numId="4" w16cid:durableId="1453749134">
    <w:abstractNumId w:val="5"/>
  </w:num>
  <w:num w:numId="5" w16cid:durableId="865021407">
    <w:abstractNumId w:val="44"/>
  </w:num>
  <w:num w:numId="6" w16cid:durableId="1709987223">
    <w:abstractNumId w:val="21"/>
  </w:num>
  <w:num w:numId="7" w16cid:durableId="204220389">
    <w:abstractNumId w:val="36"/>
  </w:num>
  <w:num w:numId="8" w16cid:durableId="1061638335">
    <w:abstractNumId w:val="0"/>
  </w:num>
  <w:num w:numId="9" w16cid:durableId="954169350">
    <w:abstractNumId w:val="40"/>
  </w:num>
  <w:num w:numId="10" w16cid:durableId="1176193369">
    <w:abstractNumId w:val="12"/>
  </w:num>
  <w:num w:numId="11" w16cid:durableId="420033774">
    <w:abstractNumId w:val="56"/>
  </w:num>
  <w:num w:numId="12" w16cid:durableId="1784687676">
    <w:abstractNumId w:val="15"/>
  </w:num>
  <w:num w:numId="13" w16cid:durableId="1736315720">
    <w:abstractNumId w:val="33"/>
  </w:num>
  <w:num w:numId="14" w16cid:durableId="501093484">
    <w:abstractNumId w:val="57"/>
  </w:num>
  <w:num w:numId="15" w16cid:durableId="1469208094">
    <w:abstractNumId w:val="11"/>
  </w:num>
  <w:num w:numId="16" w16cid:durableId="1290287282">
    <w:abstractNumId w:val="31"/>
  </w:num>
  <w:num w:numId="17" w16cid:durableId="847334850">
    <w:abstractNumId w:val="55"/>
  </w:num>
  <w:num w:numId="18" w16cid:durableId="1435591224">
    <w:abstractNumId w:val="23"/>
  </w:num>
  <w:num w:numId="19" w16cid:durableId="288778145">
    <w:abstractNumId w:val="8"/>
  </w:num>
  <w:num w:numId="20" w16cid:durableId="24408545">
    <w:abstractNumId w:val="3"/>
  </w:num>
  <w:num w:numId="21" w16cid:durableId="1322349265">
    <w:abstractNumId w:val="22"/>
  </w:num>
  <w:num w:numId="22" w16cid:durableId="62532863">
    <w:abstractNumId w:val="59"/>
  </w:num>
  <w:num w:numId="23" w16cid:durableId="313461068">
    <w:abstractNumId w:val="2"/>
  </w:num>
  <w:num w:numId="24" w16cid:durableId="1353147357">
    <w:abstractNumId w:val="16"/>
  </w:num>
  <w:num w:numId="25" w16cid:durableId="1198271764">
    <w:abstractNumId w:val="37"/>
  </w:num>
  <w:num w:numId="26" w16cid:durableId="734283863">
    <w:abstractNumId w:val="42"/>
  </w:num>
  <w:num w:numId="27" w16cid:durableId="2055227472">
    <w:abstractNumId w:val="29"/>
  </w:num>
  <w:num w:numId="28" w16cid:durableId="320081936">
    <w:abstractNumId w:val="1"/>
  </w:num>
  <w:num w:numId="29" w16cid:durableId="1090851265">
    <w:abstractNumId w:val="6"/>
  </w:num>
  <w:num w:numId="30" w16cid:durableId="1883666984">
    <w:abstractNumId w:val="30"/>
  </w:num>
  <w:num w:numId="31" w16cid:durableId="1375501258">
    <w:abstractNumId w:val="52"/>
  </w:num>
  <w:num w:numId="32" w16cid:durableId="843133297">
    <w:abstractNumId w:val="25"/>
  </w:num>
  <w:num w:numId="33" w16cid:durableId="1782187932">
    <w:abstractNumId w:val="50"/>
  </w:num>
  <w:num w:numId="34" w16cid:durableId="982007686">
    <w:abstractNumId w:val="14"/>
  </w:num>
  <w:num w:numId="35" w16cid:durableId="1203514838">
    <w:abstractNumId w:val="19"/>
  </w:num>
  <w:num w:numId="36" w16cid:durableId="1721510119">
    <w:abstractNumId w:val="28"/>
  </w:num>
  <w:num w:numId="37" w16cid:durableId="1042483552">
    <w:abstractNumId w:val="46"/>
  </w:num>
  <w:num w:numId="38" w16cid:durableId="1419905952">
    <w:abstractNumId w:val="10"/>
  </w:num>
  <w:num w:numId="39" w16cid:durableId="1360473875">
    <w:abstractNumId w:val="41"/>
  </w:num>
  <w:num w:numId="40" w16cid:durableId="1471707910">
    <w:abstractNumId w:val="39"/>
  </w:num>
  <w:num w:numId="41" w16cid:durableId="137304445">
    <w:abstractNumId w:val="61"/>
  </w:num>
  <w:num w:numId="42" w16cid:durableId="642657912">
    <w:abstractNumId w:val="43"/>
  </w:num>
  <w:num w:numId="43" w16cid:durableId="1748453386">
    <w:abstractNumId w:val="51"/>
  </w:num>
  <w:num w:numId="44" w16cid:durableId="1214000123">
    <w:abstractNumId w:val="35"/>
  </w:num>
  <w:num w:numId="45" w16cid:durableId="480772486">
    <w:abstractNumId w:val="53"/>
  </w:num>
  <w:num w:numId="46" w16cid:durableId="1844860107">
    <w:abstractNumId w:val="47"/>
  </w:num>
  <w:num w:numId="47" w16cid:durableId="485124994">
    <w:abstractNumId w:val="20"/>
  </w:num>
  <w:num w:numId="48" w16cid:durableId="651060198">
    <w:abstractNumId w:val="9"/>
  </w:num>
  <w:num w:numId="49" w16cid:durableId="467743807">
    <w:abstractNumId w:val="32"/>
  </w:num>
  <w:num w:numId="50" w16cid:durableId="1977442149">
    <w:abstractNumId w:val="13"/>
  </w:num>
  <w:num w:numId="51" w16cid:durableId="758254676">
    <w:abstractNumId w:val="26"/>
  </w:num>
  <w:num w:numId="52" w16cid:durableId="836379323">
    <w:abstractNumId w:val="49"/>
  </w:num>
  <w:num w:numId="53" w16cid:durableId="107546954">
    <w:abstractNumId w:val="34"/>
  </w:num>
  <w:num w:numId="54" w16cid:durableId="2143422652">
    <w:abstractNumId w:val="48"/>
  </w:num>
  <w:num w:numId="55" w16cid:durableId="262763445">
    <w:abstractNumId w:val="38"/>
  </w:num>
  <w:num w:numId="56" w16cid:durableId="1057095797">
    <w:abstractNumId w:val="4"/>
  </w:num>
  <w:num w:numId="57" w16cid:durableId="1707096647">
    <w:abstractNumId w:val="27"/>
  </w:num>
  <w:num w:numId="58" w16cid:durableId="415781834">
    <w:abstractNumId w:val="18"/>
  </w:num>
  <w:num w:numId="59" w16cid:durableId="1985310449">
    <w:abstractNumId w:val="58"/>
  </w:num>
  <w:num w:numId="60" w16cid:durableId="323314632">
    <w:abstractNumId w:val="17"/>
  </w:num>
  <w:num w:numId="61" w16cid:durableId="917449000">
    <w:abstractNumId w:val="54"/>
  </w:num>
  <w:num w:numId="62" w16cid:durableId="267465725">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4D5"/>
    <w:rsid w:val="0000188A"/>
    <w:rsid w:val="00001C28"/>
    <w:rsid w:val="000042B1"/>
    <w:rsid w:val="000070FE"/>
    <w:rsid w:val="00010998"/>
    <w:rsid w:val="00011C2F"/>
    <w:rsid w:val="00011E2D"/>
    <w:rsid w:val="000123A7"/>
    <w:rsid w:val="000128DB"/>
    <w:rsid w:val="00013714"/>
    <w:rsid w:val="00017BE8"/>
    <w:rsid w:val="00021A7D"/>
    <w:rsid w:val="000227B0"/>
    <w:rsid w:val="00026A9D"/>
    <w:rsid w:val="00030EEB"/>
    <w:rsid w:val="000316C3"/>
    <w:rsid w:val="00031B59"/>
    <w:rsid w:val="000341D3"/>
    <w:rsid w:val="00034632"/>
    <w:rsid w:val="00034E2C"/>
    <w:rsid w:val="00041DFF"/>
    <w:rsid w:val="00042589"/>
    <w:rsid w:val="000431E3"/>
    <w:rsid w:val="00043360"/>
    <w:rsid w:val="00043E35"/>
    <w:rsid w:val="000443A7"/>
    <w:rsid w:val="00044D62"/>
    <w:rsid w:val="00045B4A"/>
    <w:rsid w:val="0004618B"/>
    <w:rsid w:val="000466F3"/>
    <w:rsid w:val="00047619"/>
    <w:rsid w:val="00052091"/>
    <w:rsid w:val="000522B8"/>
    <w:rsid w:val="000532B3"/>
    <w:rsid w:val="00054D39"/>
    <w:rsid w:val="00055372"/>
    <w:rsid w:val="00055C6F"/>
    <w:rsid w:val="00055DF8"/>
    <w:rsid w:val="000561D4"/>
    <w:rsid w:val="00057811"/>
    <w:rsid w:val="0005792E"/>
    <w:rsid w:val="00060F7F"/>
    <w:rsid w:val="00062663"/>
    <w:rsid w:val="00062BB0"/>
    <w:rsid w:val="00062C0E"/>
    <w:rsid w:val="000649FF"/>
    <w:rsid w:val="000652DD"/>
    <w:rsid w:val="00066108"/>
    <w:rsid w:val="00066795"/>
    <w:rsid w:val="00066C94"/>
    <w:rsid w:val="00071560"/>
    <w:rsid w:val="00072E84"/>
    <w:rsid w:val="00073102"/>
    <w:rsid w:val="00073DCA"/>
    <w:rsid w:val="000754DC"/>
    <w:rsid w:val="000756A6"/>
    <w:rsid w:val="00075FED"/>
    <w:rsid w:val="000769F1"/>
    <w:rsid w:val="00076C7C"/>
    <w:rsid w:val="00076EA9"/>
    <w:rsid w:val="000802BE"/>
    <w:rsid w:val="000803DE"/>
    <w:rsid w:val="00080BDE"/>
    <w:rsid w:val="00081D78"/>
    <w:rsid w:val="000831AC"/>
    <w:rsid w:val="00083D06"/>
    <w:rsid w:val="00084774"/>
    <w:rsid w:val="00084C3D"/>
    <w:rsid w:val="00084DF6"/>
    <w:rsid w:val="000869D4"/>
    <w:rsid w:val="00086D82"/>
    <w:rsid w:val="00087303"/>
    <w:rsid w:val="000914F1"/>
    <w:rsid w:val="00091FFB"/>
    <w:rsid w:val="00092A07"/>
    <w:rsid w:val="0009495D"/>
    <w:rsid w:val="000951D2"/>
    <w:rsid w:val="00097697"/>
    <w:rsid w:val="000A0355"/>
    <w:rsid w:val="000A24C3"/>
    <w:rsid w:val="000A2660"/>
    <w:rsid w:val="000A4A10"/>
    <w:rsid w:val="000A4E05"/>
    <w:rsid w:val="000A50DB"/>
    <w:rsid w:val="000A568C"/>
    <w:rsid w:val="000A5F8D"/>
    <w:rsid w:val="000A6728"/>
    <w:rsid w:val="000A6807"/>
    <w:rsid w:val="000A763F"/>
    <w:rsid w:val="000A7FEB"/>
    <w:rsid w:val="000B027D"/>
    <w:rsid w:val="000B0320"/>
    <w:rsid w:val="000B1037"/>
    <w:rsid w:val="000B1813"/>
    <w:rsid w:val="000B1ECF"/>
    <w:rsid w:val="000B25FE"/>
    <w:rsid w:val="000B407D"/>
    <w:rsid w:val="000B40FF"/>
    <w:rsid w:val="000B5D09"/>
    <w:rsid w:val="000B64CD"/>
    <w:rsid w:val="000B76F2"/>
    <w:rsid w:val="000C17C0"/>
    <w:rsid w:val="000C515D"/>
    <w:rsid w:val="000C5788"/>
    <w:rsid w:val="000C67D1"/>
    <w:rsid w:val="000C7CD4"/>
    <w:rsid w:val="000D1D8A"/>
    <w:rsid w:val="000D2DDA"/>
    <w:rsid w:val="000D2E8E"/>
    <w:rsid w:val="000D3D09"/>
    <w:rsid w:val="000D5084"/>
    <w:rsid w:val="000D51BC"/>
    <w:rsid w:val="000E25B4"/>
    <w:rsid w:val="000E2CF6"/>
    <w:rsid w:val="000E3425"/>
    <w:rsid w:val="000E3975"/>
    <w:rsid w:val="000E4115"/>
    <w:rsid w:val="000E44EB"/>
    <w:rsid w:val="000E5013"/>
    <w:rsid w:val="000E6411"/>
    <w:rsid w:val="000E7834"/>
    <w:rsid w:val="000E7F8D"/>
    <w:rsid w:val="000F04C6"/>
    <w:rsid w:val="000F1A0E"/>
    <w:rsid w:val="000F1DCD"/>
    <w:rsid w:val="000F462E"/>
    <w:rsid w:val="000F4E5E"/>
    <w:rsid w:val="000F5094"/>
    <w:rsid w:val="000F6A7E"/>
    <w:rsid w:val="000F6C92"/>
    <w:rsid w:val="000F6EA8"/>
    <w:rsid w:val="000F73E0"/>
    <w:rsid w:val="000F75D9"/>
    <w:rsid w:val="000F7618"/>
    <w:rsid w:val="001026F0"/>
    <w:rsid w:val="00102F38"/>
    <w:rsid w:val="0010335D"/>
    <w:rsid w:val="0010369F"/>
    <w:rsid w:val="0010390F"/>
    <w:rsid w:val="00105285"/>
    <w:rsid w:val="001058B8"/>
    <w:rsid w:val="001067F2"/>
    <w:rsid w:val="00107072"/>
    <w:rsid w:val="00110DCB"/>
    <w:rsid w:val="001113E3"/>
    <w:rsid w:val="001117D1"/>
    <w:rsid w:val="001125E3"/>
    <w:rsid w:val="00114674"/>
    <w:rsid w:val="00114C02"/>
    <w:rsid w:val="00115469"/>
    <w:rsid w:val="001155D8"/>
    <w:rsid w:val="00116F14"/>
    <w:rsid w:val="00122B8C"/>
    <w:rsid w:val="00122D3C"/>
    <w:rsid w:val="00122F39"/>
    <w:rsid w:val="00125F91"/>
    <w:rsid w:val="0012614E"/>
    <w:rsid w:val="001274EC"/>
    <w:rsid w:val="001276C8"/>
    <w:rsid w:val="00127909"/>
    <w:rsid w:val="00127FCE"/>
    <w:rsid w:val="001302D4"/>
    <w:rsid w:val="001304D4"/>
    <w:rsid w:val="0013181E"/>
    <w:rsid w:val="00131E50"/>
    <w:rsid w:val="00136872"/>
    <w:rsid w:val="001369FC"/>
    <w:rsid w:val="0013710C"/>
    <w:rsid w:val="001379BE"/>
    <w:rsid w:val="00137BB7"/>
    <w:rsid w:val="00144096"/>
    <w:rsid w:val="0014632E"/>
    <w:rsid w:val="001465AA"/>
    <w:rsid w:val="00147555"/>
    <w:rsid w:val="001476C9"/>
    <w:rsid w:val="00151F97"/>
    <w:rsid w:val="0015246A"/>
    <w:rsid w:val="00154E0D"/>
    <w:rsid w:val="00155025"/>
    <w:rsid w:val="0016006C"/>
    <w:rsid w:val="001602C9"/>
    <w:rsid w:val="00160E7E"/>
    <w:rsid w:val="001612A2"/>
    <w:rsid w:val="001617BA"/>
    <w:rsid w:val="00161C14"/>
    <w:rsid w:val="001629CD"/>
    <w:rsid w:val="001632E6"/>
    <w:rsid w:val="0016453D"/>
    <w:rsid w:val="00164727"/>
    <w:rsid w:val="00170F5F"/>
    <w:rsid w:val="00173BC1"/>
    <w:rsid w:val="00174FBC"/>
    <w:rsid w:val="001752E6"/>
    <w:rsid w:val="001762F8"/>
    <w:rsid w:val="00183BCB"/>
    <w:rsid w:val="0018436C"/>
    <w:rsid w:val="00184D81"/>
    <w:rsid w:val="001855C7"/>
    <w:rsid w:val="00187C1F"/>
    <w:rsid w:val="00187C5B"/>
    <w:rsid w:val="00190242"/>
    <w:rsid w:val="00191B6E"/>
    <w:rsid w:val="0019261E"/>
    <w:rsid w:val="0019319A"/>
    <w:rsid w:val="00193BB8"/>
    <w:rsid w:val="00193EA9"/>
    <w:rsid w:val="00193F12"/>
    <w:rsid w:val="00195519"/>
    <w:rsid w:val="0019563A"/>
    <w:rsid w:val="00197D92"/>
    <w:rsid w:val="001A059C"/>
    <w:rsid w:val="001A20CE"/>
    <w:rsid w:val="001A20FB"/>
    <w:rsid w:val="001A230F"/>
    <w:rsid w:val="001A400C"/>
    <w:rsid w:val="001A44CA"/>
    <w:rsid w:val="001A4810"/>
    <w:rsid w:val="001A5513"/>
    <w:rsid w:val="001A5796"/>
    <w:rsid w:val="001A5AF8"/>
    <w:rsid w:val="001B0AC7"/>
    <w:rsid w:val="001B1007"/>
    <w:rsid w:val="001B14D3"/>
    <w:rsid w:val="001B1A25"/>
    <w:rsid w:val="001B2EF4"/>
    <w:rsid w:val="001B3A2B"/>
    <w:rsid w:val="001C071B"/>
    <w:rsid w:val="001C0744"/>
    <w:rsid w:val="001C14CD"/>
    <w:rsid w:val="001C24A6"/>
    <w:rsid w:val="001C286E"/>
    <w:rsid w:val="001C53A1"/>
    <w:rsid w:val="001C5B61"/>
    <w:rsid w:val="001C6BC4"/>
    <w:rsid w:val="001D00C9"/>
    <w:rsid w:val="001D1C10"/>
    <w:rsid w:val="001D1DFE"/>
    <w:rsid w:val="001D3393"/>
    <w:rsid w:val="001D43E5"/>
    <w:rsid w:val="001D5351"/>
    <w:rsid w:val="001E058C"/>
    <w:rsid w:val="001E1681"/>
    <w:rsid w:val="001E33CD"/>
    <w:rsid w:val="001E4EA1"/>
    <w:rsid w:val="001E5FD0"/>
    <w:rsid w:val="001E62D2"/>
    <w:rsid w:val="001E699F"/>
    <w:rsid w:val="001F0675"/>
    <w:rsid w:val="001F0701"/>
    <w:rsid w:val="001F0F09"/>
    <w:rsid w:val="001F186E"/>
    <w:rsid w:val="001F1CD1"/>
    <w:rsid w:val="001F2C14"/>
    <w:rsid w:val="001F3CF6"/>
    <w:rsid w:val="001F5043"/>
    <w:rsid w:val="001F78A6"/>
    <w:rsid w:val="002018DD"/>
    <w:rsid w:val="00202182"/>
    <w:rsid w:val="00202D5A"/>
    <w:rsid w:val="002045B7"/>
    <w:rsid w:val="002052B1"/>
    <w:rsid w:val="00206787"/>
    <w:rsid w:val="00207A5A"/>
    <w:rsid w:val="00207FEE"/>
    <w:rsid w:val="00210344"/>
    <w:rsid w:val="00210754"/>
    <w:rsid w:val="002114D1"/>
    <w:rsid w:val="00211AC1"/>
    <w:rsid w:val="00214C26"/>
    <w:rsid w:val="002154AF"/>
    <w:rsid w:val="00215920"/>
    <w:rsid w:val="00217EA4"/>
    <w:rsid w:val="00220240"/>
    <w:rsid w:val="0022095F"/>
    <w:rsid w:val="00221D5A"/>
    <w:rsid w:val="002261C9"/>
    <w:rsid w:val="00226664"/>
    <w:rsid w:val="0022786A"/>
    <w:rsid w:val="0023099C"/>
    <w:rsid w:val="002337FA"/>
    <w:rsid w:val="002340C5"/>
    <w:rsid w:val="00234D62"/>
    <w:rsid w:val="0023543C"/>
    <w:rsid w:val="002365B1"/>
    <w:rsid w:val="002366FE"/>
    <w:rsid w:val="002373EB"/>
    <w:rsid w:val="0024029E"/>
    <w:rsid w:val="00242713"/>
    <w:rsid w:val="002430C3"/>
    <w:rsid w:val="00245D37"/>
    <w:rsid w:val="0024671D"/>
    <w:rsid w:val="00250A15"/>
    <w:rsid w:val="002519FC"/>
    <w:rsid w:val="0025277B"/>
    <w:rsid w:val="002527CA"/>
    <w:rsid w:val="00254CD9"/>
    <w:rsid w:val="0026185E"/>
    <w:rsid w:val="00261AB0"/>
    <w:rsid w:val="0026324B"/>
    <w:rsid w:val="00263429"/>
    <w:rsid w:val="00263715"/>
    <w:rsid w:val="00264ECA"/>
    <w:rsid w:val="00265533"/>
    <w:rsid w:val="00266046"/>
    <w:rsid w:val="0026759E"/>
    <w:rsid w:val="00267C4C"/>
    <w:rsid w:val="00267E46"/>
    <w:rsid w:val="00267FA3"/>
    <w:rsid w:val="00270770"/>
    <w:rsid w:val="00270B98"/>
    <w:rsid w:val="00271959"/>
    <w:rsid w:val="00272282"/>
    <w:rsid w:val="00273877"/>
    <w:rsid w:val="0027493D"/>
    <w:rsid w:val="0027572A"/>
    <w:rsid w:val="00275BAE"/>
    <w:rsid w:val="002767CB"/>
    <w:rsid w:val="002801D5"/>
    <w:rsid w:val="00280271"/>
    <w:rsid w:val="00280DA6"/>
    <w:rsid w:val="00281BE5"/>
    <w:rsid w:val="00281E79"/>
    <w:rsid w:val="00284D3E"/>
    <w:rsid w:val="00286020"/>
    <w:rsid w:val="002865EA"/>
    <w:rsid w:val="00286FFB"/>
    <w:rsid w:val="002874FF"/>
    <w:rsid w:val="00287CF2"/>
    <w:rsid w:val="0029051A"/>
    <w:rsid w:val="00290E31"/>
    <w:rsid w:val="002916DB"/>
    <w:rsid w:val="002919EA"/>
    <w:rsid w:val="00292195"/>
    <w:rsid w:val="0029337F"/>
    <w:rsid w:val="00294CCF"/>
    <w:rsid w:val="00296982"/>
    <w:rsid w:val="00296F2A"/>
    <w:rsid w:val="002A1968"/>
    <w:rsid w:val="002A2D30"/>
    <w:rsid w:val="002A4984"/>
    <w:rsid w:val="002A4B8C"/>
    <w:rsid w:val="002A4F0E"/>
    <w:rsid w:val="002B336B"/>
    <w:rsid w:val="002B3C37"/>
    <w:rsid w:val="002B3DAC"/>
    <w:rsid w:val="002B4C6A"/>
    <w:rsid w:val="002C0B61"/>
    <w:rsid w:val="002C1988"/>
    <w:rsid w:val="002C30FB"/>
    <w:rsid w:val="002C383C"/>
    <w:rsid w:val="002C6814"/>
    <w:rsid w:val="002D041F"/>
    <w:rsid w:val="002D0908"/>
    <w:rsid w:val="002D1310"/>
    <w:rsid w:val="002D1DED"/>
    <w:rsid w:val="002D307B"/>
    <w:rsid w:val="002D44EB"/>
    <w:rsid w:val="002D6694"/>
    <w:rsid w:val="002D73B7"/>
    <w:rsid w:val="002E02FA"/>
    <w:rsid w:val="002E2B2A"/>
    <w:rsid w:val="002E3612"/>
    <w:rsid w:val="002E3F15"/>
    <w:rsid w:val="002E68F2"/>
    <w:rsid w:val="002E69BE"/>
    <w:rsid w:val="002E78FC"/>
    <w:rsid w:val="002F0792"/>
    <w:rsid w:val="002F291A"/>
    <w:rsid w:val="002F2A8D"/>
    <w:rsid w:val="002F6323"/>
    <w:rsid w:val="002F69F6"/>
    <w:rsid w:val="003011A3"/>
    <w:rsid w:val="00302B59"/>
    <w:rsid w:val="00303825"/>
    <w:rsid w:val="00303B31"/>
    <w:rsid w:val="00303D75"/>
    <w:rsid w:val="00304D11"/>
    <w:rsid w:val="003050FE"/>
    <w:rsid w:val="00305568"/>
    <w:rsid w:val="0030558B"/>
    <w:rsid w:val="003072F9"/>
    <w:rsid w:val="003102E5"/>
    <w:rsid w:val="00310BAE"/>
    <w:rsid w:val="00312040"/>
    <w:rsid w:val="00313423"/>
    <w:rsid w:val="0031347C"/>
    <w:rsid w:val="0031489A"/>
    <w:rsid w:val="0031562C"/>
    <w:rsid w:val="00315DD7"/>
    <w:rsid w:val="00316D58"/>
    <w:rsid w:val="00317AAE"/>
    <w:rsid w:val="003210A7"/>
    <w:rsid w:val="00321BC4"/>
    <w:rsid w:val="0032263A"/>
    <w:rsid w:val="003237DB"/>
    <w:rsid w:val="003242B2"/>
    <w:rsid w:val="0032438B"/>
    <w:rsid w:val="0032633A"/>
    <w:rsid w:val="00326505"/>
    <w:rsid w:val="003275E9"/>
    <w:rsid w:val="003278E4"/>
    <w:rsid w:val="00330814"/>
    <w:rsid w:val="00331806"/>
    <w:rsid w:val="00333908"/>
    <w:rsid w:val="00334936"/>
    <w:rsid w:val="00334AF6"/>
    <w:rsid w:val="003359BD"/>
    <w:rsid w:val="00336ECF"/>
    <w:rsid w:val="00340CF9"/>
    <w:rsid w:val="00341848"/>
    <w:rsid w:val="003418A3"/>
    <w:rsid w:val="00342E6E"/>
    <w:rsid w:val="00343856"/>
    <w:rsid w:val="00343DD5"/>
    <w:rsid w:val="003445F5"/>
    <w:rsid w:val="00347CBA"/>
    <w:rsid w:val="00350A5E"/>
    <w:rsid w:val="00353653"/>
    <w:rsid w:val="00354386"/>
    <w:rsid w:val="00355CE6"/>
    <w:rsid w:val="0035658A"/>
    <w:rsid w:val="00356F0C"/>
    <w:rsid w:val="003575C5"/>
    <w:rsid w:val="00357B1E"/>
    <w:rsid w:val="00360453"/>
    <w:rsid w:val="00362A9B"/>
    <w:rsid w:val="003634A5"/>
    <w:rsid w:val="00363E5F"/>
    <w:rsid w:val="00364D7C"/>
    <w:rsid w:val="00366A12"/>
    <w:rsid w:val="00366DD6"/>
    <w:rsid w:val="00367009"/>
    <w:rsid w:val="003670A0"/>
    <w:rsid w:val="0037000A"/>
    <w:rsid w:val="00370ABF"/>
    <w:rsid w:val="003715AB"/>
    <w:rsid w:val="00371D66"/>
    <w:rsid w:val="003743CB"/>
    <w:rsid w:val="00374B6B"/>
    <w:rsid w:val="00376176"/>
    <w:rsid w:val="003813E6"/>
    <w:rsid w:val="00381809"/>
    <w:rsid w:val="00384695"/>
    <w:rsid w:val="003855D9"/>
    <w:rsid w:val="0038617A"/>
    <w:rsid w:val="00387E64"/>
    <w:rsid w:val="00390D27"/>
    <w:rsid w:val="0039161C"/>
    <w:rsid w:val="003934C7"/>
    <w:rsid w:val="003936BD"/>
    <w:rsid w:val="00395D9C"/>
    <w:rsid w:val="003963EA"/>
    <w:rsid w:val="003A15A3"/>
    <w:rsid w:val="003A17B8"/>
    <w:rsid w:val="003A373B"/>
    <w:rsid w:val="003A3F8F"/>
    <w:rsid w:val="003A47D8"/>
    <w:rsid w:val="003A6F9D"/>
    <w:rsid w:val="003A734E"/>
    <w:rsid w:val="003B1903"/>
    <w:rsid w:val="003B2025"/>
    <w:rsid w:val="003B4104"/>
    <w:rsid w:val="003B50D0"/>
    <w:rsid w:val="003B6D2D"/>
    <w:rsid w:val="003B7846"/>
    <w:rsid w:val="003B7BD8"/>
    <w:rsid w:val="003C0BD3"/>
    <w:rsid w:val="003C1204"/>
    <w:rsid w:val="003C159E"/>
    <w:rsid w:val="003C1E56"/>
    <w:rsid w:val="003C1FEC"/>
    <w:rsid w:val="003C248C"/>
    <w:rsid w:val="003C3FC4"/>
    <w:rsid w:val="003C4559"/>
    <w:rsid w:val="003C4D0E"/>
    <w:rsid w:val="003C5A01"/>
    <w:rsid w:val="003C5D8D"/>
    <w:rsid w:val="003C5DE8"/>
    <w:rsid w:val="003C7E4F"/>
    <w:rsid w:val="003D1C52"/>
    <w:rsid w:val="003D2505"/>
    <w:rsid w:val="003D3EA8"/>
    <w:rsid w:val="003D441B"/>
    <w:rsid w:val="003D4554"/>
    <w:rsid w:val="003D4C98"/>
    <w:rsid w:val="003D61D7"/>
    <w:rsid w:val="003D67DB"/>
    <w:rsid w:val="003D7AF4"/>
    <w:rsid w:val="003E0A6B"/>
    <w:rsid w:val="003E3542"/>
    <w:rsid w:val="003E424A"/>
    <w:rsid w:val="003E45F8"/>
    <w:rsid w:val="003E6A6E"/>
    <w:rsid w:val="003E782D"/>
    <w:rsid w:val="003E78B6"/>
    <w:rsid w:val="003F0650"/>
    <w:rsid w:val="003F140D"/>
    <w:rsid w:val="003F23D2"/>
    <w:rsid w:val="003F2990"/>
    <w:rsid w:val="003F326D"/>
    <w:rsid w:val="003F3426"/>
    <w:rsid w:val="003F5BEA"/>
    <w:rsid w:val="00400143"/>
    <w:rsid w:val="00400405"/>
    <w:rsid w:val="00400950"/>
    <w:rsid w:val="00401942"/>
    <w:rsid w:val="00401A6C"/>
    <w:rsid w:val="00402356"/>
    <w:rsid w:val="0040272E"/>
    <w:rsid w:val="004029BF"/>
    <w:rsid w:val="00404AB8"/>
    <w:rsid w:val="00404B40"/>
    <w:rsid w:val="00405B37"/>
    <w:rsid w:val="00406FB6"/>
    <w:rsid w:val="004079DA"/>
    <w:rsid w:val="004101D4"/>
    <w:rsid w:val="0041023E"/>
    <w:rsid w:val="0041119C"/>
    <w:rsid w:val="00411DF8"/>
    <w:rsid w:val="00411E4E"/>
    <w:rsid w:val="00411EEE"/>
    <w:rsid w:val="00413A3D"/>
    <w:rsid w:val="00415175"/>
    <w:rsid w:val="00415604"/>
    <w:rsid w:val="00416257"/>
    <w:rsid w:val="004163BD"/>
    <w:rsid w:val="004166AD"/>
    <w:rsid w:val="00421406"/>
    <w:rsid w:val="00422431"/>
    <w:rsid w:val="004227CB"/>
    <w:rsid w:val="00422C60"/>
    <w:rsid w:val="00424177"/>
    <w:rsid w:val="0042514E"/>
    <w:rsid w:val="00425892"/>
    <w:rsid w:val="00427362"/>
    <w:rsid w:val="004275A8"/>
    <w:rsid w:val="00427C7A"/>
    <w:rsid w:val="00430DA4"/>
    <w:rsid w:val="00430F70"/>
    <w:rsid w:val="004322D4"/>
    <w:rsid w:val="00432B3B"/>
    <w:rsid w:val="00436B44"/>
    <w:rsid w:val="00436D0A"/>
    <w:rsid w:val="00440CEE"/>
    <w:rsid w:val="00441C97"/>
    <w:rsid w:val="004428B9"/>
    <w:rsid w:val="00443EDF"/>
    <w:rsid w:val="00443EEE"/>
    <w:rsid w:val="00444AE5"/>
    <w:rsid w:val="00445381"/>
    <w:rsid w:val="0044606F"/>
    <w:rsid w:val="004472C5"/>
    <w:rsid w:val="00450FE4"/>
    <w:rsid w:val="00455FB2"/>
    <w:rsid w:val="004560C2"/>
    <w:rsid w:val="00457B77"/>
    <w:rsid w:val="00457DA1"/>
    <w:rsid w:val="00460349"/>
    <w:rsid w:val="004606C0"/>
    <w:rsid w:val="00460956"/>
    <w:rsid w:val="00461A3E"/>
    <w:rsid w:val="004623F7"/>
    <w:rsid w:val="00462B2A"/>
    <w:rsid w:val="00463381"/>
    <w:rsid w:val="00464C46"/>
    <w:rsid w:val="00466B60"/>
    <w:rsid w:val="00466EB3"/>
    <w:rsid w:val="004705A8"/>
    <w:rsid w:val="0047079B"/>
    <w:rsid w:val="00470DD5"/>
    <w:rsid w:val="00471B4A"/>
    <w:rsid w:val="00473E36"/>
    <w:rsid w:val="00474652"/>
    <w:rsid w:val="00475A35"/>
    <w:rsid w:val="00482134"/>
    <w:rsid w:val="004832CC"/>
    <w:rsid w:val="00483A46"/>
    <w:rsid w:val="00483E8A"/>
    <w:rsid w:val="00485FA5"/>
    <w:rsid w:val="004864C6"/>
    <w:rsid w:val="004867B4"/>
    <w:rsid w:val="00486ABC"/>
    <w:rsid w:val="004905CA"/>
    <w:rsid w:val="00490AFF"/>
    <w:rsid w:val="00491FB9"/>
    <w:rsid w:val="00494074"/>
    <w:rsid w:val="004964E4"/>
    <w:rsid w:val="004A0273"/>
    <w:rsid w:val="004A1C69"/>
    <w:rsid w:val="004A28F6"/>
    <w:rsid w:val="004A3867"/>
    <w:rsid w:val="004A397F"/>
    <w:rsid w:val="004A41DA"/>
    <w:rsid w:val="004A776D"/>
    <w:rsid w:val="004A7D8F"/>
    <w:rsid w:val="004B18B4"/>
    <w:rsid w:val="004B192A"/>
    <w:rsid w:val="004B31BF"/>
    <w:rsid w:val="004B482F"/>
    <w:rsid w:val="004B5204"/>
    <w:rsid w:val="004B54B1"/>
    <w:rsid w:val="004B54B2"/>
    <w:rsid w:val="004B75BE"/>
    <w:rsid w:val="004C2694"/>
    <w:rsid w:val="004C2B2F"/>
    <w:rsid w:val="004C5640"/>
    <w:rsid w:val="004C5A15"/>
    <w:rsid w:val="004C6977"/>
    <w:rsid w:val="004C7941"/>
    <w:rsid w:val="004C7C96"/>
    <w:rsid w:val="004D046F"/>
    <w:rsid w:val="004D0719"/>
    <w:rsid w:val="004D1E1A"/>
    <w:rsid w:val="004D2D9C"/>
    <w:rsid w:val="004D3688"/>
    <w:rsid w:val="004D5096"/>
    <w:rsid w:val="004D53B3"/>
    <w:rsid w:val="004D62E3"/>
    <w:rsid w:val="004E0CD7"/>
    <w:rsid w:val="004E1037"/>
    <w:rsid w:val="004E49F5"/>
    <w:rsid w:val="004E4B3D"/>
    <w:rsid w:val="004E52DA"/>
    <w:rsid w:val="004E574E"/>
    <w:rsid w:val="004E63F0"/>
    <w:rsid w:val="004E6F22"/>
    <w:rsid w:val="004F0FC4"/>
    <w:rsid w:val="004F4C3B"/>
    <w:rsid w:val="0050048C"/>
    <w:rsid w:val="00500F3C"/>
    <w:rsid w:val="005010C8"/>
    <w:rsid w:val="005012C7"/>
    <w:rsid w:val="0050139B"/>
    <w:rsid w:val="00503445"/>
    <w:rsid w:val="0050486F"/>
    <w:rsid w:val="005061CB"/>
    <w:rsid w:val="0050695A"/>
    <w:rsid w:val="0050779E"/>
    <w:rsid w:val="00507B70"/>
    <w:rsid w:val="0051117A"/>
    <w:rsid w:val="00511D4C"/>
    <w:rsid w:val="00512BAA"/>
    <w:rsid w:val="00513A70"/>
    <w:rsid w:val="00513FF7"/>
    <w:rsid w:val="0051433F"/>
    <w:rsid w:val="00514530"/>
    <w:rsid w:val="00514EFA"/>
    <w:rsid w:val="005157A2"/>
    <w:rsid w:val="00516169"/>
    <w:rsid w:val="00516225"/>
    <w:rsid w:val="005167E8"/>
    <w:rsid w:val="0051706C"/>
    <w:rsid w:val="00521739"/>
    <w:rsid w:val="0052287C"/>
    <w:rsid w:val="00523D35"/>
    <w:rsid w:val="00524913"/>
    <w:rsid w:val="0052547F"/>
    <w:rsid w:val="0052559C"/>
    <w:rsid w:val="00526AA3"/>
    <w:rsid w:val="00526D25"/>
    <w:rsid w:val="005279D3"/>
    <w:rsid w:val="00527E81"/>
    <w:rsid w:val="005317A2"/>
    <w:rsid w:val="00531C17"/>
    <w:rsid w:val="00532037"/>
    <w:rsid w:val="00532901"/>
    <w:rsid w:val="00534985"/>
    <w:rsid w:val="005362A7"/>
    <w:rsid w:val="005365A1"/>
    <w:rsid w:val="00536980"/>
    <w:rsid w:val="00536A09"/>
    <w:rsid w:val="00536C89"/>
    <w:rsid w:val="005379A0"/>
    <w:rsid w:val="00537C93"/>
    <w:rsid w:val="00537EDD"/>
    <w:rsid w:val="00540801"/>
    <w:rsid w:val="0054196A"/>
    <w:rsid w:val="005425C9"/>
    <w:rsid w:val="005426DE"/>
    <w:rsid w:val="005461D9"/>
    <w:rsid w:val="00546F6F"/>
    <w:rsid w:val="005517C9"/>
    <w:rsid w:val="00551919"/>
    <w:rsid w:val="005521CF"/>
    <w:rsid w:val="00552840"/>
    <w:rsid w:val="005541A7"/>
    <w:rsid w:val="00557B74"/>
    <w:rsid w:val="00557B79"/>
    <w:rsid w:val="00557E21"/>
    <w:rsid w:val="00557E9A"/>
    <w:rsid w:val="0056069D"/>
    <w:rsid w:val="005614F6"/>
    <w:rsid w:val="005617F2"/>
    <w:rsid w:val="005622D9"/>
    <w:rsid w:val="005623B1"/>
    <w:rsid w:val="00562771"/>
    <w:rsid w:val="00564988"/>
    <w:rsid w:val="00565DED"/>
    <w:rsid w:val="0056719B"/>
    <w:rsid w:val="00567426"/>
    <w:rsid w:val="005674F4"/>
    <w:rsid w:val="005709B6"/>
    <w:rsid w:val="00570F92"/>
    <w:rsid w:val="00571150"/>
    <w:rsid w:val="00572D25"/>
    <w:rsid w:val="005748D9"/>
    <w:rsid w:val="00577A52"/>
    <w:rsid w:val="0058017C"/>
    <w:rsid w:val="005814C1"/>
    <w:rsid w:val="00582C9A"/>
    <w:rsid w:val="00585086"/>
    <w:rsid w:val="00586494"/>
    <w:rsid w:val="00590937"/>
    <w:rsid w:val="0059150D"/>
    <w:rsid w:val="0059239C"/>
    <w:rsid w:val="00596D05"/>
    <w:rsid w:val="00597448"/>
    <w:rsid w:val="00597A00"/>
    <w:rsid w:val="005A05B9"/>
    <w:rsid w:val="005A0811"/>
    <w:rsid w:val="005A1D4E"/>
    <w:rsid w:val="005A3373"/>
    <w:rsid w:val="005A459C"/>
    <w:rsid w:val="005A63B0"/>
    <w:rsid w:val="005A6BA0"/>
    <w:rsid w:val="005A6D61"/>
    <w:rsid w:val="005A71ED"/>
    <w:rsid w:val="005A7245"/>
    <w:rsid w:val="005A7D1C"/>
    <w:rsid w:val="005B0C32"/>
    <w:rsid w:val="005B0DC6"/>
    <w:rsid w:val="005B26A7"/>
    <w:rsid w:val="005B4488"/>
    <w:rsid w:val="005B77FF"/>
    <w:rsid w:val="005C0119"/>
    <w:rsid w:val="005C0B1F"/>
    <w:rsid w:val="005C2465"/>
    <w:rsid w:val="005C279C"/>
    <w:rsid w:val="005C538F"/>
    <w:rsid w:val="005C5C4F"/>
    <w:rsid w:val="005C701D"/>
    <w:rsid w:val="005D081F"/>
    <w:rsid w:val="005D1051"/>
    <w:rsid w:val="005D138C"/>
    <w:rsid w:val="005D1B3E"/>
    <w:rsid w:val="005D1DDE"/>
    <w:rsid w:val="005D26D4"/>
    <w:rsid w:val="005D28D4"/>
    <w:rsid w:val="005D292B"/>
    <w:rsid w:val="005D31F2"/>
    <w:rsid w:val="005D5804"/>
    <w:rsid w:val="005D5985"/>
    <w:rsid w:val="005D6951"/>
    <w:rsid w:val="005D7206"/>
    <w:rsid w:val="005E0679"/>
    <w:rsid w:val="005E0EAE"/>
    <w:rsid w:val="005E125B"/>
    <w:rsid w:val="005E3E9A"/>
    <w:rsid w:val="005E425C"/>
    <w:rsid w:val="005E6ECA"/>
    <w:rsid w:val="005F0FF4"/>
    <w:rsid w:val="005F1147"/>
    <w:rsid w:val="005F4B2F"/>
    <w:rsid w:val="005F5B3C"/>
    <w:rsid w:val="005F7A0B"/>
    <w:rsid w:val="005F7D51"/>
    <w:rsid w:val="00600FDA"/>
    <w:rsid w:val="00601012"/>
    <w:rsid w:val="00601CF1"/>
    <w:rsid w:val="006036E4"/>
    <w:rsid w:val="00603BB0"/>
    <w:rsid w:val="00605301"/>
    <w:rsid w:val="0060599D"/>
    <w:rsid w:val="00605D7C"/>
    <w:rsid w:val="00610A68"/>
    <w:rsid w:val="006116C5"/>
    <w:rsid w:val="0061208F"/>
    <w:rsid w:val="00612F64"/>
    <w:rsid w:val="00613B52"/>
    <w:rsid w:val="00614AE8"/>
    <w:rsid w:val="00614FFA"/>
    <w:rsid w:val="00615511"/>
    <w:rsid w:val="00620607"/>
    <w:rsid w:val="0062072A"/>
    <w:rsid w:val="00621569"/>
    <w:rsid w:val="006220EA"/>
    <w:rsid w:val="00622855"/>
    <w:rsid w:val="0062431A"/>
    <w:rsid w:val="00624DB7"/>
    <w:rsid w:val="006266EC"/>
    <w:rsid w:val="006278AE"/>
    <w:rsid w:val="00630243"/>
    <w:rsid w:val="006314D4"/>
    <w:rsid w:val="00632BDC"/>
    <w:rsid w:val="006330DC"/>
    <w:rsid w:val="006363E9"/>
    <w:rsid w:val="0063715D"/>
    <w:rsid w:val="006402D8"/>
    <w:rsid w:val="006412F2"/>
    <w:rsid w:val="00641309"/>
    <w:rsid w:val="00641386"/>
    <w:rsid w:val="00642E36"/>
    <w:rsid w:val="00643514"/>
    <w:rsid w:val="006440A0"/>
    <w:rsid w:val="00644D52"/>
    <w:rsid w:val="00646311"/>
    <w:rsid w:val="00646313"/>
    <w:rsid w:val="0064640B"/>
    <w:rsid w:val="00646A6A"/>
    <w:rsid w:val="0065229D"/>
    <w:rsid w:val="00652D02"/>
    <w:rsid w:val="00652D94"/>
    <w:rsid w:val="006532D0"/>
    <w:rsid w:val="00653864"/>
    <w:rsid w:val="00653F31"/>
    <w:rsid w:val="00654411"/>
    <w:rsid w:val="00655233"/>
    <w:rsid w:val="00655470"/>
    <w:rsid w:val="0065562D"/>
    <w:rsid w:val="00656F1D"/>
    <w:rsid w:val="006614D0"/>
    <w:rsid w:val="00661A4D"/>
    <w:rsid w:val="00662A43"/>
    <w:rsid w:val="00664F76"/>
    <w:rsid w:val="00665408"/>
    <w:rsid w:val="00667090"/>
    <w:rsid w:val="00667317"/>
    <w:rsid w:val="00670395"/>
    <w:rsid w:val="00671A8D"/>
    <w:rsid w:val="00671CAA"/>
    <w:rsid w:val="00674F56"/>
    <w:rsid w:val="00675993"/>
    <w:rsid w:val="00675E51"/>
    <w:rsid w:val="00676559"/>
    <w:rsid w:val="00677A48"/>
    <w:rsid w:val="00677CF5"/>
    <w:rsid w:val="00680600"/>
    <w:rsid w:val="00680659"/>
    <w:rsid w:val="0068095F"/>
    <w:rsid w:val="00684165"/>
    <w:rsid w:val="00684D70"/>
    <w:rsid w:val="006860C2"/>
    <w:rsid w:val="0068656B"/>
    <w:rsid w:val="00686A58"/>
    <w:rsid w:val="00686C07"/>
    <w:rsid w:val="006871B5"/>
    <w:rsid w:val="006901DB"/>
    <w:rsid w:val="0069032F"/>
    <w:rsid w:val="00690AE4"/>
    <w:rsid w:val="0069157F"/>
    <w:rsid w:val="00691897"/>
    <w:rsid w:val="00692035"/>
    <w:rsid w:val="006934D1"/>
    <w:rsid w:val="006937DF"/>
    <w:rsid w:val="00695664"/>
    <w:rsid w:val="00695B6B"/>
    <w:rsid w:val="00695CAE"/>
    <w:rsid w:val="00695E45"/>
    <w:rsid w:val="00696436"/>
    <w:rsid w:val="00696CD7"/>
    <w:rsid w:val="006A0DCB"/>
    <w:rsid w:val="006A1793"/>
    <w:rsid w:val="006A3B1E"/>
    <w:rsid w:val="006A5F7D"/>
    <w:rsid w:val="006A6622"/>
    <w:rsid w:val="006A7E69"/>
    <w:rsid w:val="006B0439"/>
    <w:rsid w:val="006B2011"/>
    <w:rsid w:val="006B291E"/>
    <w:rsid w:val="006B33CA"/>
    <w:rsid w:val="006B40A3"/>
    <w:rsid w:val="006B6320"/>
    <w:rsid w:val="006B68AE"/>
    <w:rsid w:val="006B6AC9"/>
    <w:rsid w:val="006C004E"/>
    <w:rsid w:val="006C1E9C"/>
    <w:rsid w:val="006C2288"/>
    <w:rsid w:val="006C2E0F"/>
    <w:rsid w:val="006C36BF"/>
    <w:rsid w:val="006C4AFD"/>
    <w:rsid w:val="006C5032"/>
    <w:rsid w:val="006C5D17"/>
    <w:rsid w:val="006C64B3"/>
    <w:rsid w:val="006C6817"/>
    <w:rsid w:val="006C70F1"/>
    <w:rsid w:val="006C7F8B"/>
    <w:rsid w:val="006D1A2D"/>
    <w:rsid w:val="006D1C3F"/>
    <w:rsid w:val="006D2688"/>
    <w:rsid w:val="006D3099"/>
    <w:rsid w:val="006D3878"/>
    <w:rsid w:val="006D4988"/>
    <w:rsid w:val="006D4FA4"/>
    <w:rsid w:val="006D59EA"/>
    <w:rsid w:val="006D712A"/>
    <w:rsid w:val="006E04EA"/>
    <w:rsid w:val="006E18AB"/>
    <w:rsid w:val="006E2C92"/>
    <w:rsid w:val="006E3A0C"/>
    <w:rsid w:val="006E3EB4"/>
    <w:rsid w:val="006E4560"/>
    <w:rsid w:val="006E49AC"/>
    <w:rsid w:val="006E5206"/>
    <w:rsid w:val="006E63C0"/>
    <w:rsid w:val="006E7DBF"/>
    <w:rsid w:val="006F0E5E"/>
    <w:rsid w:val="006F1623"/>
    <w:rsid w:val="006F2298"/>
    <w:rsid w:val="006F3820"/>
    <w:rsid w:val="006F3B41"/>
    <w:rsid w:val="006F5C95"/>
    <w:rsid w:val="006F60E3"/>
    <w:rsid w:val="007020CD"/>
    <w:rsid w:val="00702130"/>
    <w:rsid w:val="007022DF"/>
    <w:rsid w:val="00703AD6"/>
    <w:rsid w:val="00703F1A"/>
    <w:rsid w:val="0070538E"/>
    <w:rsid w:val="00705F9E"/>
    <w:rsid w:val="007060EE"/>
    <w:rsid w:val="007075CE"/>
    <w:rsid w:val="007110F3"/>
    <w:rsid w:val="00711EC4"/>
    <w:rsid w:val="00711EDA"/>
    <w:rsid w:val="00712365"/>
    <w:rsid w:val="00712DE0"/>
    <w:rsid w:val="007151C2"/>
    <w:rsid w:val="007153F9"/>
    <w:rsid w:val="007155D8"/>
    <w:rsid w:val="00715769"/>
    <w:rsid w:val="00720388"/>
    <w:rsid w:val="007212B4"/>
    <w:rsid w:val="0072301C"/>
    <w:rsid w:val="007230F1"/>
    <w:rsid w:val="00723D82"/>
    <w:rsid w:val="00723F6B"/>
    <w:rsid w:val="00724788"/>
    <w:rsid w:val="00724DBE"/>
    <w:rsid w:val="00725326"/>
    <w:rsid w:val="0072576E"/>
    <w:rsid w:val="00725C39"/>
    <w:rsid w:val="00726AA1"/>
    <w:rsid w:val="007271B5"/>
    <w:rsid w:val="00727212"/>
    <w:rsid w:val="00730033"/>
    <w:rsid w:val="007317CA"/>
    <w:rsid w:val="007323CB"/>
    <w:rsid w:val="007326FA"/>
    <w:rsid w:val="007329BC"/>
    <w:rsid w:val="00732E5E"/>
    <w:rsid w:val="00733C77"/>
    <w:rsid w:val="00734DFC"/>
    <w:rsid w:val="0073621D"/>
    <w:rsid w:val="00737E78"/>
    <w:rsid w:val="00740DA1"/>
    <w:rsid w:val="00743152"/>
    <w:rsid w:val="00743950"/>
    <w:rsid w:val="007466B1"/>
    <w:rsid w:val="00746F81"/>
    <w:rsid w:val="007473E8"/>
    <w:rsid w:val="00747672"/>
    <w:rsid w:val="007513E9"/>
    <w:rsid w:val="00751EB4"/>
    <w:rsid w:val="00751F03"/>
    <w:rsid w:val="0075281A"/>
    <w:rsid w:val="00753014"/>
    <w:rsid w:val="007536CD"/>
    <w:rsid w:val="00753AE9"/>
    <w:rsid w:val="00754BE9"/>
    <w:rsid w:val="00755063"/>
    <w:rsid w:val="00757373"/>
    <w:rsid w:val="00757570"/>
    <w:rsid w:val="00757C44"/>
    <w:rsid w:val="00760B7F"/>
    <w:rsid w:val="00762BF4"/>
    <w:rsid w:val="007658E7"/>
    <w:rsid w:val="00765D8C"/>
    <w:rsid w:val="00766741"/>
    <w:rsid w:val="0076718E"/>
    <w:rsid w:val="00767CF0"/>
    <w:rsid w:val="007701B8"/>
    <w:rsid w:val="00770EFA"/>
    <w:rsid w:val="00773214"/>
    <w:rsid w:val="007732AB"/>
    <w:rsid w:val="007755A6"/>
    <w:rsid w:val="00776088"/>
    <w:rsid w:val="007762DD"/>
    <w:rsid w:val="0077695F"/>
    <w:rsid w:val="007806F9"/>
    <w:rsid w:val="00782BDC"/>
    <w:rsid w:val="00782C95"/>
    <w:rsid w:val="00783BE5"/>
    <w:rsid w:val="00784459"/>
    <w:rsid w:val="00784DDB"/>
    <w:rsid w:val="00784F42"/>
    <w:rsid w:val="0078602F"/>
    <w:rsid w:val="00787576"/>
    <w:rsid w:val="0078772C"/>
    <w:rsid w:val="0079047A"/>
    <w:rsid w:val="00791428"/>
    <w:rsid w:val="00791C7B"/>
    <w:rsid w:val="007933F0"/>
    <w:rsid w:val="007934A1"/>
    <w:rsid w:val="0079455A"/>
    <w:rsid w:val="00795E7A"/>
    <w:rsid w:val="00797DC0"/>
    <w:rsid w:val="00797FB4"/>
    <w:rsid w:val="007A22D3"/>
    <w:rsid w:val="007A39CF"/>
    <w:rsid w:val="007A462F"/>
    <w:rsid w:val="007A4E87"/>
    <w:rsid w:val="007A5DF6"/>
    <w:rsid w:val="007B2A71"/>
    <w:rsid w:val="007B34FC"/>
    <w:rsid w:val="007B4461"/>
    <w:rsid w:val="007B5166"/>
    <w:rsid w:val="007B58D2"/>
    <w:rsid w:val="007B5D01"/>
    <w:rsid w:val="007B5E09"/>
    <w:rsid w:val="007B6311"/>
    <w:rsid w:val="007B6338"/>
    <w:rsid w:val="007C0796"/>
    <w:rsid w:val="007C17E9"/>
    <w:rsid w:val="007C2254"/>
    <w:rsid w:val="007C330E"/>
    <w:rsid w:val="007C346F"/>
    <w:rsid w:val="007C4D9E"/>
    <w:rsid w:val="007C57F1"/>
    <w:rsid w:val="007C7121"/>
    <w:rsid w:val="007C7836"/>
    <w:rsid w:val="007C7F94"/>
    <w:rsid w:val="007D05B7"/>
    <w:rsid w:val="007D0B9E"/>
    <w:rsid w:val="007D1497"/>
    <w:rsid w:val="007D3815"/>
    <w:rsid w:val="007D39E1"/>
    <w:rsid w:val="007D3BF8"/>
    <w:rsid w:val="007D44C4"/>
    <w:rsid w:val="007D49FD"/>
    <w:rsid w:val="007D7589"/>
    <w:rsid w:val="007E06BA"/>
    <w:rsid w:val="007E1CEA"/>
    <w:rsid w:val="007E32CC"/>
    <w:rsid w:val="007E4C40"/>
    <w:rsid w:val="007E5548"/>
    <w:rsid w:val="007E6E05"/>
    <w:rsid w:val="007F047F"/>
    <w:rsid w:val="007F0ADC"/>
    <w:rsid w:val="007F0DE2"/>
    <w:rsid w:val="007F1B70"/>
    <w:rsid w:val="007F293C"/>
    <w:rsid w:val="007F2FD4"/>
    <w:rsid w:val="007F39E9"/>
    <w:rsid w:val="007F5A0A"/>
    <w:rsid w:val="007F5C2D"/>
    <w:rsid w:val="007F7F8B"/>
    <w:rsid w:val="0080182A"/>
    <w:rsid w:val="00801DBE"/>
    <w:rsid w:val="00802A0D"/>
    <w:rsid w:val="008062A5"/>
    <w:rsid w:val="00806C39"/>
    <w:rsid w:val="008078A3"/>
    <w:rsid w:val="00807C0E"/>
    <w:rsid w:val="008116D7"/>
    <w:rsid w:val="0081373C"/>
    <w:rsid w:val="008141C3"/>
    <w:rsid w:val="00817A90"/>
    <w:rsid w:val="00817E37"/>
    <w:rsid w:val="0082068D"/>
    <w:rsid w:val="008206B4"/>
    <w:rsid w:val="00820DAD"/>
    <w:rsid w:val="00822965"/>
    <w:rsid w:val="008244E0"/>
    <w:rsid w:val="00825D75"/>
    <w:rsid w:val="008261C1"/>
    <w:rsid w:val="00830218"/>
    <w:rsid w:val="00831BE2"/>
    <w:rsid w:val="00832D79"/>
    <w:rsid w:val="008335F4"/>
    <w:rsid w:val="00835807"/>
    <w:rsid w:val="0083702D"/>
    <w:rsid w:val="008378E2"/>
    <w:rsid w:val="00840212"/>
    <w:rsid w:val="00841323"/>
    <w:rsid w:val="0084220E"/>
    <w:rsid w:val="00842C5C"/>
    <w:rsid w:val="0084477D"/>
    <w:rsid w:val="008452A4"/>
    <w:rsid w:val="00846262"/>
    <w:rsid w:val="008476B2"/>
    <w:rsid w:val="00847C29"/>
    <w:rsid w:val="00850D84"/>
    <w:rsid w:val="00851531"/>
    <w:rsid w:val="008521BE"/>
    <w:rsid w:val="00852AF5"/>
    <w:rsid w:val="00855E31"/>
    <w:rsid w:val="00855FEE"/>
    <w:rsid w:val="00856697"/>
    <w:rsid w:val="00857DFD"/>
    <w:rsid w:val="00861B02"/>
    <w:rsid w:val="008626BE"/>
    <w:rsid w:val="00862AD4"/>
    <w:rsid w:val="00862E3D"/>
    <w:rsid w:val="0086373D"/>
    <w:rsid w:val="00863E55"/>
    <w:rsid w:val="00865517"/>
    <w:rsid w:val="008700AC"/>
    <w:rsid w:val="008720FD"/>
    <w:rsid w:val="00872651"/>
    <w:rsid w:val="00872988"/>
    <w:rsid w:val="0087357D"/>
    <w:rsid w:val="008741F3"/>
    <w:rsid w:val="00874D62"/>
    <w:rsid w:val="0087609D"/>
    <w:rsid w:val="00876EB5"/>
    <w:rsid w:val="008800EC"/>
    <w:rsid w:val="00880E73"/>
    <w:rsid w:val="008811E1"/>
    <w:rsid w:val="00881F20"/>
    <w:rsid w:val="008826D2"/>
    <w:rsid w:val="00883143"/>
    <w:rsid w:val="008840E7"/>
    <w:rsid w:val="008841F5"/>
    <w:rsid w:val="00885678"/>
    <w:rsid w:val="00885776"/>
    <w:rsid w:val="00886ED0"/>
    <w:rsid w:val="00887EF3"/>
    <w:rsid w:val="00891368"/>
    <w:rsid w:val="00892407"/>
    <w:rsid w:val="00892AC6"/>
    <w:rsid w:val="0089321A"/>
    <w:rsid w:val="0089429B"/>
    <w:rsid w:val="00894543"/>
    <w:rsid w:val="00895AB5"/>
    <w:rsid w:val="008A09D3"/>
    <w:rsid w:val="008A2A4C"/>
    <w:rsid w:val="008A38DD"/>
    <w:rsid w:val="008A51DD"/>
    <w:rsid w:val="008A7C6A"/>
    <w:rsid w:val="008A7CC8"/>
    <w:rsid w:val="008A7CD9"/>
    <w:rsid w:val="008B4128"/>
    <w:rsid w:val="008B41F6"/>
    <w:rsid w:val="008B60B7"/>
    <w:rsid w:val="008B64CD"/>
    <w:rsid w:val="008B7D40"/>
    <w:rsid w:val="008B7E7C"/>
    <w:rsid w:val="008B7FA0"/>
    <w:rsid w:val="008C09C6"/>
    <w:rsid w:val="008C0F18"/>
    <w:rsid w:val="008C1182"/>
    <w:rsid w:val="008C3357"/>
    <w:rsid w:val="008C7777"/>
    <w:rsid w:val="008C7EF7"/>
    <w:rsid w:val="008D1C69"/>
    <w:rsid w:val="008D1E36"/>
    <w:rsid w:val="008D2E1D"/>
    <w:rsid w:val="008D39ED"/>
    <w:rsid w:val="008D7424"/>
    <w:rsid w:val="008E032F"/>
    <w:rsid w:val="008E1004"/>
    <w:rsid w:val="008E23E1"/>
    <w:rsid w:val="008E31FE"/>
    <w:rsid w:val="008E6E96"/>
    <w:rsid w:val="008E7720"/>
    <w:rsid w:val="008F1499"/>
    <w:rsid w:val="008F21A3"/>
    <w:rsid w:val="008F2650"/>
    <w:rsid w:val="008F27D7"/>
    <w:rsid w:val="008F28E0"/>
    <w:rsid w:val="008F2BBB"/>
    <w:rsid w:val="008F339F"/>
    <w:rsid w:val="008F4846"/>
    <w:rsid w:val="008F512F"/>
    <w:rsid w:val="008F7674"/>
    <w:rsid w:val="009002AF"/>
    <w:rsid w:val="009002D5"/>
    <w:rsid w:val="009017BC"/>
    <w:rsid w:val="00902286"/>
    <w:rsid w:val="009022CC"/>
    <w:rsid w:val="00903175"/>
    <w:rsid w:val="00903206"/>
    <w:rsid w:val="00903573"/>
    <w:rsid w:val="00903AE5"/>
    <w:rsid w:val="0090517E"/>
    <w:rsid w:val="00905AA1"/>
    <w:rsid w:val="00905B0A"/>
    <w:rsid w:val="009061B8"/>
    <w:rsid w:val="00906B16"/>
    <w:rsid w:val="00906BDD"/>
    <w:rsid w:val="00906C62"/>
    <w:rsid w:val="00911658"/>
    <w:rsid w:val="00912AD6"/>
    <w:rsid w:val="00913185"/>
    <w:rsid w:val="00914EC9"/>
    <w:rsid w:val="009158E6"/>
    <w:rsid w:val="00915C11"/>
    <w:rsid w:val="00916B37"/>
    <w:rsid w:val="00916B3B"/>
    <w:rsid w:val="0091773E"/>
    <w:rsid w:val="00917951"/>
    <w:rsid w:val="00920738"/>
    <w:rsid w:val="00920FA4"/>
    <w:rsid w:val="00923AD4"/>
    <w:rsid w:val="00924C78"/>
    <w:rsid w:val="00924D77"/>
    <w:rsid w:val="0092537E"/>
    <w:rsid w:val="00930F82"/>
    <w:rsid w:val="00932B38"/>
    <w:rsid w:val="00933B31"/>
    <w:rsid w:val="00935821"/>
    <w:rsid w:val="00935943"/>
    <w:rsid w:val="00935ADB"/>
    <w:rsid w:val="00936F1A"/>
    <w:rsid w:val="00937057"/>
    <w:rsid w:val="0093721A"/>
    <w:rsid w:val="00937734"/>
    <w:rsid w:val="009410C5"/>
    <w:rsid w:val="0094137C"/>
    <w:rsid w:val="00941D6A"/>
    <w:rsid w:val="00942124"/>
    <w:rsid w:val="00944BA0"/>
    <w:rsid w:val="00945A0D"/>
    <w:rsid w:val="00945D43"/>
    <w:rsid w:val="009514B0"/>
    <w:rsid w:val="00951529"/>
    <w:rsid w:val="0095303E"/>
    <w:rsid w:val="00953959"/>
    <w:rsid w:val="00953F68"/>
    <w:rsid w:val="00954073"/>
    <w:rsid w:val="00954143"/>
    <w:rsid w:val="00954555"/>
    <w:rsid w:val="0096009B"/>
    <w:rsid w:val="009625B9"/>
    <w:rsid w:val="009632E7"/>
    <w:rsid w:val="00963F58"/>
    <w:rsid w:val="00964F42"/>
    <w:rsid w:val="009679A5"/>
    <w:rsid w:val="00967C7A"/>
    <w:rsid w:val="00970D4A"/>
    <w:rsid w:val="009720F7"/>
    <w:rsid w:val="009728B1"/>
    <w:rsid w:val="00973C79"/>
    <w:rsid w:val="00975C07"/>
    <w:rsid w:val="00975E4E"/>
    <w:rsid w:val="009764B6"/>
    <w:rsid w:val="00976A28"/>
    <w:rsid w:val="00980BCA"/>
    <w:rsid w:val="00980DED"/>
    <w:rsid w:val="009814B9"/>
    <w:rsid w:val="009817FC"/>
    <w:rsid w:val="009834E7"/>
    <w:rsid w:val="00984EA6"/>
    <w:rsid w:val="00985294"/>
    <w:rsid w:val="009852AF"/>
    <w:rsid w:val="009854BE"/>
    <w:rsid w:val="009855D4"/>
    <w:rsid w:val="0098634A"/>
    <w:rsid w:val="009869F2"/>
    <w:rsid w:val="0098719A"/>
    <w:rsid w:val="009904C9"/>
    <w:rsid w:val="00990A60"/>
    <w:rsid w:val="009920B4"/>
    <w:rsid w:val="00993E53"/>
    <w:rsid w:val="009968CA"/>
    <w:rsid w:val="009A005D"/>
    <w:rsid w:val="009A02DD"/>
    <w:rsid w:val="009A035B"/>
    <w:rsid w:val="009A0AB9"/>
    <w:rsid w:val="009A0D6D"/>
    <w:rsid w:val="009A1388"/>
    <w:rsid w:val="009A22C7"/>
    <w:rsid w:val="009A4834"/>
    <w:rsid w:val="009A5082"/>
    <w:rsid w:val="009A5E44"/>
    <w:rsid w:val="009A6422"/>
    <w:rsid w:val="009A6B25"/>
    <w:rsid w:val="009B088C"/>
    <w:rsid w:val="009B0BE2"/>
    <w:rsid w:val="009B2F72"/>
    <w:rsid w:val="009B326B"/>
    <w:rsid w:val="009B4144"/>
    <w:rsid w:val="009B480B"/>
    <w:rsid w:val="009B65E6"/>
    <w:rsid w:val="009B6B03"/>
    <w:rsid w:val="009B7459"/>
    <w:rsid w:val="009C1713"/>
    <w:rsid w:val="009C19C7"/>
    <w:rsid w:val="009C2860"/>
    <w:rsid w:val="009C35B0"/>
    <w:rsid w:val="009C3B3A"/>
    <w:rsid w:val="009C40E6"/>
    <w:rsid w:val="009C45B9"/>
    <w:rsid w:val="009C49C5"/>
    <w:rsid w:val="009C4A49"/>
    <w:rsid w:val="009C5100"/>
    <w:rsid w:val="009C5182"/>
    <w:rsid w:val="009C5DA6"/>
    <w:rsid w:val="009C611F"/>
    <w:rsid w:val="009D09FD"/>
    <w:rsid w:val="009D24F7"/>
    <w:rsid w:val="009D42B5"/>
    <w:rsid w:val="009D535B"/>
    <w:rsid w:val="009D5433"/>
    <w:rsid w:val="009D6100"/>
    <w:rsid w:val="009D6722"/>
    <w:rsid w:val="009E0CED"/>
    <w:rsid w:val="009E3C3E"/>
    <w:rsid w:val="009E5EC8"/>
    <w:rsid w:val="009E5F61"/>
    <w:rsid w:val="009F0108"/>
    <w:rsid w:val="009F2330"/>
    <w:rsid w:val="009F2630"/>
    <w:rsid w:val="009F2855"/>
    <w:rsid w:val="009F29FD"/>
    <w:rsid w:val="009F4DE5"/>
    <w:rsid w:val="009F4E83"/>
    <w:rsid w:val="009F5201"/>
    <w:rsid w:val="009F5478"/>
    <w:rsid w:val="009F62EA"/>
    <w:rsid w:val="009F64E8"/>
    <w:rsid w:val="00A0007B"/>
    <w:rsid w:val="00A00175"/>
    <w:rsid w:val="00A00B30"/>
    <w:rsid w:val="00A00F44"/>
    <w:rsid w:val="00A01EB6"/>
    <w:rsid w:val="00A0298D"/>
    <w:rsid w:val="00A0352A"/>
    <w:rsid w:val="00A05022"/>
    <w:rsid w:val="00A054B1"/>
    <w:rsid w:val="00A10334"/>
    <w:rsid w:val="00A12107"/>
    <w:rsid w:val="00A12B7D"/>
    <w:rsid w:val="00A12DEA"/>
    <w:rsid w:val="00A146B3"/>
    <w:rsid w:val="00A148ED"/>
    <w:rsid w:val="00A153F6"/>
    <w:rsid w:val="00A15CC8"/>
    <w:rsid w:val="00A160EC"/>
    <w:rsid w:val="00A204A2"/>
    <w:rsid w:val="00A2051D"/>
    <w:rsid w:val="00A20938"/>
    <w:rsid w:val="00A209F8"/>
    <w:rsid w:val="00A21786"/>
    <w:rsid w:val="00A225A0"/>
    <w:rsid w:val="00A23ABE"/>
    <w:rsid w:val="00A2413D"/>
    <w:rsid w:val="00A242A7"/>
    <w:rsid w:val="00A24E7B"/>
    <w:rsid w:val="00A24FCF"/>
    <w:rsid w:val="00A25AA3"/>
    <w:rsid w:val="00A26E89"/>
    <w:rsid w:val="00A27379"/>
    <w:rsid w:val="00A2765E"/>
    <w:rsid w:val="00A355FA"/>
    <w:rsid w:val="00A36CF7"/>
    <w:rsid w:val="00A37727"/>
    <w:rsid w:val="00A3785C"/>
    <w:rsid w:val="00A409B9"/>
    <w:rsid w:val="00A42020"/>
    <w:rsid w:val="00A4298F"/>
    <w:rsid w:val="00A42D2B"/>
    <w:rsid w:val="00A42F7E"/>
    <w:rsid w:val="00A44B94"/>
    <w:rsid w:val="00A44EC0"/>
    <w:rsid w:val="00A45681"/>
    <w:rsid w:val="00A45854"/>
    <w:rsid w:val="00A460CB"/>
    <w:rsid w:val="00A47108"/>
    <w:rsid w:val="00A4722A"/>
    <w:rsid w:val="00A4768D"/>
    <w:rsid w:val="00A504BA"/>
    <w:rsid w:val="00A5102B"/>
    <w:rsid w:val="00A51AC7"/>
    <w:rsid w:val="00A51E70"/>
    <w:rsid w:val="00A529E8"/>
    <w:rsid w:val="00A535F5"/>
    <w:rsid w:val="00A540EE"/>
    <w:rsid w:val="00A541E0"/>
    <w:rsid w:val="00A578DA"/>
    <w:rsid w:val="00A57CBC"/>
    <w:rsid w:val="00A61291"/>
    <w:rsid w:val="00A6135C"/>
    <w:rsid w:val="00A614A8"/>
    <w:rsid w:val="00A6345D"/>
    <w:rsid w:val="00A63E55"/>
    <w:rsid w:val="00A64DB7"/>
    <w:rsid w:val="00A6598A"/>
    <w:rsid w:val="00A65FDB"/>
    <w:rsid w:val="00A67856"/>
    <w:rsid w:val="00A7082F"/>
    <w:rsid w:val="00A71E1A"/>
    <w:rsid w:val="00A72B9D"/>
    <w:rsid w:val="00A733E0"/>
    <w:rsid w:val="00A74977"/>
    <w:rsid w:val="00A74AFD"/>
    <w:rsid w:val="00A77084"/>
    <w:rsid w:val="00A770A6"/>
    <w:rsid w:val="00A7787A"/>
    <w:rsid w:val="00A81553"/>
    <w:rsid w:val="00A81850"/>
    <w:rsid w:val="00A823F9"/>
    <w:rsid w:val="00A84982"/>
    <w:rsid w:val="00A84F73"/>
    <w:rsid w:val="00A87186"/>
    <w:rsid w:val="00A91959"/>
    <w:rsid w:val="00A94D24"/>
    <w:rsid w:val="00A95958"/>
    <w:rsid w:val="00A964DC"/>
    <w:rsid w:val="00A96A04"/>
    <w:rsid w:val="00AA062E"/>
    <w:rsid w:val="00AA1277"/>
    <w:rsid w:val="00AA1D31"/>
    <w:rsid w:val="00AA2204"/>
    <w:rsid w:val="00AA3332"/>
    <w:rsid w:val="00AA3991"/>
    <w:rsid w:val="00AA39E8"/>
    <w:rsid w:val="00AA423A"/>
    <w:rsid w:val="00AA4B81"/>
    <w:rsid w:val="00AA54E3"/>
    <w:rsid w:val="00AA66DF"/>
    <w:rsid w:val="00AA7993"/>
    <w:rsid w:val="00AA7C95"/>
    <w:rsid w:val="00AB084F"/>
    <w:rsid w:val="00AB0C29"/>
    <w:rsid w:val="00AB123E"/>
    <w:rsid w:val="00AB25C5"/>
    <w:rsid w:val="00AB2ED1"/>
    <w:rsid w:val="00AB3416"/>
    <w:rsid w:val="00AB48A5"/>
    <w:rsid w:val="00AB6492"/>
    <w:rsid w:val="00AB68CF"/>
    <w:rsid w:val="00AB6FF0"/>
    <w:rsid w:val="00AB75B5"/>
    <w:rsid w:val="00AC65A1"/>
    <w:rsid w:val="00AC6C58"/>
    <w:rsid w:val="00AC6E7A"/>
    <w:rsid w:val="00AD0D3D"/>
    <w:rsid w:val="00AD17EB"/>
    <w:rsid w:val="00AD19B3"/>
    <w:rsid w:val="00AD2401"/>
    <w:rsid w:val="00AD2C65"/>
    <w:rsid w:val="00AD53D8"/>
    <w:rsid w:val="00AD59DF"/>
    <w:rsid w:val="00AD698C"/>
    <w:rsid w:val="00AD7387"/>
    <w:rsid w:val="00AE0707"/>
    <w:rsid w:val="00AE1DFB"/>
    <w:rsid w:val="00AE1F81"/>
    <w:rsid w:val="00AE22CC"/>
    <w:rsid w:val="00AE2352"/>
    <w:rsid w:val="00AE2DFE"/>
    <w:rsid w:val="00AE4C78"/>
    <w:rsid w:val="00AE68FB"/>
    <w:rsid w:val="00AF06D0"/>
    <w:rsid w:val="00AF08CF"/>
    <w:rsid w:val="00AF17B8"/>
    <w:rsid w:val="00AF1FB1"/>
    <w:rsid w:val="00AF443A"/>
    <w:rsid w:val="00AF4CFF"/>
    <w:rsid w:val="00AF5AA2"/>
    <w:rsid w:val="00AF6056"/>
    <w:rsid w:val="00AF6679"/>
    <w:rsid w:val="00AF7589"/>
    <w:rsid w:val="00B00B1A"/>
    <w:rsid w:val="00B02896"/>
    <w:rsid w:val="00B0291B"/>
    <w:rsid w:val="00B031BC"/>
    <w:rsid w:val="00B033F1"/>
    <w:rsid w:val="00B0456C"/>
    <w:rsid w:val="00B0486D"/>
    <w:rsid w:val="00B04C98"/>
    <w:rsid w:val="00B057E5"/>
    <w:rsid w:val="00B05F3A"/>
    <w:rsid w:val="00B06D11"/>
    <w:rsid w:val="00B06D7F"/>
    <w:rsid w:val="00B10085"/>
    <w:rsid w:val="00B11233"/>
    <w:rsid w:val="00B11464"/>
    <w:rsid w:val="00B11585"/>
    <w:rsid w:val="00B127C9"/>
    <w:rsid w:val="00B13397"/>
    <w:rsid w:val="00B13992"/>
    <w:rsid w:val="00B14E9E"/>
    <w:rsid w:val="00B17E20"/>
    <w:rsid w:val="00B2008F"/>
    <w:rsid w:val="00B207A5"/>
    <w:rsid w:val="00B221EB"/>
    <w:rsid w:val="00B22204"/>
    <w:rsid w:val="00B237EE"/>
    <w:rsid w:val="00B23C31"/>
    <w:rsid w:val="00B245B2"/>
    <w:rsid w:val="00B24B0F"/>
    <w:rsid w:val="00B24DA8"/>
    <w:rsid w:val="00B25A87"/>
    <w:rsid w:val="00B27863"/>
    <w:rsid w:val="00B27C44"/>
    <w:rsid w:val="00B30BBA"/>
    <w:rsid w:val="00B325EA"/>
    <w:rsid w:val="00B32670"/>
    <w:rsid w:val="00B32B70"/>
    <w:rsid w:val="00B33AD0"/>
    <w:rsid w:val="00B34614"/>
    <w:rsid w:val="00B34EB3"/>
    <w:rsid w:val="00B354AA"/>
    <w:rsid w:val="00B35E96"/>
    <w:rsid w:val="00B36F14"/>
    <w:rsid w:val="00B37300"/>
    <w:rsid w:val="00B37CCF"/>
    <w:rsid w:val="00B41A31"/>
    <w:rsid w:val="00B41FC2"/>
    <w:rsid w:val="00B42423"/>
    <w:rsid w:val="00B4245B"/>
    <w:rsid w:val="00B4386F"/>
    <w:rsid w:val="00B4459C"/>
    <w:rsid w:val="00B45B9B"/>
    <w:rsid w:val="00B506C8"/>
    <w:rsid w:val="00B51A08"/>
    <w:rsid w:val="00B51BDD"/>
    <w:rsid w:val="00B51DD5"/>
    <w:rsid w:val="00B5352D"/>
    <w:rsid w:val="00B54341"/>
    <w:rsid w:val="00B55271"/>
    <w:rsid w:val="00B5685C"/>
    <w:rsid w:val="00B56F62"/>
    <w:rsid w:val="00B576C9"/>
    <w:rsid w:val="00B60DA6"/>
    <w:rsid w:val="00B619D7"/>
    <w:rsid w:val="00B6214C"/>
    <w:rsid w:val="00B6278C"/>
    <w:rsid w:val="00B63255"/>
    <w:rsid w:val="00B6326C"/>
    <w:rsid w:val="00B64A6E"/>
    <w:rsid w:val="00B64BE3"/>
    <w:rsid w:val="00B66223"/>
    <w:rsid w:val="00B670E0"/>
    <w:rsid w:val="00B675F3"/>
    <w:rsid w:val="00B708AE"/>
    <w:rsid w:val="00B708C9"/>
    <w:rsid w:val="00B70A03"/>
    <w:rsid w:val="00B71E7C"/>
    <w:rsid w:val="00B723EC"/>
    <w:rsid w:val="00B73D42"/>
    <w:rsid w:val="00B75EFF"/>
    <w:rsid w:val="00B766E3"/>
    <w:rsid w:val="00B77C07"/>
    <w:rsid w:val="00B77CF6"/>
    <w:rsid w:val="00B80865"/>
    <w:rsid w:val="00B83824"/>
    <w:rsid w:val="00B849A2"/>
    <w:rsid w:val="00B8580D"/>
    <w:rsid w:val="00B8695F"/>
    <w:rsid w:val="00B91604"/>
    <w:rsid w:val="00B94318"/>
    <w:rsid w:val="00B94FA0"/>
    <w:rsid w:val="00B95B07"/>
    <w:rsid w:val="00B95B93"/>
    <w:rsid w:val="00B95D1C"/>
    <w:rsid w:val="00B96194"/>
    <w:rsid w:val="00B966F4"/>
    <w:rsid w:val="00BA22B0"/>
    <w:rsid w:val="00BA3D06"/>
    <w:rsid w:val="00BA56F4"/>
    <w:rsid w:val="00BA7316"/>
    <w:rsid w:val="00BB3292"/>
    <w:rsid w:val="00BB3984"/>
    <w:rsid w:val="00BB3F48"/>
    <w:rsid w:val="00BB635A"/>
    <w:rsid w:val="00BB6DFA"/>
    <w:rsid w:val="00BB72D9"/>
    <w:rsid w:val="00BB75F0"/>
    <w:rsid w:val="00BC28E4"/>
    <w:rsid w:val="00BC2BB2"/>
    <w:rsid w:val="00BC327E"/>
    <w:rsid w:val="00BC3C27"/>
    <w:rsid w:val="00BC48C8"/>
    <w:rsid w:val="00BC497E"/>
    <w:rsid w:val="00BC4E33"/>
    <w:rsid w:val="00BC51E5"/>
    <w:rsid w:val="00BC5D77"/>
    <w:rsid w:val="00BC6ACF"/>
    <w:rsid w:val="00BC781B"/>
    <w:rsid w:val="00BC7D39"/>
    <w:rsid w:val="00BD05CA"/>
    <w:rsid w:val="00BD1984"/>
    <w:rsid w:val="00BD311A"/>
    <w:rsid w:val="00BD394C"/>
    <w:rsid w:val="00BD5940"/>
    <w:rsid w:val="00BD7A68"/>
    <w:rsid w:val="00BE089C"/>
    <w:rsid w:val="00BE17DA"/>
    <w:rsid w:val="00BE2329"/>
    <w:rsid w:val="00BE3B1B"/>
    <w:rsid w:val="00BE42EA"/>
    <w:rsid w:val="00BE485B"/>
    <w:rsid w:val="00BE5F5D"/>
    <w:rsid w:val="00BE7703"/>
    <w:rsid w:val="00BF0113"/>
    <w:rsid w:val="00BF05C3"/>
    <w:rsid w:val="00BF05CD"/>
    <w:rsid w:val="00BF261B"/>
    <w:rsid w:val="00BF3312"/>
    <w:rsid w:val="00BF34C8"/>
    <w:rsid w:val="00BF4999"/>
    <w:rsid w:val="00BF4B46"/>
    <w:rsid w:val="00BF4B55"/>
    <w:rsid w:val="00BF4FA9"/>
    <w:rsid w:val="00BF648C"/>
    <w:rsid w:val="00BF70F0"/>
    <w:rsid w:val="00C000C5"/>
    <w:rsid w:val="00C01915"/>
    <w:rsid w:val="00C01FBF"/>
    <w:rsid w:val="00C01FEF"/>
    <w:rsid w:val="00C02795"/>
    <w:rsid w:val="00C03A63"/>
    <w:rsid w:val="00C05BE2"/>
    <w:rsid w:val="00C06077"/>
    <w:rsid w:val="00C06614"/>
    <w:rsid w:val="00C06694"/>
    <w:rsid w:val="00C1165E"/>
    <w:rsid w:val="00C11749"/>
    <w:rsid w:val="00C121C3"/>
    <w:rsid w:val="00C13237"/>
    <w:rsid w:val="00C152E9"/>
    <w:rsid w:val="00C16FE3"/>
    <w:rsid w:val="00C21876"/>
    <w:rsid w:val="00C22C69"/>
    <w:rsid w:val="00C2370D"/>
    <w:rsid w:val="00C23EC3"/>
    <w:rsid w:val="00C26424"/>
    <w:rsid w:val="00C26460"/>
    <w:rsid w:val="00C31204"/>
    <w:rsid w:val="00C3270E"/>
    <w:rsid w:val="00C327B1"/>
    <w:rsid w:val="00C33106"/>
    <w:rsid w:val="00C342EC"/>
    <w:rsid w:val="00C34D3A"/>
    <w:rsid w:val="00C351A2"/>
    <w:rsid w:val="00C36F38"/>
    <w:rsid w:val="00C423E4"/>
    <w:rsid w:val="00C42B16"/>
    <w:rsid w:val="00C43182"/>
    <w:rsid w:val="00C43EFE"/>
    <w:rsid w:val="00C45EAE"/>
    <w:rsid w:val="00C4732B"/>
    <w:rsid w:val="00C514D8"/>
    <w:rsid w:val="00C51E7D"/>
    <w:rsid w:val="00C54176"/>
    <w:rsid w:val="00C5443D"/>
    <w:rsid w:val="00C54539"/>
    <w:rsid w:val="00C54740"/>
    <w:rsid w:val="00C56441"/>
    <w:rsid w:val="00C57AFF"/>
    <w:rsid w:val="00C57EBD"/>
    <w:rsid w:val="00C61394"/>
    <w:rsid w:val="00C617F2"/>
    <w:rsid w:val="00C61828"/>
    <w:rsid w:val="00C64691"/>
    <w:rsid w:val="00C6471D"/>
    <w:rsid w:val="00C66C98"/>
    <w:rsid w:val="00C723F1"/>
    <w:rsid w:val="00C72A5F"/>
    <w:rsid w:val="00C73CCD"/>
    <w:rsid w:val="00C74013"/>
    <w:rsid w:val="00C74963"/>
    <w:rsid w:val="00C74F11"/>
    <w:rsid w:val="00C7521F"/>
    <w:rsid w:val="00C75F32"/>
    <w:rsid w:val="00C76175"/>
    <w:rsid w:val="00C7668C"/>
    <w:rsid w:val="00C77A5B"/>
    <w:rsid w:val="00C80037"/>
    <w:rsid w:val="00C80537"/>
    <w:rsid w:val="00C83E1D"/>
    <w:rsid w:val="00C84621"/>
    <w:rsid w:val="00C850A1"/>
    <w:rsid w:val="00C86BFC"/>
    <w:rsid w:val="00C87261"/>
    <w:rsid w:val="00C908CF"/>
    <w:rsid w:val="00C9124C"/>
    <w:rsid w:val="00C9261A"/>
    <w:rsid w:val="00C937B8"/>
    <w:rsid w:val="00C9610D"/>
    <w:rsid w:val="00C96A54"/>
    <w:rsid w:val="00C96D2D"/>
    <w:rsid w:val="00C96F9C"/>
    <w:rsid w:val="00C9705B"/>
    <w:rsid w:val="00CA03F4"/>
    <w:rsid w:val="00CA2643"/>
    <w:rsid w:val="00CA2A6A"/>
    <w:rsid w:val="00CA2D18"/>
    <w:rsid w:val="00CA319E"/>
    <w:rsid w:val="00CA3A11"/>
    <w:rsid w:val="00CA3D18"/>
    <w:rsid w:val="00CA533C"/>
    <w:rsid w:val="00CA5BB8"/>
    <w:rsid w:val="00CA72C8"/>
    <w:rsid w:val="00CA786B"/>
    <w:rsid w:val="00CB0B58"/>
    <w:rsid w:val="00CB2DFF"/>
    <w:rsid w:val="00CB30E9"/>
    <w:rsid w:val="00CB6878"/>
    <w:rsid w:val="00CB723F"/>
    <w:rsid w:val="00CB7434"/>
    <w:rsid w:val="00CC0021"/>
    <w:rsid w:val="00CC1729"/>
    <w:rsid w:val="00CC2CD3"/>
    <w:rsid w:val="00CC3B7A"/>
    <w:rsid w:val="00CC553D"/>
    <w:rsid w:val="00CC5A0C"/>
    <w:rsid w:val="00CC6BA0"/>
    <w:rsid w:val="00CC6D9B"/>
    <w:rsid w:val="00CC7DC0"/>
    <w:rsid w:val="00CD0DB2"/>
    <w:rsid w:val="00CD1191"/>
    <w:rsid w:val="00CD17BE"/>
    <w:rsid w:val="00CD1AA0"/>
    <w:rsid w:val="00CD265B"/>
    <w:rsid w:val="00CD38BD"/>
    <w:rsid w:val="00CD403E"/>
    <w:rsid w:val="00CD42D8"/>
    <w:rsid w:val="00CD4D9B"/>
    <w:rsid w:val="00CD6289"/>
    <w:rsid w:val="00CE0780"/>
    <w:rsid w:val="00CE2243"/>
    <w:rsid w:val="00CE784D"/>
    <w:rsid w:val="00CE7EAE"/>
    <w:rsid w:val="00CF0104"/>
    <w:rsid w:val="00CF142D"/>
    <w:rsid w:val="00CF1FF7"/>
    <w:rsid w:val="00CF2EB2"/>
    <w:rsid w:val="00CF3A26"/>
    <w:rsid w:val="00CF3B5D"/>
    <w:rsid w:val="00CF4006"/>
    <w:rsid w:val="00CF402D"/>
    <w:rsid w:val="00CF4175"/>
    <w:rsid w:val="00CF63D1"/>
    <w:rsid w:val="00CF6FA4"/>
    <w:rsid w:val="00CF7340"/>
    <w:rsid w:val="00CF7625"/>
    <w:rsid w:val="00CF7FEE"/>
    <w:rsid w:val="00D005A8"/>
    <w:rsid w:val="00D0222F"/>
    <w:rsid w:val="00D035D3"/>
    <w:rsid w:val="00D036AC"/>
    <w:rsid w:val="00D03838"/>
    <w:rsid w:val="00D04E19"/>
    <w:rsid w:val="00D05E72"/>
    <w:rsid w:val="00D0651A"/>
    <w:rsid w:val="00D06B13"/>
    <w:rsid w:val="00D1158A"/>
    <w:rsid w:val="00D12DFB"/>
    <w:rsid w:val="00D13B98"/>
    <w:rsid w:val="00D16891"/>
    <w:rsid w:val="00D172A9"/>
    <w:rsid w:val="00D17EB6"/>
    <w:rsid w:val="00D20D7A"/>
    <w:rsid w:val="00D21BF4"/>
    <w:rsid w:val="00D21CEB"/>
    <w:rsid w:val="00D23262"/>
    <w:rsid w:val="00D24A2A"/>
    <w:rsid w:val="00D27521"/>
    <w:rsid w:val="00D27A89"/>
    <w:rsid w:val="00D30770"/>
    <w:rsid w:val="00D3187F"/>
    <w:rsid w:val="00D32051"/>
    <w:rsid w:val="00D33478"/>
    <w:rsid w:val="00D33DBB"/>
    <w:rsid w:val="00D34EB8"/>
    <w:rsid w:val="00D372CA"/>
    <w:rsid w:val="00D37602"/>
    <w:rsid w:val="00D37A10"/>
    <w:rsid w:val="00D417E9"/>
    <w:rsid w:val="00D44685"/>
    <w:rsid w:val="00D46D82"/>
    <w:rsid w:val="00D477F7"/>
    <w:rsid w:val="00D47BBC"/>
    <w:rsid w:val="00D502AF"/>
    <w:rsid w:val="00D520DC"/>
    <w:rsid w:val="00D53137"/>
    <w:rsid w:val="00D555BF"/>
    <w:rsid w:val="00D56962"/>
    <w:rsid w:val="00D57470"/>
    <w:rsid w:val="00D57AF5"/>
    <w:rsid w:val="00D60F4B"/>
    <w:rsid w:val="00D61C85"/>
    <w:rsid w:val="00D62E61"/>
    <w:rsid w:val="00D63097"/>
    <w:rsid w:val="00D63F77"/>
    <w:rsid w:val="00D640A1"/>
    <w:rsid w:val="00D703BE"/>
    <w:rsid w:val="00D70E79"/>
    <w:rsid w:val="00D71190"/>
    <w:rsid w:val="00D718C7"/>
    <w:rsid w:val="00D71BE4"/>
    <w:rsid w:val="00D71D3F"/>
    <w:rsid w:val="00D723C7"/>
    <w:rsid w:val="00D72649"/>
    <w:rsid w:val="00D74640"/>
    <w:rsid w:val="00D74F13"/>
    <w:rsid w:val="00D75EA5"/>
    <w:rsid w:val="00D76A10"/>
    <w:rsid w:val="00D7717D"/>
    <w:rsid w:val="00D77CB7"/>
    <w:rsid w:val="00D80805"/>
    <w:rsid w:val="00D80BFA"/>
    <w:rsid w:val="00D81F26"/>
    <w:rsid w:val="00D82853"/>
    <w:rsid w:val="00D83025"/>
    <w:rsid w:val="00D83FCC"/>
    <w:rsid w:val="00D847D7"/>
    <w:rsid w:val="00D85B8D"/>
    <w:rsid w:val="00D85E73"/>
    <w:rsid w:val="00D87B5F"/>
    <w:rsid w:val="00D87EB0"/>
    <w:rsid w:val="00D87EFE"/>
    <w:rsid w:val="00D9154A"/>
    <w:rsid w:val="00D91CD5"/>
    <w:rsid w:val="00D92940"/>
    <w:rsid w:val="00D92971"/>
    <w:rsid w:val="00D938C6"/>
    <w:rsid w:val="00D93991"/>
    <w:rsid w:val="00D952F8"/>
    <w:rsid w:val="00D95C33"/>
    <w:rsid w:val="00D974F2"/>
    <w:rsid w:val="00D97B13"/>
    <w:rsid w:val="00DA087A"/>
    <w:rsid w:val="00DA0F7E"/>
    <w:rsid w:val="00DA1DBD"/>
    <w:rsid w:val="00DA2D76"/>
    <w:rsid w:val="00DA3115"/>
    <w:rsid w:val="00DA3916"/>
    <w:rsid w:val="00DA3963"/>
    <w:rsid w:val="00DA3AF4"/>
    <w:rsid w:val="00DA3DBF"/>
    <w:rsid w:val="00DA4976"/>
    <w:rsid w:val="00DA6463"/>
    <w:rsid w:val="00DA7033"/>
    <w:rsid w:val="00DA7E97"/>
    <w:rsid w:val="00DB0D21"/>
    <w:rsid w:val="00DB5EEF"/>
    <w:rsid w:val="00DB6A33"/>
    <w:rsid w:val="00DB6FC8"/>
    <w:rsid w:val="00DC0C60"/>
    <w:rsid w:val="00DC148C"/>
    <w:rsid w:val="00DC2CA8"/>
    <w:rsid w:val="00DC3578"/>
    <w:rsid w:val="00DC3829"/>
    <w:rsid w:val="00DC4DC7"/>
    <w:rsid w:val="00DC4EB1"/>
    <w:rsid w:val="00DC6094"/>
    <w:rsid w:val="00DC7742"/>
    <w:rsid w:val="00DD09D6"/>
    <w:rsid w:val="00DD0CE1"/>
    <w:rsid w:val="00DD1802"/>
    <w:rsid w:val="00DD2404"/>
    <w:rsid w:val="00DD3836"/>
    <w:rsid w:val="00DD6003"/>
    <w:rsid w:val="00DD64D5"/>
    <w:rsid w:val="00DD6754"/>
    <w:rsid w:val="00DD6B93"/>
    <w:rsid w:val="00DE022E"/>
    <w:rsid w:val="00DE070C"/>
    <w:rsid w:val="00DE18D0"/>
    <w:rsid w:val="00DE1B29"/>
    <w:rsid w:val="00DE1D7F"/>
    <w:rsid w:val="00DE3775"/>
    <w:rsid w:val="00DE3E71"/>
    <w:rsid w:val="00DE45E2"/>
    <w:rsid w:val="00DE53A3"/>
    <w:rsid w:val="00DE6E0B"/>
    <w:rsid w:val="00DE76F5"/>
    <w:rsid w:val="00DF16D3"/>
    <w:rsid w:val="00DF1D59"/>
    <w:rsid w:val="00DF26C1"/>
    <w:rsid w:val="00DF2AE1"/>
    <w:rsid w:val="00DF46CA"/>
    <w:rsid w:val="00DF4C9F"/>
    <w:rsid w:val="00DF5947"/>
    <w:rsid w:val="00E027C6"/>
    <w:rsid w:val="00E03F2C"/>
    <w:rsid w:val="00E03F2D"/>
    <w:rsid w:val="00E040C1"/>
    <w:rsid w:val="00E048B8"/>
    <w:rsid w:val="00E057AB"/>
    <w:rsid w:val="00E06ADC"/>
    <w:rsid w:val="00E06B6D"/>
    <w:rsid w:val="00E07CD0"/>
    <w:rsid w:val="00E101B9"/>
    <w:rsid w:val="00E11342"/>
    <w:rsid w:val="00E113E4"/>
    <w:rsid w:val="00E11AF6"/>
    <w:rsid w:val="00E1478D"/>
    <w:rsid w:val="00E154A9"/>
    <w:rsid w:val="00E175DA"/>
    <w:rsid w:val="00E2087C"/>
    <w:rsid w:val="00E20BD1"/>
    <w:rsid w:val="00E223AC"/>
    <w:rsid w:val="00E24543"/>
    <w:rsid w:val="00E24C9A"/>
    <w:rsid w:val="00E2550C"/>
    <w:rsid w:val="00E25611"/>
    <w:rsid w:val="00E25616"/>
    <w:rsid w:val="00E277C8"/>
    <w:rsid w:val="00E308D7"/>
    <w:rsid w:val="00E32032"/>
    <w:rsid w:val="00E3231F"/>
    <w:rsid w:val="00E33E61"/>
    <w:rsid w:val="00E34BF0"/>
    <w:rsid w:val="00E34DA7"/>
    <w:rsid w:val="00E35F3C"/>
    <w:rsid w:val="00E36791"/>
    <w:rsid w:val="00E36F16"/>
    <w:rsid w:val="00E41025"/>
    <w:rsid w:val="00E41108"/>
    <w:rsid w:val="00E42CA4"/>
    <w:rsid w:val="00E42F6D"/>
    <w:rsid w:val="00E43123"/>
    <w:rsid w:val="00E474B7"/>
    <w:rsid w:val="00E47D94"/>
    <w:rsid w:val="00E53B0B"/>
    <w:rsid w:val="00E546DF"/>
    <w:rsid w:val="00E5514D"/>
    <w:rsid w:val="00E5604B"/>
    <w:rsid w:val="00E56CEC"/>
    <w:rsid w:val="00E6067D"/>
    <w:rsid w:val="00E6222E"/>
    <w:rsid w:val="00E62525"/>
    <w:rsid w:val="00E6300F"/>
    <w:rsid w:val="00E6369A"/>
    <w:rsid w:val="00E66770"/>
    <w:rsid w:val="00E70ABD"/>
    <w:rsid w:val="00E70B70"/>
    <w:rsid w:val="00E713F9"/>
    <w:rsid w:val="00E71D37"/>
    <w:rsid w:val="00E740A9"/>
    <w:rsid w:val="00E7414C"/>
    <w:rsid w:val="00E74919"/>
    <w:rsid w:val="00E76092"/>
    <w:rsid w:val="00E763D7"/>
    <w:rsid w:val="00E77FB0"/>
    <w:rsid w:val="00E81043"/>
    <w:rsid w:val="00E81455"/>
    <w:rsid w:val="00E8164B"/>
    <w:rsid w:val="00E818DF"/>
    <w:rsid w:val="00E822F9"/>
    <w:rsid w:val="00E831D0"/>
    <w:rsid w:val="00E83B76"/>
    <w:rsid w:val="00E83E68"/>
    <w:rsid w:val="00E84DF5"/>
    <w:rsid w:val="00E859D4"/>
    <w:rsid w:val="00E870C9"/>
    <w:rsid w:val="00E87D88"/>
    <w:rsid w:val="00E90DFE"/>
    <w:rsid w:val="00E925D9"/>
    <w:rsid w:val="00E92B76"/>
    <w:rsid w:val="00E932E0"/>
    <w:rsid w:val="00E9373B"/>
    <w:rsid w:val="00E9537A"/>
    <w:rsid w:val="00E97BCD"/>
    <w:rsid w:val="00EA0344"/>
    <w:rsid w:val="00EA1CFD"/>
    <w:rsid w:val="00EA1ED0"/>
    <w:rsid w:val="00EA3905"/>
    <w:rsid w:val="00EA493F"/>
    <w:rsid w:val="00EA50F6"/>
    <w:rsid w:val="00EA53BC"/>
    <w:rsid w:val="00EA5899"/>
    <w:rsid w:val="00EA5DEF"/>
    <w:rsid w:val="00EA6372"/>
    <w:rsid w:val="00EA6FE5"/>
    <w:rsid w:val="00EA74CE"/>
    <w:rsid w:val="00EB08CF"/>
    <w:rsid w:val="00EB0B02"/>
    <w:rsid w:val="00EB147B"/>
    <w:rsid w:val="00EB26AA"/>
    <w:rsid w:val="00EB2F31"/>
    <w:rsid w:val="00EB36FC"/>
    <w:rsid w:val="00EB4933"/>
    <w:rsid w:val="00EB715A"/>
    <w:rsid w:val="00EB7598"/>
    <w:rsid w:val="00EB7AAA"/>
    <w:rsid w:val="00EC04EF"/>
    <w:rsid w:val="00EC1B3D"/>
    <w:rsid w:val="00EC2655"/>
    <w:rsid w:val="00ED153C"/>
    <w:rsid w:val="00ED4533"/>
    <w:rsid w:val="00ED4543"/>
    <w:rsid w:val="00ED62DE"/>
    <w:rsid w:val="00ED7FEF"/>
    <w:rsid w:val="00EE091F"/>
    <w:rsid w:val="00EE09E1"/>
    <w:rsid w:val="00EE147B"/>
    <w:rsid w:val="00EE32C9"/>
    <w:rsid w:val="00EE45EF"/>
    <w:rsid w:val="00EE51FF"/>
    <w:rsid w:val="00EE549E"/>
    <w:rsid w:val="00EE5775"/>
    <w:rsid w:val="00EE6124"/>
    <w:rsid w:val="00EE631D"/>
    <w:rsid w:val="00EE6369"/>
    <w:rsid w:val="00EE64FE"/>
    <w:rsid w:val="00EE6EB3"/>
    <w:rsid w:val="00EF15F3"/>
    <w:rsid w:val="00EF3B3F"/>
    <w:rsid w:val="00EF4F50"/>
    <w:rsid w:val="00EF5D47"/>
    <w:rsid w:val="00EF6E87"/>
    <w:rsid w:val="00EF704A"/>
    <w:rsid w:val="00EF724D"/>
    <w:rsid w:val="00F016B2"/>
    <w:rsid w:val="00F04F50"/>
    <w:rsid w:val="00F05B73"/>
    <w:rsid w:val="00F0645D"/>
    <w:rsid w:val="00F074FE"/>
    <w:rsid w:val="00F07E71"/>
    <w:rsid w:val="00F10715"/>
    <w:rsid w:val="00F10B64"/>
    <w:rsid w:val="00F14030"/>
    <w:rsid w:val="00F1661B"/>
    <w:rsid w:val="00F17D27"/>
    <w:rsid w:val="00F22409"/>
    <w:rsid w:val="00F225B2"/>
    <w:rsid w:val="00F22DB7"/>
    <w:rsid w:val="00F245BF"/>
    <w:rsid w:val="00F2474C"/>
    <w:rsid w:val="00F25200"/>
    <w:rsid w:val="00F26615"/>
    <w:rsid w:val="00F271B9"/>
    <w:rsid w:val="00F27713"/>
    <w:rsid w:val="00F30222"/>
    <w:rsid w:val="00F3051A"/>
    <w:rsid w:val="00F30600"/>
    <w:rsid w:val="00F30895"/>
    <w:rsid w:val="00F343C2"/>
    <w:rsid w:val="00F34883"/>
    <w:rsid w:val="00F36956"/>
    <w:rsid w:val="00F37DC8"/>
    <w:rsid w:val="00F400C4"/>
    <w:rsid w:val="00F41C8E"/>
    <w:rsid w:val="00F439DE"/>
    <w:rsid w:val="00F44435"/>
    <w:rsid w:val="00F464E7"/>
    <w:rsid w:val="00F477DB"/>
    <w:rsid w:val="00F47BFC"/>
    <w:rsid w:val="00F50083"/>
    <w:rsid w:val="00F51004"/>
    <w:rsid w:val="00F5100B"/>
    <w:rsid w:val="00F51CB6"/>
    <w:rsid w:val="00F52D78"/>
    <w:rsid w:val="00F5332D"/>
    <w:rsid w:val="00F53581"/>
    <w:rsid w:val="00F54DA7"/>
    <w:rsid w:val="00F575C3"/>
    <w:rsid w:val="00F57891"/>
    <w:rsid w:val="00F578D4"/>
    <w:rsid w:val="00F57B5E"/>
    <w:rsid w:val="00F57B97"/>
    <w:rsid w:val="00F617BD"/>
    <w:rsid w:val="00F707C8"/>
    <w:rsid w:val="00F71875"/>
    <w:rsid w:val="00F71C84"/>
    <w:rsid w:val="00F729B0"/>
    <w:rsid w:val="00F73A72"/>
    <w:rsid w:val="00F73C08"/>
    <w:rsid w:val="00F74909"/>
    <w:rsid w:val="00F75696"/>
    <w:rsid w:val="00F75941"/>
    <w:rsid w:val="00F76583"/>
    <w:rsid w:val="00F76D70"/>
    <w:rsid w:val="00F77B7E"/>
    <w:rsid w:val="00F77DBC"/>
    <w:rsid w:val="00F81140"/>
    <w:rsid w:val="00F8294E"/>
    <w:rsid w:val="00F82BFD"/>
    <w:rsid w:val="00F87025"/>
    <w:rsid w:val="00F90440"/>
    <w:rsid w:val="00F91DA4"/>
    <w:rsid w:val="00F926C8"/>
    <w:rsid w:val="00F9315E"/>
    <w:rsid w:val="00F93204"/>
    <w:rsid w:val="00F966D0"/>
    <w:rsid w:val="00F97667"/>
    <w:rsid w:val="00FA2329"/>
    <w:rsid w:val="00FA2747"/>
    <w:rsid w:val="00FA338D"/>
    <w:rsid w:val="00FA36B3"/>
    <w:rsid w:val="00FA41AB"/>
    <w:rsid w:val="00FA4251"/>
    <w:rsid w:val="00FA46CE"/>
    <w:rsid w:val="00FA6699"/>
    <w:rsid w:val="00FA7268"/>
    <w:rsid w:val="00FB02C3"/>
    <w:rsid w:val="00FB1237"/>
    <w:rsid w:val="00FB2DEB"/>
    <w:rsid w:val="00FB34EE"/>
    <w:rsid w:val="00FB447B"/>
    <w:rsid w:val="00FB5284"/>
    <w:rsid w:val="00FB5A38"/>
    <w:rsid w:val="00FB6BB2"/>
    <w:rsid w:val="00FC0EB3"/>
    <w:rsid w:val="00FC130D"/>
    <w:rsid w:val="00FC2A9C"/>
    <w:rsid w:val="00FC3D1E"/>
    <w:rsid w:val="00FD0280"/>
    <w:rsid w:val="00FD065E"/>
    <w:rsid w:val="00FD085E"/>
    <w:rsid w:val="00FD1760"/>
    <w:rsid w:val="00FD1A59"/>
    <w:rsid w:val="00FD34CA"/>
    <w:rsid w:val="00FD5450"/>
    <w:rsid w:val="00FD62B1"/>
    <w:rsid w:val="00FD63C7"/>
    <w:rsid w:val="00FD669B"/>
    <w:rsid w:val="00FD66B8"/>
    <w:rsid w:val="00FD7423"/>
    <w:rsid w:val="00FE088F"/>
    <w:rsid w:val="00FE2761"/>
    <w:rsid w:val="00FE279C"/>
    <w:rsid w:val="00FE571C"/>
    <w:rsid w:val="00FE57FC"/>
    <w:rsid w:val="00FE664F"/>
    <w:rsid w:val="00FE6FEE"/>
    <w:rsid w:val="00FE719E"/>
    <w:rsid w:val="00FF055B"/>
    <w:rsid w:val="00FF341A"/>
    <w:rsid w:val="00FF436C"/>
    <w:rsid w:val="00FF4C40"/>
    <w:rsid w:val="00FF56AF"/>
    <w:rsid w:val="00FF5D30"/>
    <w:rsid w:val="00FF7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gray,#969696,#b2b2b2,#039,#00c,#009"/>
    </o:shapedefaults>
    <o:shapelayout v:ext="edit">
      <o:idmap v:ext="edit" data="1"/>
    </o:shapelayout>
  </w:shapeDefaults>
  <w:decimalSymbol w:val="."/>
  <w:listSeparator w:val=","/>
  <w14:docId w14:val="107328BB"/>
  <w15:docId w15:val="{0ABDA8F5-D313-4C41-9342-CD308426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025"/>
    <w:rPr>
      <w:sz w:val="24"/>
      <w:szCs w:val="24"/>
    </w:rPr>
  </w:style>
  <w:style w:type="paragraph" w:styleId="Heading1">
    <w:name w:val="heading 1"/>
    <w:basedOn w:val="Normal"/>
    <w:next w:val="Normal"/>
    <w:qFormat/>
    <w:rsid w:val="00360453"/>
    <w:pPr>
      <w:keepNext/>
      <w:outlineLvl w:val="0"/>
    </w:pPr>
    <w:rPr>
      <w:rFonts w:ascii="Arial" w:hAnsi="Arial"/>
      <w:sz w:val="20"/>
      <w:szCs w:val="20"/>
      <w:u w:val="single"/>
    </w:rPr>
  </w:style>
  <w:style w:type="paragraph" w:styleId="Heading2">
    <w:name w:val="heading 2"/>
    <w:basedOn w:val="Normal"/>
    <w:next w:val="Normal"/>
    <w:qFormat/>
    <w:rsid w:val="00E70ABD"/>
    <w:pPr>
      <w:keepNext/>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4C98"/>
    <w:rPr>
      <w:color w:val="0000FF"/>
      <w:u w:val="single"/>
    </w:rPr>
  </w:style>
  <w:style w:type="paragraph" w:styleId="Header">
    <w:name w:val="header"/>
    <w:basedOn w:val="Normal"/>
    <w:rsid w:val="008B7D40"/>
    <w:pPr>
      <w:tabs>
        <w:tab w:val="center" w:pos="4320"/>
        <w:tab w:val="right" w:pos="8640"/>
      </w:tabs>
    </w:pPr>
  </w:style>
  <w:style w:type="paragraph" w:styleId="Footer">
    <w:name w:val="footer"/>
    <w:basedOn w:val="Normal"/>
    <w:link w:val="FooterChar"/>
    <w:uiPriority w:val="99"/>
    <w:rsid w:val="008B7D40"/>
    <w:pPr>
      <w:tabs>
        <w:tab w:val="center" w:pos="4320"/>
        <w:tab w:val="right" w:pos="8640"/>
      </w:tabs>
    </w:pPr>
  </w:style>
  <w:style w:type="paragraph" w:styleId="BodyText">
    <w:name w:val="Body Text"/>
    <w:basedOn w:val="Normal"/>
    <w:rsid w:val="002801D5"/>
    <w:rPr>
      <w:sz w:val="28"/>
      <w:szCs w:val="20"/>
    </w:rPr>
  </w:style>
  <w:style w:type="character" w:customStyle="1" w:styleId="Hyperlink2">
    <w:name w:val="Hyperlink2"/>
    <w:rsid w:val="00DF16D3"/>
    <w:rPr>
      <w:strike w:val="0"/>
      <w:dstrike w:val="0"/>
      <w:color w:val="000000"/>
      <w:u w:val="none"/>
      <w:effect w:val="none"/>
    </w:rPr>
  </w:style>
  <w:style w:type="paragraph" w:styleId="BodyText2">
    <w:name w:val="Body Text 2"/>
    <w:basedOn w:val="Normal"/>
    <w:rsid w:val="00E70ABD"/>
    <w:pPr>
      <w:spacing w:after="120" w:line="480" w:lineRule="auto"/>
    </w:pPr>
  </w:style>
  <w:style w:type="paragraph" w:customStyle="1" w:styleId="CcList">
    <w:name w:val="Cc List"/>
    <w:basedOn w:val="Normal"/>
    <w:rsid w:val="00632BDC"/>
    <w:pPr>
      <w:keepLines/>
      <w:spacing w:line="240" w:lineRule="atLeast"/>
      <w:ind w:left="360" w:hanging="360"/>
      <w:jc w:val="both"/>
    </w:pPr>
    <w:rPr>
      <w:rFonts w:ascii="Garamond" w:hAnsi="Garamond"/>
      <w:kern w:val="18"/>
      <w:sz w:val="20"/>
      <w:szCs w:val="20"/>
    </w:rPr>
  </w:style>
  <w:style w:type="character" w:customStyle="1" w:styleId="ptextctr1">
    <w:name w:val="ptextctr1"/>
    <w:rsid w:val="00C11749"/>
    <w:rPr>
      <w:rFonts w:ascii="Verdana" w:hAnsi="Verdana" w:hint="default"/>
      <w:sz w:val="30"/>
      <w:szCs w:val="30"/>
    </w:rPr>
  </w:style>
  <w:style w:type="paragraph" w:styleId="BodyText3">
    <w:name w:val="Body Text 3"/>
    <w:basedOn w:val="Normal"/>
    <w:rsid w:val="00F0645D"/>
    <w:pPr>
      <w:spacing w:after="120"/>
    </w:pPr>
    <w:rPr>
      <w:sz w:val="16"/>
      <w:szCs w:val="16"/>
    </w:rPr>
  </w:style>
  <w:style w:type="paragraph" w:customStyle="1" w:styleId="textctr15a15b">
    <w:name w:val="textctr15a15b"/>
    <w:basedOn w:val="Normal"/>
    <w:rsid w:val="00D92971"/>
    <w:pPr>
      <w:spacing w:before="300" w:after="300"/>
      <w:jc w:val="center"/>
    </w:pPr>
    <w:rPr>
      <w:rFonts w:ascii="Verdana" w:hAnsi="Verdana"/>
      <w:sz w:val="22"/>
      <w:szCs w:val="22"/>
    </w:rPr>
  </w:style>
  <w:style w:type="table" w:styleId="TableGrid">
    <w:name w:val="Table Grid"/>
    <w:basedOn w:val="TableNormal"/>
    <w:uiPriority w:val="59"/>
    <w:rsid w:val="00C51E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101D4"/>
    <w:pPr>
      <w:ind w:left="720"/>
    </w:pPr>
  </w:style>
  <w:style w:type="paragraph" w:styleId="DocumentMap">
    <w:name w:val="Document Map"/>
    <w:basedOn w:val="Normal"/>
    <w:link w:val="DocumentMapChar"/>
    <w:uiPriority w:val="99"/>
    <w:semiHidden/>
    <w:unhideWhenUsed/>
    <w:rsid w:val="00E2087C"/>
    <w:rPr>
      <w:rFonts w:ascii="Tahoma" w:hAnsi="Tahoma"/>
      <w:sz w:val="16"/>
      <w:szCs w:val="16"/>
    </w:rPr>
  </w:style>
  <w:style w:type="character" w:customStyle="1" w:styleId="DocumentMapChar">
    <w:name w:val="Document Map Char"/>
    <w:link w:val="DocumentMap"/>
    <w:uiPriority w:val="99"/>
    <w:semiHidden/>
    <w:rsid w:val="00E2087C"/>
    <w:rPr>
      <w:rFonts w:ascii="Tahoma" w:hAnsi="Tahoma" w:cs="Tahoma"/>
      <w:sz w:val="16"/>
      <w:szCs w:val="16"/>
    </w:rPr>
  </w:style>
  <w:style w:type="paragraph" w:styleId="BalloonText">
    <w:name w:val="Balloon Text"/>
    <w:basedOn w:val="Normal"/>
    <w:link w:val="BalloonTextChar"/>
    <w:uiPriority w:val="99"/>
    <w:semiHidden/>
    <w:unhideWhenUsed/>
    <w:rsid w:val="008452A4"/>
    <w:rPr>
      <w:rFonts w:ascii="Tahoma" w:hAnsi="Tahoma"/>
      <w:sz w:val="16"/>
      <w:szCs w:val="16"/>
    </w:rPr>
  </w:style>
  <w:style w:type="character" w:customStyle="1" w:styleId="BalloonTextChar">
    <w:name w:val="Balloon Text Char"/>
    <w:link w:val="BalloonText"/>
    <w:uiPriority w:val="99"/>
    <w:semiHidden/>
    <w:rsid w:val="008452A4"/>
    <w:rPr>
      <w:rFonts w:ascii="Tahoma" w:hAnsi="Tahoma" w:cs="Tahoma"/>
      <w:sz w:val="16"/>
      <w:szCs w:val="16"/>
    </w:rPr>
  </w:style>
  <w:style w:type="paragraph" w:styleId="NoSpacing">
    <w:name w:val="No Spacing"/>
    <w:uiPriority w:val="1"/>
    <w:qFormat/>
    <w:rsid w:val="00C61828"/>
    <w:rPr>
      <w:sz w:val="24"/>
      <w:szCs w:val="24"/>
    </w:rPr>
  </w:style>
  <w:style w:type="character" w:customStyle="1" w:styleId="FooterChar">
    <w:name w:val="Footer Char"/>
    <w:link w:val="Footer"/>
    <w:uiPriority w:val="99"/>
    <w:rsid w:val="0010335D"/>
    <w:rPr>
      <w:sz w:val="24"/>
      <w:szCs w:val="24"/>
    </w:rPr>
  </w:style>
  <w:style w:type="paragraph" w:styleId="NormalWeb">
    <w:name w:val="Normal (Web)"/>
    <w:basedOn w:val="Normal"/>
    <w:uiPriority w:val="99"/>
    <w:semiHidden/>
    <w:unhideWhenUsed/>
    <w:rsid w:val="00E740A9"/>
    <w:pPr>
      <w:spacing w:before="100" w:beforeAutospacing="1" w:after="100" w:afterAutospacing="1"/>
    </w:pPr>
  </w:style>
  <w:style w:type="character" w:customStyle="1" w:styleId="apple-converted-space">
    <w:name w:val="apple-converted-space"/>
    <w:basedOn w:val="DefaultParagraphFont"/>
    <w:rsid w:val="00164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5739">
      <w:bodyDiv w:val="1"/>
      <w:marLeft w:val="0"/>
      <w:marRight w:val="0"/>
      <w:marTop w:val="0"/>
      <w:marBottom w:val="0"/>
      <w:divBdr>
        <w:top w:val="none" w:sz="0" w:space="0" w:color="auto"/>
        <w:left w:val="none" w:sz="0" w:space="0" w:color="auto"/>
        <w:bottom w:val="none" w:sz="0" w:space="0" w:color="auto"/>
        <w:right w:val="none" w:sz="0" w:space="0" w:color="auto"/>
      </w:divBdr>
    </w:div>
    <w:div w:id="880937522">
      <w:bodyDiv w:val="1"/>
      <w:marLeft w:val="300"/>
      <w:marRight w:val="150"/>
      <w:marTop w:val="0"/>
      <w:marBottom w:val="300"/>
      <w:divBdr>
        <w:top w:val="none" w:sz="0" w:space="0" w:color="auto"/>
        <w:left w:val="none" w:sz="0" w:space="0" w:color="auto"/>
        <w:bottom w:val="none" w:sz="0" w:space="0" w:color="auto"/>
        <w:right w:val="none" w:sz="0" w:space="0" w:color="auto"/>
      </w:divBdr>
      <w:divsChild>
        <w:div w:id="1801919651">
          <w:marLeft w:val="0"/>
          <w:marRight w:val="0"/>
          <w:marTop w:val="0"/>
          <w:marBottom w:val="0"/>
          <w:divBdr>
            <w:top w:val="none" w:sz="0" w:space="0" w:color="auto"/>
            <w:left w:val="none" w:sz="0" w:space="0" w:color="auto"/>
            <w:bottom w:val="none" w:sz="0" w:space="0" w:color="auto"/>
            <w:right w:val="none" w:sz="0" w:space="0" w:color="auto"/>
          </w:divBdr>
        </w:div>
      </w:divsChild>
    </w:div>
    <w:div w:id="1364206400">
      <w:bodyDiv w:val="1"/>
      <w:marLeft w:val="0"/>
      <w:marRight w:val="0"/>
      <w:marTop w:val="0"/>
      <w:marBottom w:val="0"/>
      <w:divBdr>
        <w:top w:val="none" w:sz="0" w:space="0" w:color="auto"/>
        <w:left w:val="none" w:sz="0" w:space="0" w:color="auto"/>
        <w:bottom w:val="none" w:sz="0" w:space="0" w:color="auto"/>
        <w:right w:val="none" w:sz="0" w:space="0" w:color="auto"/>
      </w:divBdr>
    </w:div>
    <w:div w:id="1995259214">
      <w:bodyDiv w:val="1"/>
      <w:marLeft w:val="0"/>
      <w:marRight w:val="0"/>
      <w:marTop w:val="0"/>
      <w:marBottom w:val="0"/>
      <w:divBdr>
        <w:top w:val="none" w:sz="0" w:space="0" w:color="auto"/>
        <w:left w:val="none" w:sz="0" w:space="0" w:color="auto"/>
        <w:bottom w:val="none" w:sz="0" w:space="0" w:color="auto"/>
        <w:right w:val="none" w:sz="0" w:space="0" w:color="auto"/>
      </w:divBdr>
    </w:div>
    <w:div w:id="21413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96.bin"/><Relationship Id="rId299" Type="http://schemas.openxmlformats.org/officeDocument/2006/relationships/oleObject" Target="embeddings/oleObject268.bin"/><Relationship Id="rId21" Type="http://schemas.openxmlformats.org/officeDocument/2006/relationships/oleObject" Target="embeddings/oleObject5.bin"/><Relationship Id="rId63" Type="http://schemas.openxmlformats.org/officeDocument/2006/relationships/oleObject" Target="embeddings/oleObject47.bin"/><Relationship Id="rId159" Type="http://schemas.openxmlformats.org/officeDocument/2006/relationships/oleObject" Target="embeddings/oleObject137.bin"/><Relationship Id="rId324" Type="http://schemas.openxmlformats.org/officeDocument/2006/relationships/oleObject" Target="embeddings/oleObject292.bin"/><Relationship Id="rId366" Type="http://schemas.openxmlformats.org/officeDocument/2006/relationships/oleObject" Target="embeddings/oleObject332.bin"/><Relationship Id="rId170" Type="http://schemas.openxmlformats.org/officeDocument/2006/relationships/oleObject" Target="embeddings/oleObject146.bin"/><Relationship Id="rId226" Type="http://schemas.openxmlformats.org/officeDocument/2006/relationships/oleObject" Target="embeddings/oleObject202.bin"/><Relationship Id="rId433" Type="http://schemas.openxmlformats.org/officeDocument/2006/relationships/oleObject" Target="embeddings/oleObject399.bin"/><Relationship Id="rId268" Type="http://schemas.openxmlformats.org/officeDocument/2006/relationships/oleObject" Target="embeddings/oleObject238.bin"/><Relationship Id="rId32" Type="http://schemas.openxmlformats.org/officeDocument/2006/relationships/oleObject" Target="embeddings/oleObject16.bin"/><Relationship Id="rId74" Type="http://schemas.openxmlformats.org/officeDocument/2006/relationships/oleObject" Target="embeddings/oleObject58.bin"/><Relationship Id="rId128" Type="http://schemas.openxmlformats.org/officeDocument/2006/relationships/oleObject" Target="embeddings/oleObject107.bin"/><Relationship Id="rId335" Type="http://schemas.openxmlformats.org/officeDocument/2006/relationships/oleObject" Target="embeddings/oleObject303.bin"/><Relationship Id="rId377" Type="http://schemas.openxmlformats.org/officeDocument/2006/relationships/oleObject" Target="embeddings/oleObject343.bin"/><Relationship Id="rId5" Type="http://schemas.openxmlformats.org/officeDocument/2006/relationships/webSettings" Target="webSettings.xml"/><Relationship Id="rId181" Type="http://schemas.openxmlformats.org/officeDocument/2006/relationships/oleObject" Target="embeddings/oleObject157.bin"/><Relationship Id="rId237" Type="http://schemas.openxmlformats.org/officeDocument/2006/relationships/oleObject" Target="embeddings/oleObject209.bin"/><Relationship Id="rId402" Type="http://schemas.openxmlformats.org/officeDocument/2006/relationships/oleObject" Target="embeddings/oleObject368.bin"/><Relationship Id="rId279" Type="http://schemas.openxmlformats.org/officeDocument/2006/relationships/oleObject" Target="embeddings/oleObject249.bin"/><Relationship Id="rId43" Type="http://schemas.openxmlformats.org/officeDocument/2006/relationships/oleObject" Target="embeddings/oleObject27.bin"/><Relationship Id="rId139" Type="http://schemas.openxmlformats.org/officeDocument/2006/relationships/oleObject" Target="embeddings/oleObject117.bin"/><Relationship Id="rId290" Type="http://schemas.openxmlformats.org/officeDocument/2006/relationships/oleObject" Target="embeddings/oleObject260.bin"/><Relationship Id="rId304" Type="http://schemas.openxmlformats.org/officeDocument/2006/relationships/oleObject" Target="embeddings/oleObject273.bin"/><Relationship Id="rId346" Type="http://schemas.openxmlformats.org/officeDocument/2006/relationships/oleObject" Target="embeddings/oleObject314.bin"/><Relationship Id="rId388" Type="http://schemas.openxmlformats.org/officeDocument/2006/relationships/oleObject" Target="embeddings/oleObject354.bin"/><Relationship Id="rId85" Type="http://schemas.openxmlformats.org/officeDocument/2006/relationships/oleObject" Target="embeddings/oleObject65.bin"/><Relationship Id="rId150" Type="http://schemas.openxmlformats.org/officeDocument/2006/relationships/oleObject" Target="embeddings/oleObject128.bin"/><Relationship Id="rId192" Type="http://schemas.openxmlformats.org/officeDocument/2006/relationships/oleObject" Target="embeddings/oleObject168.bin"/><Relationship Id="rId206" Type="http://schemas.openxmlformats.org/officeDocument/2006/relationships/oleObject" Target="embeddings/oleObject182.bin"/><Relationship Id="rId413" Type="http://schemas.openxmlformats.org/officeDocument/2006/relationships/oleObject" Target="embeddings/oleObject379.bin"/><Relationship Id="rId248" Type="http://schemas.openxmlformats.org/officeDocument/2006/relationships/oleObject" Target="embeddings/oleObject220.bin"/><Relationship Id="rId12" Type="http://schemas.openxmlformats.org/officeDocument/2006/relationships/image" Target="media/image4.jpeg"/><Relationship Id="rId108" Type="http://schemas.openxmlformats.org/officeDocument/2006/relationships/image" Target="media/image13.png"/><Relationship Id="rId315" Type="http://schemas.openxmlformats.org/officeDocument/2006/relationships/oleObject" Target="embeddings/oleObject284.bin"/><Relationship Id="rId357" Type="http://schemas.openxmlformats.org/officeDocument/2006/relationships/oleObject" Target="embeddings/oleObject323.bin"/><Relationship Id="rId54" Type="http://schemas.openxmlformats.org/officeDocument/2006/relationships/oleObject" Target="embeddings/oleObject38.bin"/><Relationship Id="rId96" Type="http://schemas.openxmlformats.org/officeDocument/2006/relationships/oleObject" Target="embeddings/oleObject76.bin"/><Relationship Id="rId161" Type="http://schemas.openxmlformats.org/officeDocument/2006/relationships/oleObject" Target="embeddings/oleObject139.bin"/><Relationship Id="rId217" Type="http://schemas.openxmlformats.org/officeDocument/2006/relationships/oleObject" Target="embeddings/oleObject193.bin"/><Relationship Id="rId399" Type="http://schemas.openxmlformats.org/officeDocument/2006/relationships/oleObject" Target="embeddings/oleObject365.bin"/><Relationship Id="rId259" Type="http://schemas.openxmlformats.org/officeDocument/2006/relationships/oleObject" Target="embeddings/oleObject231.bin"/><Relationship Id="rId424" Type="http://schemas.openxmlformats.org/officeDocument/2006/relationships/oleObject" Target="embeddings/oleObject390.bin"/><Relationship Id="rId23" Type="http://schemas.openxmlformats.org/officeDocument/2006/relationships/oleObject" Target="embeddings/oleObject7.bin"/><Relationship Id="rId119" Type="http://schemas.openxmlformats.org/officeDocument/2006/relationships/oleObject" Target="embeddings/oleObject98.bin"/><Relationship Id="rId270" Type="http://schemas.openxmlformats.org/officeDocument/2006/relationships/oleObject" Target="embeddings/oleObject240.bin"/><Relationship Id="rId326" Type="http://schemas.openxmlformats.org/officeDocument/2006/relationships/oleObject" Target="embeddings/oleObject294.bin"/><Relationship Id="rId65" Type="http://schemas.openxmlformats.org/officeDocument/2006/relationships/oleObject" Target="embeddings/oleObject49.bin"/><Relationship Id="rId130" Type="http://schemas.openxmlformats.org/officeDocument/2006/relationships/oleObject" Target="embeddings/oleObject109.bin"/><Relationship Id="rId368" Type="http://schemas.openxmlformats.org/officeDocument/2006/relationships/oleObject" Target="embeddings/oleObject334.bin"/><Relationship Id="rId172" Type="http://schemas.openxmlformats.org/officeDocument/2006/relationships/oleObject" Target="embeddings/oleObject148.bin"/><Relationship Id="rId228" Type="http://schemas.openxmlformats.org/officeDocument/2006/relationships/image" Target="media/image17.png"/><Relationship Id="rId435" Type="http://schemas.openxmlformats.org/officeDocument/2006/relationships/oleObject" Target="embeddings/oleObject401.bin"/><Relationship Id="rId281" Type="http://schemas.openxmlformats.org/officeDocument/2006/relationships/oleObject" Target="embeddings/oleObject251.bin"/><Relationship Id="rId337" Type="http://schemas.openxmlformats.org/officeDocument/2006/relationships/oleObject" Target="embeddings/oleObject305.bin"/><Relationship Id="rId34" Type="http://schemas.openxmlformats.org/officeDocument/2006/relationships/oleObject" Target="embeddings/oleObject18.bin"/><Relationship Id="rId76" Type="http://schemas.openxmlformats.org/officeDocument/2006/relationships/image" Target="media/image10.png"/><Relationship Id="rId141" Type="http://schemas.openxmlformats.org/officeDocument/2006/relationships/oleObject" Target="embeddings/oleObject119.bin"/><Relationship Id="rId379" Type="http://schemas.openxmlformats.org/officeDocument/2006/relationships/oleObject" Target="embeddings/oleObject345.bin"/><Relationship Id="rId7" Type="http://schemas.openxmlformats.org/officeDocument/2006/relationships/endnotes" Target="endnotes.xml"/><Relationship Id="rId183" Type="http://schemas.openxmlformats.org/officeDocument/2006/relationships/oleObject" Target="embeddings/oleObject159.bin"/><Relationship Id="rId239" Type="http://schemas.openxmlformats.org/officeDocument/2006/relationships/oleObject" Target="embeddings/oleObject211.bin"/><Relationship Id="rId390" Type="http://schemas.openxmlformats.org/officeDocument/2006/relationships/oleObject" Target="embeddings/oleObject356.bin"/><Relationship Id="rId404" Type="http://schemas.openxmlformats.org/officeDocument/2006/relationships/oleObject" Target="embeddings/oleObject370.bin"/><Relationship Id="rId250" Type="http://schemas.openxmlformats.org/officeDocument/2006/relationships/oleObject" Target="embeddings/oleObject222.bin"/><Relationship Id="rId292" Type="http://schemas.openxmlformats.org/officeDocument/2006/relationships/image" Target="media/image21.jpeg"/><Relationship Id="rId306" Type="http://schemas.openxmlformats.org/officeDocument/2006/relationships/oleObject" Target="embeddings/oleObject275.bin"/><Relationship Id="rId45" Type="http://schemas.openxmlformats.org/officeDocument/2006/relationships/oleObject" Target="embeddings/oleObject29.bin"/><Relationship Id="rId87" Type="http://schemas.openxmlformats.org/officeDocument/2006/relationships/oleObject" Target="embeddings/oleObject67.bin"/><Relationship Id="rId110" Type="http://schemas.openxmlformats.org/officeDocument/2006/relationships/oleObject" Target="embeddings/oleObject89.bin"/><Relationship Id="rId348" Type="http://schemas.openxmlformats.org/officeDocument/2006/relationships/oleObject" Target="embeddings/oleObject316.bin"/><Relationship Id="rId152" Type="http://schemas.openxmlformats.org/officeDocument/2006/relationships/oleObject" Target="embeddings/oleObject130.bin"/><Relationship Id="rId194" Type="http://schemas.openxmlformats.org/officeDocument/2006/relationships/oleObject" Target="embeddings/oleObject170.bin"/><Relationship Id="rId208" Type="http://schemas.openxmlformats.org/officeDocument/2006/relationships/oleObject" Target="embeddings/oleObject184.bin"/><Relationship Id="rId415" Type="http://schemas.openxmlformats.org/officeDocument/2006/relationships/oleObject" Target="embeddings/oleObject381.bin"/><Relationship Id="rId261" Type="http://schemas.openxmlformats.org/officeDocument/2006/relationships/image" Target="media/image19.png"/><Relationship Id="rId14" Type="http://schemas.openxmlformats.org/officeDocument/2006/relationships/image" Target="media/image6.jpeg"/><Relationship Id="rId56" Type="http://schemas.openxmlformats.org/officeDocument/2006/relationships/oleObject" Target="embeddings/oleObject40.bin"/><Relationship Id="rId317" Type="http://schemas.openxmlformats.org/officeDocument/2006/relationships/oleObject" Target="embeddings/oleObject286.bin"/><Relationship Id="rId359" Type="http://schemas.openxmlformats.org/officeDocument/2006/relationships/oleObject" Target="embeddings/oleObject325.bin"/><Relationship Id="rId98" Type="http://schemas.openxmlformats.org/officeDocument/2006/relationships/oleObject" Target="embeddings/oleObject78.bin"/><Relationship Id="rId121" Type="http://schemas.openxmlformats.org/officeDocument/2006/relationships/oleObject" Target="embeddings/oleObject100.bin"/><Relationship Id="rId163" Type="http://schemas.openxmlformats.org/officeDocument/2006/relationships/oleObject" Target="embeddings/oleObject141.bin"/><Relationship Id="rId219" Type="http://schemas.openxmlformats.org/officeDocument/2006/relationships/oleObject" Target="embeddings/oleObject195.bin"/><Relationship Id="rId370" Type="http://schemas.openxmlformats.org/officeDocument/2006/relationships/oleObject" Target="embeddings/oleObject336.bin"/><Relationship Id="rId426" Type="http://schemas.openxmlformats.org/officeDocument/2006/relationships/oleObject" Target="embeddings/oleObject392.bin"/><Relationship Id="rId230" Type="http://schemas.openxmlformats.org/officeDocument/2006/relationships/footer" Target="footer1.xml"/><Relationship Id="rId25" Type="http://schemas.openxmlformats.org/officeDocument/2006/relationships/oleObject" Target="embeddings/oleObject9.bin"/><Relationship Id="rId67" Type="http://schemas.openxmlformats.org/officeDocument/2006/relationships/oleObject" Target="embeddings/oleObject51.bin"/><Relationship Id="rId272" Type="http://schemas.openxmlformats.org/officeDocument/2006/relationships/oleObject" Target="embeddings/oleObject242.bin"/><Relationship Id="rId328" Type="http://schemas.openxmlformats.org/officeDocument/2006/relationships/oleObject" Target="embeddings/oleObject296.bin"/><Relationship Id="rId132" Type="http://schemas.openxmlformats.org/officeDocument/2006/relationships/oleObject" Target="embeddings/oleObject111.bin"/><Relationship Id="rId174" Type="http://schemas.openxmlformats.org/officeDocument/2006/relationships/oleObject" Target="embeddings/oleObject150.bin"/><Relationship Id="rId381" Type="http://schemas.openxmlformats.org/officeDocument/2006/relationships/oleObject" Target="embeddings/oleObject347.bin"/><Relationship Id="rId241" Type="http://schemas.openxmlformats.org/officeDocument/2006/relationships/oleObject" Target="embeddings/oleObject213.bin"/><Relationship Id="rId437" Type="http://schemas.openxmlformats.org/officeDocument/2006/relationships/oleObject" Target="embeddings/oleObject403.bin"/><Relationship Id="rId36" Type="http://schemas.openxmlformats.org/officeDocument/2006/relationships/oleObject" Target="embeddings/oleObject20.bin"/><Relationship Id="rId283" Type="http://schemas.openxmlformats.org/officeDocument/2006/relationships/oleObject" Target="embeddings/oleObject253.bin"/><Relationship Id="rId339" Type="http://schemas.openxmlformats.org/officeDocument/2006/relationships/oleObject" Target="embeddings/oleObject307.bin"/><Relationship Id="rId78" Type="http://schemas.openxmlformats.org/officeDocument/2006/relationships/image" Target="media/image12.gif"/><Relationship Id="rId101" Type="http://schemas.openxmlformats.org/officeDocument/2006/relationships/oleObject" Target="embeddings/oleObject81.bin"/><Relationship Id="rId143" Type="http://schemas.openxmlformats.org/officeDocument/2006/relationships/oleObject" Target="embeddings/oleObject121.bin"/><Relationship Id="rId185" Type="http://schemas.openxmlformats.org/officeDocument/2006/relationships/oleObject" Target="embeddings/oleObject161.bin"/><Relationship Id="rId350" Type="http://schemas.openxmlformats.org/officeDocument/2006/relationships/oleObject" Target="embeddings/oleObject318.bin"/><Relationship Id="rId406" Type="http://schemas.openxmlformats.org/officeDocument/2006/relationships/oleObject" Target="embeddings/oleObject372.bin"/><Relationship Id="rId9" Type="http://schemas.openxmlformats.org/officeDocument/2006/relationships/hyperlink" Target="http://www.stanthonyschoolsullivan.com" TargetMode="External"/><Relationship Id="rId210" Type="http://schemas.openxmlformats.org/officeDocument/2006/relationships/oleObject" Target="embeddings/oleObject186.bin"/><Relationship Id="rId392" Type="http://schemas.openxmlformats.org/officeDocument/2006/relationships/oleObject" Target="embeddings/oleObject358.bin"/><Relationship Id="rId252" Type="http://schemas.openxmlformats.org/officeDocument/2006/relationships/oleObject" Target="embeddings/oleObject224.bin"/><Relationship Id="rId294" Type="http://schemas.openxmlformats.org/officeDocument/2006/relationships/oleObject" Target="embeddings/oleObject263.bin"/><Relationship Id="rId308" Type="http://schemas.openxmlformats.org/officeDocument/2006/relationships/oleObject" Target="embeddings/oleObject277.bin"/><Relationship Id="rId47" Type="http://schemas.openxmlformats.org/officeDocument/2006/relationships/oleObject" Target="embeddings/oleObject31.bin"/><Relationship Id="rId89" Type="http://schemas.openxmlformats.org/officeDocument/2006/relationships/oleObject" Target="embeddings/oleObject69.bin"/><Relationship Id="rId112" Type="http://schemas.openxmlformats.org/officeDocument/2006/relationships/oleObject" Target="embeddings/oleObject91.bin"/><Relationship Id="rId154" Type="http://schemas.openxmlformats.org/officeDocument/2006/relationships/oleObject" Target="embeddings/oleObject132.bin"/><Relationship Id="rId361" Type="http://schemas.openxmlformats.org/officeDocument/2006/relationships/oleObject" Target="embeddings/oleObject327.bin"/><Relationship Id="rId196" Type="http://schemas.openxmlformats.org/officeDocument/2006/relationships/oleObject" Target="embeddings/oleObject172.bin"/><Relationship Id="rId417" Type="http://schemas.openxmlformats.org/officeDocument/2006/relationships/oleObject" Target="embeddings/oleObject383.bin"/><Relationship Id="rId16" Type="http://schemas.openxmlformats.org/officeDocument/2006/relationships/image" Target="media/image8.wmf"/><Relationship Id="rId221" Type="http://schemas.openxmlformats.org/officeDocument/2006/relationships/oleObject" Target="embeddings/oleObject197.bin"/><Relationship Id="rId263" Type="http://schemas.openxmlformats.org/officeDocument/2006/relationships/oleObject" Target="embeddings/oleObject233.bin"/><Relationship Id="rId319" Type="http://schemas.openxmlformats.org/officeDocument/2006/relationships/oleObject" Target="embeddings/oleObject288.bin"/><Relationship Id="rId58" Type="http://schemas.openxmlformats.org/officeDocument/2006/relationships/oleObject" Target="embeddings/oleObject42.bin"/><Relationship Id="rId123" Type="http://schemas.openxmlformats.org/officeDocument/2006/relationships/oleObject" Target="embeddings/oleObject102.bin"/><Relationship Id="rId330" Type="http://schemas.openxmlformats.org/officeDocument/2006/relationships/oleObject" Target="embeddings/oleObject298.bin"/><Relationship Id="rId165" Type="http://schemas.openxmlformats.org/officeDocument/2006/relationships/oleObject" Target="embeddings/oleObject143.bin"/><Relationship Id="rId372" Type="http://schemas.openxmlformats.org/officeDocument/2006/relationships/oleObject" Target="embeddings/oleObject338.bin"/><Relationship Id="rId428" Type="http://schemas.openxmlformats.org/officeDocument/2006/relationships/oleObject" Target="embeddings/oleObject394.bin"/><Relationship Id="rId232" Type="http://schemas.openxmlformats.org/officeDocument/2006/relationships/oleObject" Target="embeddings/oleObject204.bin"/><Relationship Id="rId274" Type="http://schemas.openxmlformats.org/officeDocument/2006/relationships/oleObject" Target="embeddings/oleObject244.bin"/><Relationship Id="rId27" Type="http://schemas.openxmlformats.org/officeDocument/2006/relationships/oleObject" Target="embeddings/oleObject11.bin"/><Relationship Id="rId69" Type="http://schemas.openxmlformats.org/officeDocument/2006/relationships/oleObject" Target="embeddings/oleObject53.bin"/><Relationship Id="rId134" Type="http://schemas.openxmlformats.org/officeDocument/2006/relationships/oleObject" Target="embeddings/oleObject113.bin"/><Relationship Id="rId80" Type="http://schemas.openxmlformats.org/officeDocument/2006/relationships/oleObject" Target="embeddings/oleObject60.bin"/><Relationship Id="rId176" Type="http://schemas.openxmlformats.org/officeDocument/2006/relationships/oleObject" Target="embeddings/oleObject152.bin"/><Relationship Id="rId341" Type="http://schemas.openxmlformats.org/officeDocument/2006/relationships/oleObject" Target="embeddings/oleObject309.bin"/><Relationship Id="rId383" Type="http://schemas.openxmlformats.org/officeDocument/2006/relationships/oleObject" Target="embeddings/oleObject349.bin"/><Relationship Id="rId439" Type="http://schemas.openxmlformats.org/officeDocument/2006/relationships/fontTable" Target="fontTable.xml"/><Relationship Id="rId201" Type="http://schemas.openxmlformats.org/officeDocument/2006/relationships/oleObject" Target="embeddings/oleObject177.bin"/><Relationship Id="rId243" Type="http://schemas.openxmlformats.org/officeDocument/2006/relationships/oleObject" Target="embeddings/oleObject215.bin"/><Relationship Id="rId285" Type="http://schemas.openxmlformats.org/officeDocument/2006/relationships/oleObject" Target="embeddings/oleObject255.bin"/><Relationship Id="rId38" Type="http://schemas.openxmlformats.org/officeDocument/2006/relationships/oleObject" Target="embeddings/oleObject22.bin"/><Relationship Id="rId103" Type="http://schemas.openxmlformats.org/officeDocument/2006/relationships/oleObject" Target="embeddings/oleObject83.bin"/><Relationship Id="rId310" Type="http://schemas.openxmlformats.org/officeDocument/2006/relationships/oleObject" Target="embeddings/oleObject279.bin"/><Relationship Id="rId91" Type="http://schemas.openxmlformats.org/officeDocument/2006/relationships/oleObject" Target="embeddings/oleObject71.bin"/><Relationship Id="rId145" Type="http://schemas.openxmlformats.org/officeDocument/2006/relationships/oleObject" Target="embeddings/oleObject123.bin"/><Relationship Id="rId187" Type="http://schemas.openxmlformats.org/officeDocument/2006/relationships/oleObject" Target="embeddings/oleObject163.bin"/><Relationship Id="rId352" Type="http://schemas.openxmlformats.org/officeDocument/2006/relationships/image" Target="media/image23.png"/><Relationship Id="rId394" Type="http://schemas.openxmlformats.org/officeDocument/2006/relationships/oleObject" Target="embeddings/oleObject360.bin"/><Relationship Id="rId408" Type="http://schemas.openxmlformats.org/officeDocument/2006/relationships/oleObject" Target="embeddings/oleObject374.bin"/><Relationship Id="rId212" Type="http://schemas.openxmlformats.org/officeDocument/2006/relationships/oleObject" Target="embeddings/oleObject188.bin"/><Relationship Id="rId254" Type="http://schemas.openxmlformats.org/officeDocument/2006/relationships/oleObject" Target="embeddings/oleObject226.bin"/><Relationship Id="rId49" Type="http://schemas.openxmlformats.org/officeDocument/2006/relationships/oleObject" Target="embeddings/oleObject33.bin"/><Relationship Id="rId114" Type="http://schemas.openxmlformats.org/officeDocument/2006/relationships/oleObject" Target="embeddings/oleObject93.bin"/><Relationship Id="rId296" Type="http://schemas.openxmlformats.org/officeDocument/2006/relationships/oleObject" Target="embeddings/oleObject265.bin"/><Relationship Id="rId60" Type="http://schemas.openxmlformats.org/officeDocument/2006/relationships/oleObject" Target="embeddings/oleObject44.bin"/><Relationship Id="rId81" Type="http://schemas.openxmlformats.org/officeDocument/2006/relationships/oleObject" Target="embeddings/oleObject61.bin"/><Relationship Id="rId135" Type="http://schemas.openxmlformats.org/officeDocument/2006/relationships/oleObject" Target="embeddings/oleObject114.bin"/><Relationship Id="rId156" Type="http://schemas.openxmlformats.org/officeDocument/2006/relationships/oleObject" Target="embeddings/oleObject134.bin"/><Relationship Id="rId177" Type="http://schemas.openxmlformats.org/officeDocument/2006/relationships/oleObject" Target="embeddings/oleObject153.bin"/><Relationship Id="rId198" Type="http://schemas.openxmlformats.org/officeDocument/2006/relationships/oleObject" Target="embeddings/oleObject174.bin"/><Relationship Id="rId321" Type="http://schemas.openxmlformats.org/officeDocument/2006/relationships/oleObject" Target="embeddings/oleObject290.bin"/><Relationship Id="rId342" Type="http://schemas.openxmlformats.org/officeDocument/2006/relationships/oleObject" Target="embeddings/oleObject310.bin"/><Relationship Id="rId363" Type="http://schemas.openxmlformats.org/officeDocument/2006/relationships/oleObject" Target="embeddings/oleObject329.bin"/><Relationship Id="rId384" Type="http://schemas.openxmlformats.org/officeDocument/2006/relationships/oleObject" Target="embeddings/oleObject350.bin"/><Relationship Id="rId419" Type="http://schemas.openxmlformats.org/officeDocument/2006/relationships/oleObject" Target="embeddings/oleObject385.bin"/><Relationship Id="rId202" Type="http://schemas.openxmlformats.org/officeDocument/2006/relationships/oleObject" Target="embeddings/oleObject178.bin"/><Relationship Id="rId223" Type="http://schemas.openxmlformats.org/officeDocument/2006/relationships/oleObject" Target="embeddings/oleObject199.bin"/><Relationship Id="rId244" Type="http://schemas.openxmlformats.org/officeDocument/2006/relationships/oleObject" Target="embeddings/oleObject216.bin"/><Relationship Id="rId430" Type="http://schemas.openxmlformats.org/officeDocument/2006/relationships/oleObject" Target="embeddings/oleObject396.bin"/><Relationship Id="rId18" Type="http://schemas.openxmlformats.org/officeDocument/2006/relationships/oleObject" Target="embeddings/oleObject2.bin"/><Relationship Id="rId39" Type="http://schemas.openxmlformats.org/officeDocument/2006/relationships/oleObject" Target="embeddings/oleObject23.bin"/><Relationship Id="rId265" Type="http://schemas.openxmlformats.org/officeDocument/2006/relationships/oleObject" Target="embeddings/oleObject235.bin"/><Relationship Id="rId286" Type="http://schemas.openxmlformats.org/officeDocument/2006/relationships/oleObject" Target="embeddings/oleObject256.bin"/><Relationship Id="rId50" Type="http://schemas.openxmlformats.org/officeDocument/2006/relationships/oleObject" Target="embeddings/oleObject34.bin"/><Relationship Id="rId104" Type="http://schemas.openxmlformats.org/officeDocument/2006/relationships/oleObject" Target="embeddings/oleObject84.bin"/><Relationship Id="rId125" Type="http://schemas.openxmlformats.org/officeDocument/2006/relationships/oleObject" Target="embeddings/oleObject104.bin"/><Relationship Id="rId146" Type="http://schemas.openxmlformats.org/officeDocument/2006/relationships/oleObject" Target="embeddings/oleObject124.bin"/><Relationship Id="rId167" Type="http://schemas.openxmlformats.org/officeDocument/2006/relationships/oleObject" Target="embeddings/oleObject145.bin"/><Relationship Id="rId188" Type="http://schemas.openxmlformats.org/officeDocument/2006/relationships/oleObject" Target="embeddings/oleObject164.bin"/><Relationship Id="rId311" Type="http://schemas.openxmlformats.org/officeDocument/2006/relationships/oleObject" Target="embeddings/oleObject280.bin"/><Relationship Id="rId332" Type="http://schemas.openxmlformats.org/officeDocument/2006/relationships/oleObject" Target="embeddings/oleObject300.bin"/><Relationship Id="rId353" Type="http://schemas.openxmlformats.org/officeDocument/2006/relationships/hyperlink" Target="http://archstl.org/sep/page/policies-information-and-resources" TargetMode="External"/><Relationship Id="rId374" Type="http://schemas.openxmlformats.org/officeDocument/2006/relationships/oleObject" Target="embeddings/oleObject340.bin"/><Relationship Id="rId395" Type="http://schemas.openxmlformats.org/officeDocument/2006/relationships/oleObject" Target="embeddings/oleObject361.bin"/><Relationship Id="rId409" Type="http://schemas.openxmlformats.org/officeDocument/2006/relationships/oleObject" Target="embeddings/oleObject375.bin"/><Relationship Id="rId71" Type="http://schemas.openxmlformats.org/officeDocument/2006/relationships/oleObject" Target="embeddings/oleObject55.bin"/><Relationship Id="rId92" Type="http://schemas.openxmlformats.org/officeDocument/2006/relationships/oleObject" Target="embeddings/oleObject72.bin"/><Relationship Id="rId213" Type="http://schemas.openxmlformats.org/officeDocument/2006/relationships/oleObject" Target="embeddings/oleObject189.bin"/><Relationship Id="rId234" Type="http://schemas.openxmlformats.org/officeDocument/2006/relationships/oleObject" Target="embeddings/oleObject206.bin"/><Relationship Id="rId420" Type="http://schemas.openxmlformats.org/officeDocument/2006/relationships/oleObject" Target="embeddings/oleObject386.bin"/><Relationship Id="rId2" Type="http://schemas.openxmlformats.org/officeDocument/2006/relationships/numbering" Target="numbering.xml"/><Relationship Id="rId29" Type="http://schemas.openxmlformats.org/officeDocument/2006/relationships/oleObject" Target="embeddings/oleObject13.bin"/><Relationship Id="rId255" Type="http://schemas.openxmlformats.org/officeDocument/2006/relationships/oleObject" Target="embeddings/oleObject227.bin"/><Relationship Id="rId276" Type="http://schemas.openxmlformats.org/officeDocument/2006/relationships/oleObject" Target="embeddings/oleObject246.bin"/><Relationship Id="rId297" Type="http://schemas.openxmlformats.org/officeDocument/2006/relationships/oleObject" Target="embeddings/oleObject266.bin"/><Relationship Id="rId40" Type="http://schemas.openxmlformats.org/officeDocument/2006/relationships/oleObject" Target="embeddings/oleObject24.bin"/><Relationship Id="rId115" Type="http://schemas.openxmlformats.org/officeDocument/2006/relationships/oleObject" Target="embeddings/oleObject94.bin"/><Relationship Id="rId136" Type="http://schemas.openxmlformats.org/officeDocument/2006/relationships/oleObject" Target="embeddings/oleObject115.bin"/><Relationship Id="rId157" Type="http://schemas.openxmlformats.org/officeDocument/2006/relationships/oleObject" Target="embeddings/oleObject135.bin"/><Relationship Id="rId178" Type="http://schemas.openxmlformats.org/officeDocument/2006/relationships/oleObject" Target="embeddings/oleObject154.bin"/><Relationship Id="rId301" Type="http://schemas.openxmlformats.org/officeDocument/2006/relationships/oleObject" Target="embeddings/oleObject270.bin"/><Relationship Id="rId322" Type="http://schemas.openxmlformats.org/officeDocument/2006/relationships/image" Target="media/image22.jpeg"/><Relationship Id="rId343" Type="http://schemas.openxmlformats.org/officeDocument/2006/relationships/oleObject" Target="embeddings/oleObject311.bin"/><Relationship Id="rId364" Type="http://schemas.openxmlformats.org/officeDocument/2006/relationships/oleObject" Target="embeddings/oleObject330.bin"/><Relationship Id="rId61" Type="http://schemas.openxmlformats.org/officeDocument/2006/relationships/oleObject" Target="embeddings/oleObject45.bin"/><Relationship Id="rId82" Type="http://schemas.openxmlformats.org/officeDocument/2006/relationships/oleObject" Target="embeddings/oleObject62.bin"/><Relationship Id="rId199" Type="http://schemas.openxmlformats.org/officeDocument/2006/relationships/oleObject" Target="embeddings/oleObject175.bin"/><Relationship Id="rId203" Type="http://schemas.openxmlformats.org/officeDocument/2006/relationships/oleObject" Target="embeddings/oleObject179.bin"/><Relationship Id="rId385" Type="http://schemas.openxmlformats.org/officeDocument/2006/relationships/oleObject" Target="embeddings/oleObject351.bin"/><Relationship Id="rId19" Type="http://schemas.openxmlformats.org/officeDocument/2006/relationships/oleObject" Target="embeddings/oleObject3.bin"/><Relationship Id="rId224" Type="http://schemas.openxmlformats.org/officeDocument/2006/relationships/oleObject" Target="embeddings/oleObject200.bin"/><Relationship Id="rId245" Type="http://schemas.openxmlformats.org/officeDocument/2006/relationships/oleObject" Target="embeddings/oleObject217.bin"/><Relationship Id="rId266" Type="http://schemas.openxmlformats.org/officeDocument/2006/relationships/oleObject" Target="embeddings/oleObject236.bin"/><Relationship Id="rId287" Type="http://schemas.openxmlformats.org/officeDocument/2006/relationships/oleObject" Target="embeddings/oleObject257.bin"/><Relationship Id="rId410" Type="http://schemas.openxmlformats.org/officeDocument/2006/relationships/oleObject" Target="embeddings/oleObject376.bin"/><Relationship Id="rId431" Type="http://schemas.openxmlformats.org/officeDocument/2006/relationships/oleObject" Target="embeddings/oleObject397.bin"/><Relationship Id="rId30" Type="http://schemas.openxmlformats.org/officeDocument/2006/relationships/oleObject" Target="embeddings/oleObject14.bin"/><Relationship Id="rId105" Type="http://schemas.openxmlformats.org/officeDocument/2006/relationships/oleObject" Target="embeddings/oleObject85.bin"/><Relationship Id="rId126" Type="http://schemas.openxmlformats.org/officeDocument/2006/relationships/oleObject" Target="embeddings/oleObject105.bin"/><Relationship Id="rId147" Type="http://schemas.openxmlformats.org/officeDocument/2006/relationships/oleObject" Target="embeddings/oleObject125.bin"/><Relationship Id="rId168" Type="http://schemas.openxmlformats.org/officeDocument/2006/relationships/image" Target="media/image15.png"/><Relationship Id="rId312" Type="http://schemas.openxmlformats.org/officeDocument/2006/relationships/oleObject" Target="embeddings/oleObject281.bin"/><Relationship Id="rId333" Type="http://schemas.openxmlformats.org/officeDocument/2006/relationships/oleObject" Target="embeddings/oleObject301.bin"/><Relationship Id="rId354" Type="http://schemas.openxmlformats.org/officeDocument/2006/relationships/oleObject" Target="embeddings/oleObject320.bin"/><Relationship Id="rId51" Type="http://schemas.openxmlformats.org/officeDocument/2006/relationships/oleObject" Target="embeddings/oleObject35.bin"/><Relationship Id="rId72" Type="http://schemas.openxmlformats.org/officeDocument/2006/relationships/oleObject" Target="embeddings/oleObject56.bin"/><Relationship Id="rId93" Type="http://schemas.openxmlformats.org/officeDocument/2006/relationships/oleObject" Target="embeddings/oleObject73.bin"/><Relationship Id="rId189" Type="http://schemas.openxmlformats.org/officeDocument/2006/relationships/oleObject" Target="embeddings/oleObject165.bin"/><Relationship Id="rId375" Type="http://schemas.openxmlformats.org/officeDocument/2006/relationships/oleObject" Target="embeddings/oleObject341.bin"/><Relationship Id="rId396" Type="http://schemas.openxmlformats.org/officeDocument/2006/relationships/oleObject" Target="embeddings/oleObject362.bin"/><Relationship Id="rId3" Type="http://schemas.openxmlformats.org/officeDocument/2006/relationships/styles" Target="styles.xml"/><Relationship Id="rId214" Type="http://schemas.openxmlformats.org/officeDocument/2006/relationships/oleObject" Target="embeddings/oleObject190.bin"/><Relationship Id="rId235" Type="http://schemas.openxmlformats.org/officeDocument/2006/relationships/oleObject" Target="embeddings/oleObject207.bin"/><Relationship Id="rId256" Type="http://schemas.openxmlformats.org/officeDocument/2006/relationships/oleObject" Target="embeddings/oleObject228.bin"/><Relationship Id="rId277" Type="http://schemas.openxmlformats.org/officeDocument/2006/relationships/oleObject" Target="embeddings/oleObject247.bin"/><Relationship Id="rId298" Type="http://schemas.openxmlformats.org/officeDocument/2006/relationships/oleObject" Target="embeddings/oleObject267.bin"/><Relationship Id="rId400" Type="http://schemas.openxmlformats.org/officeDocument/2006/relationships/oleObject" Target="embeddings/oleObject366.bin"/><Relationship Id="rId421" Type="http://schemas.openxmlformats.org/officeDocument/2006/relationships/oleObject" Target="embeddings/oleObject387.bin"/><Relationship Id="rId116" Type="http://schemas.openxmlformats.org/officeDocument/2006/relationships/oleObject" Target="embeddings/oleObject95.bin"/><Relationship Id="rId137" Type="http://schemas.openxmlformats.org/officeDocument/2006/relationships/oleObject" Target="embeddings/oleObject116.bin"/><Relationship Id="rId158" Type="http://schemas.openxmlformats.org/officeDocument/2006/relationships/oleObject" Target="embeddings/oleObject136.bin"/><Relationship Id="rId302" Type="http://schemas.openxmlformats.org/officeDocument/2006/relationships/oleObject" Target="embeddings/oleObject271.bin"/><Relationship Id="rId323" Type="http://schemas.openxmlformats.org/officeDocument/2006/relationships/oleObject" Target="embeddings/oleObject291.bin"/><Relationship Id="rId344" Type="http://schemas.openxmlformats.org/officeDocument/2006/relationships/oleObject" Target="embeddings/oleObject312.bin"/><Relationship Id="rId20" Type="http://schemas.openxmlformats.org/officeDocument/2006/relationships/oleObject" Target="embeddings/oleObject4.bin"/><Relationship Id="rId41" Type="http://schemas.openxmlformats.org/officeDocument/2006/relationships/oleObject" Target="embeddings/oleObject25.bin"/><Relationship Id="rId62" Type="http://schemas.openxmlformats.org/officeDocument/2006/relationships/oleObject" Target="embeddings/oleObject46.bin"/><Relationship Id="rId83" Type="http://schemas.openxmlformats.org/officeDocument/2006/relationships/oleObject" Target="embeddings/oleObject63.bin"/><Relationship Id="rId179" Type="http://schemas.openxmlformats.org/officeDocument/2006/relationships/oleObject" Target="embeddings/oleObject155.bin"/><Relationship Id="rId365" Type="http://schemas.openxmlformats.org/officeDocument/2006/relationships/oleObject" Target="embeddings/oleObject331.bin"/><Relationship Id="rId386" Type="http://schemas.openxmlformats.org/officeDocument/2006/relationships/oleObject" Target="embeddings/oleObject352.bin"/><Relationship Id="rId190" Type="http://schemas.openxmlformats.org/officeDocument/2006/relationships/oleObject" Target="embeddings/oleObject166.bin"/><Relationship Id="rId204" Type="http://schemas.openxmlformats.org/officeDocument/2006/relationships/oleObject" Target="embeddings/oleObject180.bin"/><Relationship Id="rId225" Type="http://schemas.openxmlformats.org/officeDocument/2006/relationships/oleObject" Target="embeddings/oleObject201.bin"/><Relationship Id="rId246" Type="http://schemas.openxmlformats.org/officeDocument/2006/relationships/oleObject" Target="embeddings/oleObject218.bin"/><Relationship Id="rId267" Type="http://schemas.openxmlformats.org/officeDocument/2006/relationships/oleObject" Target="embeddings/oleObject237.bin"/><Relationship Id="rId288" Type="http://schemas.openxmlformats.org/officeDocument/2006/relationships/oleObject" Target="embeddings/oleObject258.bin"/><Relationship Id="rId411" Type="http://schemas.openxmlformats.org/officeDocument/2006/relationships/oleObject" Target="embeddings/oleObject377.bin"/><Relationship Id="rId432" Type="http://schemas.openxmlformats.org/officeDocument/2006/relationships/oleObject" Target="embeddings/oleObject398.bin"/><Relationship Id="rId106" Type="http://schemas.openxmlformats.org/officeDocument/2006/relationships/oleObject" Target="embeddings/oleObject86.bin"/><Relationship Id="rId127" Type="http://schemas.openxmlformats.org/officeDocument/2006/relationships/oleObject" Target="embeddings/oleObject106.bin"/><Relationship Id="rId313" Type="http://schemas.openxmlformats.org/officeDocument/2006/relationships/oleObject" Target="embeddings/oleObject282.bin"/><Relationship Id="rId10" Type="http://schemas.openxmlformats.org/officeDocument/2006/relationships/image" Target="media/image30.jpeg"/><Relationship Id="rId31" Type="http://schemas.openxmlformats.org/officeDocument/2006/relationships/oleObject" Target="embeddings/oleObject15.bin"/><Relationship Id="rId52" Type="http://schemas.openxmlformats.org/officeDocument/2006/relationships/oleObject" Target="embeddings/oleObject36.bin"/><Relationship Id="rId73" Type="http://schemas.openxmlformats.org/officeDocument/2006/relationships/oleObject" Target="embeddings/oleObject57.bin"/><Relationship Id="rId94" Type="http://schemas.openxmlformats.org/officeDocument/2006/relationships/oleObject" Target="embeddings/oleObject74.bin"/><Relationship Id="rId148" Type="http://schemas.openxmlformats.org/officeDocument/2006/relationships/oleObject" Target="embeddings/oleObject126.bin"/><Relationship Id="rId169" Type="http://schemas.openxmlformats.org/officeDocument/2006/relationships/image" Target="media/image16.png"/><Relationship Id="rId334" Type="http://schemas.openxmlformats.org/officeDocument/2006/relationships/oleObject" Target="embeddings/oleObject302.bin"/><Relationship Id="rId355" Type="http://schemas.openxmlformats.org/officeDocument/2006/relationships/oleObject" Target="embeddings/oleObject321.bin"/><Relationship Id="rId376" Type="http://schemas.openxmlformats.org/officeDocument/2006/relationships/oleObject" Target="embeddings/oleObject342.bin"/><Relationship Id="rId397" Type="http://schemas.openxmlformats.org/officeDocument/2006/relationships/oleObject" Target="embeddings/oleObject363.bin"/><Relationship Id="rId4" Type="http://schemas.openxmlformats.org/officeDocument/2006/relationships/settings" Target="settings.xml"/><Relationship Id="rId180" Type="http://schemas.openxmlformats.org/officeDocument/2006/relationships/oleObject" Target="embeddings/oleObject156.bin"/><Relationship Id="rId215" Type="http://schemas.openxmlformats.org/officeDocument/2006/relationships/oleObject" Target="embeddings/oleObject191.bin"/><Relationship Id="rId236" Type="http://schemas.openxmlformats.org/officeDocument/2006/relationships/oleObject" Target="embeddings/oleObject208.bin"/><Relationship Id="rId257" Type="http://schemas.openxmlformats.org/officeDocument/2006/relationships/oleObject" Target="embeddings/oleObject229.bin"/><Relationship Id="rId278" Type="http://schemas.openxmlformats.org/officeDocument/2006/relationships/oleObject" Target="embeddings/oleObject248.bin"/><Relationship Id="rId401" Type="http://schemas.openxmlformats.org/officeDocument/2006/relationships/oleObject" Target="embeddings/oleObject367.bin"/><Relationship Id="rId422" Type="http://schemas.openxmlformats.org/officeDocument/2006/relationships/oleObject" Target="embeddings/oleObject388.bin"/><Relationship Id="rId303" Type="http://schemas.openxmlformats.org/officeDocument/2006/relationships/oleObject" Target="embeddings/oleObject272.bin"/><Relationship Id="rId42" Type="http://schemas.openxmlformats.org/officeDocument/2006/relationships/oleObject" Target="embeddings/oleObject26.bin"/><Relationship Id="rId84" Type="http://schemas.openxmlformats.org/officeDocument/2006/relationships/oleObject" Target="embeddings/oleObject64.bin"/><Relationship Id="rId138" Type="http://schemas.openxmlformats.org/officeDocument/2006/relationships/image" Target="media/image14.jpeg"/><Relationship Id="rId345" Type="http://schemas.openxmlformats.org/officeDocument/2006/relationships/oleObject" Target="embeddings/oleObject313.bin"/><Relationship Id="rId387" Type="http://schemas.openxmlformats.org/officeDocument/2006/relationships/oleObject" Target="embeddings/oleObject353.bin"/><Relationship Id="rId191" Type="http://schemas.openxmlformats.org/officeDocument/2006/relationships/oleObject" Target="embeddings/oleObject167.bin"/><Relationship Id="rId205" Type="http://schemas.openxmlformats.org/officeDocument/2006/relationships/oleObject" Target="embeddings/oleObject181.bin"/><Relationship Id="rId247" Type="http://schemas.openxmlformats.org/officeDocument/2006/relationships/oleObject" Target="embeddings/oleObject219.bin"/><Relationship Id="rId412" Type="http://schemas.openxmlformats.org/officeDocument/2006/relationships/oleObject" Target="embeddings/oleObject378.bin"/><Relationship Id="rId107" Type="http://schemas.openxmlformats.org/officeDocument/2006/relationships/oleObject" Target="embeddings/oleObject87.bin"/><Relationship Id="rId289" Type="http://schemas.openxmlformats.org/officeDocument/2006/relationships/oleObject" Target="embeddings/oleObject259.bin"/><Relationship Id="rId11" Type="http://schemas.openxmlformats.org/officeDocument/2006/relationships/hyperlink" Target="http://www.stanthonyschoolsullivan.com" TargetMode="External"/><Relationship Id="rId53" Type="http://schemas.openxmlformats.org/officeDocument/2006/relationships/oleObject" Target="embeddings/oleObject37.bin"/><Relationship Id="rId149" Type="http://schemas.openxmlformats.org/officeDocument/2006/relationships/oleObject" Target="embeddings/oleObject127.bin"/><Relationship Id="rId314" Type="http://schemas.openxmlformats.org/officeDocument/2006/relationships/oleObject" Target="embeddings/oleObject283.bin"/><Relationship Id="rId356" Type="http://schemas.openxmlformats.org/officeDocument/2006/relationships/oleObject" Target="embeddings/oleObject322.bin"/><Relationship Id="rId398" Type="http://schemas.openxmlformats.org/officeDocument/2006/relationships/oleObject" Target="embeddings/oleObject364.bin"/><Relationship Id="rId95" Type="http://schemas.openxmlformats.org/officeDocument/2006/relationships/oleObject" Target="embeddings/oleObject75.bin"/><Relationship Id="rId160" Type="http://schemas.openxmlformats.org/officeDocument/2006/relationships/oleObject" Target="embeddings/oleObject138.bin"/><Relationship Id="rId216" Type="http://schemas.openxmlformats.org/officeDocument/2006/relationships/oleObject" Target="embeddings/oleObject192.bin"/><Relationship Id="rId423" Type="http://schemas.openxmlformats.org/officeDocument/2006/relationships/oleObject" Target="embeddings/oleObject389.bin"/><Relationship Id="rId258" Type="http://schemas.openxmlformats.org/officeDocument/2006/relationships/oleObject" Target="embeddings/oleObject230.bin"/><Relationship Id="rId22" Type="http://schemas.openxmlformats.org/officeDocument/2006/relationships/oleObject" Target="embeddings/oleObject6.bin"/><Relationship Id="rId64" Type="http://schemas.openxmlformats.org/officeDocument/2006/relationships/oleObject" Target="embeddings/oleObject48.bin"/><Relationship Id="rId118" Type="http://schemas.openxmlformats.org/officeDocument/2006/relationships/oleObject" Target="embeddings/oleObject97.bin"/><Relationship Id="rId325" Type="http://schemas.openxmlformats.org/officeDocument/2006/relationships/oleObject" Target="embeddings/oleObject293.bin"/><Relationship Id="rId367" Type="http://schemas.openxmlformats.org/officeDocument/2006/relationships/oleObject" Target="embeddings/oleObject333.bin"/><Relationship Id="rId171" Type="http://schemas.openxmlformats.org/officeDocument/2006/relationships/oleObject" Target="embeddings/oleObject147.bin"/><Relationship Id="rId227" Type="http://schemas.openxmlformats.org/officeDocument/2006/relationships/oleObject" Target="embeddings/oleObject203.bin"/><Relationship Id="rId269" Type="http://schemas.openxmlformats.org/officeDocument/2006/relationships/oleObject" Target="embeddings/oleObject239.bin"/><Relationship Id="rId434" Type="http://schemas.openxmlformats.org/officeDocument/2006/relationships/oleObject" Target="embeddings/oleObject400.bin"/><Relationship Id="rId33" Type="http://schemas.openxmlformats.org/officeDocument/2006/relationships/oleObject" Target="embeddings/oleObject17.bin"/><Relationship Id="rId129" Type="http://schemas.openxmlformats.org/officeDocument/2006/relationships/oleObject" Target="embeddings/oleObject108.bin"/><Relationship Id="rId280" Type="http://schemas.openxmlformats.org/officeDocument/2006/relationships/oleObject" Target="embeddings/oleObject250.bin"/><Relationship Id="rId336" Type="http://schemas.openxmlformats.org/officeDocument/2006/relationships/oleObject" Target="embeddings/oleObject304.bin"/><Relationship Id="rId75" Type="http://schemas.openxmlformats.org/officeDocument/2006/relationships/image" Target="media/image9.jpeg"/><Relationship Id="rId140" Type="http://schemas.openxmlformats.org/officeDocument/2006/relationships/oleObject" Target="embeddings/oleObject118.bin"/><Relationship Id="rId182" Type="http://schemas.openxmlformats.org/officeDocument/2006/relationships/oleObject" Target="embeddings/oleObject158.bin"/><Relationship Id="rId378" Type="http://schemas.openxmlformats.org/officeDocument/2006/relationships/oleObject" Target="embeddings/oleObject344.bin"/><Relationship Id="rId403" Type="http://schemas.openxmlformats.org/officeDocument/2006/relationships/oleObject" Target="embeddings/oleObject369.bin"/><Relationship Id="rId6" Type="http://schemas.openxmlformats.org/officeDocument/2006/relationships/footnotes" Target="footnotes.xml"/><Relationship Id="rId238" Type="http://schemas.openxmlformats.org/officeDocument/2006/relationships/oleObject" Target="embeddings/oleObject210.bin"/><Relationship Id="rId291" Type="http://schemas.openxmlformats.org/officeDocument/2006/relationships/oleObject" Target="embeddings/oleObject261.bin"/><Relationship Id="rId305" Type="http://schemas.openxmlformats.org/officeDocument/2006/relationships/oleObject" Target="embeddings/oleObject274.bin"/><Relationship Id="rId347" Type="http://schemas.openxmlformats.org/officeDocument/2006/relationships/oleObject" Target="embeddings/oleObject315.bin"/><Relationship Id="rId44" Type="http://schemas.openxmlformats.org/officeDocument/2006/relationships/oleObject" Target="embeddings/oleObject28.bin"/><Relationship Id="rId86" Type="http://schemas.openxmlformats.org/officeDocument/2006/relationships/oleObject" Target="embeddings/oleObject66.bin"/><Relationship Id="rId151" Type="http://schemas.openxmlformats.org/officeDocument/2006/relationships/oleObject" Target="embeddings/oleObject129.bin"/><Relationship Id="rId389" Type="http://schemas.openxmlformats.org/officeDocument/2006/relationships/oleObject" Target="embeddings/oleObject355.bin"/><Relationship Id="rId193" Type="http://schemas.openxmlformats.org/officeDocument/2006/relationships/oleObject" Target="embeddings/oleObject169.bin"/><Relationship Id="rId207" Type="http://schemas.openxmlformats.org/officeDocument/2006/relationships/oleObject" Target="embeddings/oleObject183.bin"/><Relationship Id="rId249" Type="http://schemas.openxmlformats.org/officeDocument/2006/relationships/oleObject" Target="embeddings/oleObject221.bin"/><Relationship Id="rId414" Type="http://schemas.openxmlformats.org/officeDocument/2006/relationships/oleObject" Target="embeddings/oleObject380.bin"/><Relationship Id="rId13" Type="http://schemas.openxmlformats.org/officeDocument/2006/relationships/image" Target="media/image5.jpeg"/><Relationship Id="rId109" Type="http://schemas.openxmlformats.org/officeDocument/2006/relationships/oleObject" Target="embeddings/oleObject88.bin"/><Relationship Id="rId260" Type="http://schemas.openxmlformats.org/officeDocument/2006/relationships/oleObject" Target="embeddings/oleObject232.bin"/><Relationship Id="rId316" Type="http://schemas.openxmlformats.org/officeDocument/2006/relationships/oleObject" Target="embeddings/oleObject285.bin"/><Relationship Id="rId55" Type="http://schemas.openxmlformats.org/officeDocument/2006/relationships/oleObject" Target="embeddings/oleObject39.bin"/><Relationship Id="rId97" Type="http://schemas.openxmlformats.org/officeDocument/2006/relationships/oleObject" Target="embeddings/oleObject77.bin"/><Relationship Id="rId120" Type="http://schemas.openxmlformats.org/officeDocument/2006/relationships/oleObject" Target="embeddings/oleObject99.bin"/><Relationship Id="rId358" Type="http://schemas.openxmlformats.org/officeDocument/2006/relationships/oleObject" Target="embeddings/oleObject324.bin"/><Relationship Id="rId162" Type="http://schemas.openxmlformats.org/officeDocument/2006/relationships/oleObject" Target="embeddings/oleObject140.bin"/><Relationship Id="rId218" Type="http://schemas.openxmlformats.org/officeDocument/2006/relationships/oleObject" Target="embeddings/oleObject194.bin"/><Relationship Id="rId425" Type="http://schemas.openxmlformats.org/officeDocument/2006/relationships/oleObject" Target="embeddings/oleObject391.bin"/><Relationship Id="rId271" Type="http://schemas.openxmlformats.org/officeDocument/2006/relationships/oleObject" Target="embeddings/oleObject241.bin"/><Relationship Id="rId24" Type="http://schemas.openxmlformats.org/officeDocument/2006/relationships/oleObject" Target="embeddings/oleObject8.bin"/><Relationship Id="rId66" Type="http://schemas.openxmlformats.org/officeDocument/2006/relationships/oleObject" Target="embeddings/oleObject50.bin"/><Relationship Id="rId131" Type="http://schemas.openxmlformats.org/officeDocument/2006/relationships/oleObject" Target="embeddings/oleObject110.bin"/><Relationship Id="rId327" Type="http://schemas.openxmlformats.org/officeDocument/2006/relationships/oleObject" Target="embeddings/oleObject295.bin"/><Relationship Id="rId369" Type="http://schemas.openxmlformats.org/officeDocument/2006/relationships/oleObject" Target="embeddings/oleObject335.bin"/><Relationship Id="rId173" Type="http://schemas.openxmlformats.org/officeDocument/2006/relationships/oleObject" Target="embeddings/oleObject149.bin"/><Relationship Id="rId229" Type="http://schemas.openxmlformats.org/officeDocument/2006/relationships/image" Target="media/image18.jpeg"/><Relationship Id="rId380" Type="http://schemas.openxmlformats.org/officeDocument/2006/relationships/oleObject" Target="embeddings/oleObject346.bin"/><Relationship Id="rId436" Type="http://schemas.openxmlformats.org/officeDocument/2006/relationships/oleObject" Target="embeddings/oleObject402.bin"/><Relationship Id="rId240" Type="http://schemas.openxmlformats.org/officeDocument/2006/relationships/oleObject" Target="embeddings/oleObject212.bin"/><Relationship Id="rId35" Type="http://schemas.openxmlformats.org/officeDocument/2006/relationships/oleObject" Target="embeddings/oleObject19.bin"/><Relationship Id="rId77" Type="http://schemas.openxmlformats.org/officeDocument/2006/relationships/image" Target="media/image11.png"/><Relationship Id="rId100" Type="http://schemas.openxmlformats.org/officeDocument/2006/relationships/oleObject" Target="embeddings/oleObject80.bin"/><Relationship Id="rId282" Type="http://schemas.openxmlformats.org/officeDocument/2006/relationships/oleObject" Target="embeddings/oleObject252.bin"/><Relationship Id="rId338" Type="http://schemas.openxmlformats.org/officeDocument/2006/relationships/oleObject" Target="embeddings/oleObject306.bin"/><Relationship Id="rId8" Type="http://schemas.openxmlformats.org/officeDocument/2006/relationships/image" Target="media/image3.jpeg"/><Relationship Id="rId142" Type="http://schemas.openxmlformats.org/officeDocument/2006/relationships/oleObject" Target="embeddings/oleObject120.bin"/><Relationship Id="rId184" Type="http://schemas.openxmlformats.org/officeDocument/2006/relationships/oleObject" Target="embeddings/oleObject160.bin"/><Relationship Id="rId391" Type="http://schemas.openxmlformats.org/officeDocument/2006/relationships/oleObject" Target="embeddings/oleObject357.bin"/><Relationship Id="rId405" Type="http://schemas.openxmlformats.org/officeDocument/2006/relationships/oleObject" Target="embeddings/oleObject371.bin"/><Relationship Id="rId251" Type="http://schemas.openxmlformats.org/officeDocument/2006/relationships/oleObject" Target="embeddings/oleObject223.bin"/><Relationship Id="rId46" Type="http://schemas.openxmlformats.org/officeDocument/2006/relationships/oleObject" Target="embeddings/oleObject30.bin"/><Relationship Id="rId293" Type="http://schemas.openxmlformats.org/officeDocument/2006/relationships/oleObject" Target="embeddings/oleObject262.bin"/><Relationship Id="rId307" Type="http://schemas.openxmlformats.org/officeDocument/2006/relationships/oleObject" Target="embeddings/oleObject276.bin"/><Relationship Id="rId349" Type="http://schemas.openxmlformats.org/officeDocument/2006/relationships/oleObject" Target="embeddings/oleObject317.bin"/><Relationship Id="rId88" Type="http://schemas.openxmlformats.org/officeDocument/2006/relationships/oleObject" Target="embeddings/oleObject68.bin"/><Relationship Id="rId111" Type="http://schemas.openxmlformats.org/officeDocument/2006/relationships/oleObject" Target="embeddings/oleObject90.bin"/><Relationship Id="rId153" Type="http://schemas.openxmlformats.org/officeDocument/2006/relationships/oleObject" Target="embeddings/oleObject131.bin"/><Relationship Id="rId195" Type="http://schemas.openxmlformats.org/officeDocument/2006/relationships/oleObject" Target="embeddings/oleObject171.bin"/><Relationship Id="rId209" Type="http://schemas.openxmlformats.org/officeDocument/2006/relationships/oleObject" Target="embeddings/oleObject185.bin"/><Relationship Id="rId360" Type="http://schemas.openxmlformats.org/officeDocument/2006/relationships/oleObject" Target="embeddings/oleObject326.bin"/><Relationship Id="rId416" Type="http://schemas.openxmlformats.org/officeDocument/2006/relationships/oleObject" Target="embeddings/oleObject382.bin"/><Relationship Id="rId220" Type="http://schemas.openxmlformats.org/officeDocument/2006/relationships/oleObject" Target="embeddings/oleObject196.bin"/><Relationship Id="rId15" Type="http://schemas.openxmlformats.org/officeDocument/2006/relationships/image" Target="media/image7.jpeg"/><Relationship Id="rId57" Type="http://schemas.openxmlformats.org/officeDocument/2006/relationships/oleObject" Target="embeddings/oleObject41.bin"/><Relationship Id="rId262" Type="http://schemas.openxmlformats.org/officeDocument/2006/relationships/image" Target="media/image20.png"/><Relationship Id="rId318" Type="http://schemas.openxmlformats.org/officeDocument/2006/relationships/oleObject" Target="embeddings/oleObject287.bin"/><Relationship Id="rId99" Type="http://schemas.openxmlformats.org/officeDocument/2006/relationships/oleObject" Target="embeddings/oleObject79.bin"/><Relationship Id="rId122" Type="http://schemas.openxmlformats.org/officeDocument/2006/relationships/oleObject" Target="embeddings/oleObject101.bin"/><Relationship Id="rId164" Type="http://schemas.openxmlformats.org/officeDocument/2006/relationships/oleObject" Target="embeddings/oleObject142.bin"/><Relationship Id="rId371" Type="http://schemas.openxmlformats.org/officeDocument/2006/relationships/oleObject" Target="embeddings/oleObject337.bin"/><Relationship Id="rId427" Type="http://schemas.openxmlformats.org/officeDocument/2006/relationships/oleObject" Target="embeddings/oleObject393.bin"/><Relationship Id="rId26" Type="http://schemas.openxmlformats.org/officeDocument/2006/relationships/oleObject" Target="embeddings/oleObject10.bin"/><Relationship Id="rId231" Type="http://schemas.openxmlformats.org/officeDocument/2006/relationships/footer" Target="footer2.xml"/><Relationship Id="rId273" Type="http://schemas.openxmlformats.org/officeDocument/2006/relationships/oleObject" Target="embeddings/oleObject243.bin"/><Relationship Id="rId329" Type="http://schemas.openxmlformats.org/officeDocument/2006/relationships/oleObject" Target="embeddings/oleObject297.bin"/><Relationship Id="rId68" Type="http://schemas.openxmlformats.org/officeDocument/2006/relationships/oleObject" Target="embeddings/oleObject52.bin"/><Relationship Id="rId133" Type="http://schemas.openxmlformats.org/officeDocument/2006/relationships/oleObject" Target="embeddings/oleObject112.bin"/><Relationship Id="rId175" Type="http://schemas.openxmlformats.org/officeDocument/2006/relationships/oleObject" Target="embeddings/oleObject151.bin"/><Relationship Id="rId340" Type="http://schemas.openxmlformats.org/officeDocument/2006/relationships/oleObject" Target="embeddings/oleObject308.bin"/><Relationship Id="rId200" Type="http://schemas.openxmlformats.org/officeDocument/2006/relationships/oleObject" Target="embeddings/oleObject176.bin"/><Relationship Id="rId382" Type="http://schemas.openxmlformats.org/officeDocument/2006/relationships/oleObject" Target="embeddings/oleObject348.bin"/><Relationship Id="rId438" Type="http://schemas.openxmlformats.org/officeDocument/2006/relationships/oleObject" Target="embeddings/oleObject404.bin"/><Relationship Id="rId242" Type="http://schemas.openxmlformats.org/officeDocument/2006/relationships/oleObject" Target="embeddings/oleObject214.bin"/><Relationship Id="rId284" Type="http://schemas.openxmlformats.org/officeDocument/2006/relationships/oleObject" Target="embeddings/oleObject254.bin"/><Relationship Id="rId37" Type="http://schemas.openxmlformats.org/officeDocument/2006/relationships/oleObject" Target="embeddings/oleObject21.bin"/><Relationship Id="rId79" Type="http://schemas.openxmlformats.org/officeDocument/2006/relationships/oleObject" Target="embeddings/oleObject59.bin"/><Relationship Id="rId102" Type="http://schemas.openxmlformats.org/officeDocument/2006/relationships/oleObject" Target="embeddings/oleObject82.bin"/><Relationship Id="rId144" Type="http://schemas.openxmlformats.org/officeDocument/2006/relationships/oleObject" Target="embeddings/oleObject122.bin"/><Relationship Id="rId90" Type="http://schemas.openxmlformats.org/officeDocument/2006/relationships/oleObject" Target="embeddings/oleObject70.bin"/><Relationship Id="rId186" Type="http://schemas.openxmlformats.org/officeDocument/2006/relationships/oleObject" Target="embeddings/oleObject162.bin"/><Relationship Id="rId351" Type="http://schemas.openxmlformats.org/officeDocument/2006/relationships/oleObject" Target="embeddings/oleObject319.bin"/><Relationship Id="rId393" Type="http://schemas.openxmlformats.org/officeDocument/2006/relationships/oleObject" Target="embeddings/oleObject359.bin"/><Relationship Id="rId407" Type="http://schemas.openxmlformats.org/officeDocument/2006/relationships/oleObject" Target="embeddings/oleObject373.bin"/><Relationship Id="rId211" Type="http://schemas.openxmlformats.org/officeDocument/2006/relationships/oleObject" Target="embeddings/oleObject187.bin"/><Relationship Id="rId253" Type="http://schemas.openxmlformats.org/officeDocument/2006/relationships/oleObject" Target="embeddings/oleObject225.bin"/><Relationship Id="rId295" Type="http://schemas.openxmlformats.org/officeDocument/2006/relationships/oleObject" Target="embeddings/oleObject264.bin"/><Relationship Id="rId309" Type="http://schemas.openxmlformats.org/officeDocument/2006/relationships/oleObject" Target="embeddings/oleObject278.bin"/><Relationship Id="rId48" Type="http://schemas.openxmlformats.org/officeDocument/2006/relationships/oleObject" Target="embeddings/oleObject32.bin"/><Relationship Id="rId113" Type="http://schemas.openxmlformats.org/officeDocument/2006/relationships/oleObject" Target="embeddings/oleObject92.bin"/><Relationship Id="rId320" Type="http://schemas.openxmlformats.org/officeDocument/2006/relationships/oleObject" Target="embeddings/oleObject289.bin"/><Relationship Id="rId155" Type="http://schemas.openxmlformats.org/officeDocument/2006/relationships/oleObject" Target="embeddings/oleObject133.bin"/><Relationship Id="rId197" Type="http://schemas.openxmlformats.org/officeDocument/2006/relationships/oleObject" Target="embeddings/oleObject173.bin"/><Relationship Id="rId362" Type="http://schemas.openxmlformats.org/officeDocument/2006/relationships/oleObject" Target="embeddings/oleObject328.bin"/><Relationship Id="rId418" Type="http://schemas.openxmlformats.org/officeDocument/2006/relationships/oleObject" Target="embeddings/oleObject384.bin"/><Relationship Id="rId222" Type="http://schemas.openxmlformats.org/officeDocument/2006/relationships/oleObject" Target="embeddings/oleObject198.bin"/><Relationship Id="rId264" Type="http://schemas.openxmlformats.org/officeDocument/2006/relationships/oleObject" Target="embeddings/oleObject234.bin"/><Relationship Id="rId17" Type="http://schemas.openxmlformats.org/officeDocument/2006/relationships/oleObject" Target="embeddings/oleObject1.bin"/><Relationship Id="rId59" Type="http://schemas.openxmlformats.org/officeDocument/2006/relationships/oleObject" Target="embeddings/oleObject43.bin"/><Relationship Id="rId124" Type="http://schemas.openxmlformats.org/officeDocument/2006/relationships/oleObject" Target="embeddings/oleObject103.bin"/><Relationship Id="rId70" Type="http://schemas.openxmlformats.org/officeDocument/2006/relationships/oleObject" Target="embeddings/oleObject54.bin"/><Relationship Id="rId166" Type="http://schemas.openxmlformats.org/officeDocument/2006/relationships/oleObject" Target="embeddings/oleObject144.bin"/><Relationship Id="rId331" Type="http://schemas.openxmlformats.org/officeDocument/2006/relationships/oleObject" Target="embeddings/oleObject299.bin"/><Relationship Id="rId373" Type="http://schemas.openxmlformats.org/officeDocument/2006/relationships/oleObject" Target="embeddings/oleObject339.bin"/><Relationship Id="rId429" Type="http://schemas.openxmlformats.org/officeDocument/2006/relationships/oleObject" Target="embeddings/oleObject395.bin"/><Relationship Id="rId1" Type="http://schemas.openxmlformats.org/officeDocument/2006/relationships/customXml" Target="../customXml/item1.xml"/><Relationship Id="rId233" Type="http://schemas.openxmlformats.org/officeDocument/2006/relationships/oleObject" Target="embeddings/oleObject205.bin"/><Relationship Id="rId440" Type="http://schemas.openxmlformats.org/officeDocument/2006/relationships/theme" Target="theme/theme1.xml"/><Relationship Id="rId28" Type="http://schemas.openxmlformats.org/officeDocument/2006/relationships/oleObject" Target="embeddings/oleObject12.bin"/><Relationship Id="rId275" Type="http://schemas.openxmlformats.org/officeDocument/2006/relationships/oleObject" Target="embeddings/oleObject245.bin"/><Relationship Id="rId300" Type="http://schemas.openxmlformats.org/officeDocument/2006/relationships/oleObject" Target="embeddings/oleObject269.bin"/></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Desktop\Principal's%20Folder\St.%20Anthony\Handbooks%20and%20Policies\Student%20Handbook%2016-17%20Updat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7CCCA-47CF-418E-B321-34FEAFF8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Handbook 16-17 Updates</Template>
  <TotalTime>39</TotalTime>
  <Pages>60</Pages>
  <Words>23666</Words>
  <Characters>134902</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St</vt:lpstr>
    </vt:vector>
  </TitlesOfParts>
  <Company>Hewlett-Packard</Company>
  <LinksUpToDate>false</LinksUpToDate>
  <CharactersWithSpaces>158252</CharactersWithSpaces>
  <SharedDoc>false</SharedDoc>
  <HLinks>
    <vt:vector size="18" baseType="variant">
      <vt:variant>
        <vt:i4>6488169</vt:i4>
      </vt:variant>
      <vt:variant>
        <vt:i4>873</vt:i4>
      </vt:variant>
      <vt:variant>
        <vt:i4>0</vt:i4>
      </vt:variant>
      <vt:variant>
        <vt:i4>5</vt:i4>
      </vt:variant>
      <vt:variant>
        <vt:lpwstr>http://archstl.org/sep/page/policies-information-and-resources</vt:lpwstr>
      </vt:variant>
      <vt:variant>
        <vt:lpwstr/>
      </vt:variant>
      <vt:variant>
        <vt:i4>7143527</vt:i4>
      </vt:variant>
      <vt:variant>
        <vt:i4>522</vt:i4>
      </vt:variant>
      <vt:variant>
        <vt:i4>0</vt:i4>
      </vt:variant>
      <vt:variant>
        <vt:i4>5</vt:i4>
      </vt:variant>
      <vt:variant>
        <vt:lpwstr>http://www.studentinsurance-kk.com/</vt:lpwstr>
      </vt:variant>
      <vt:variant>
        <vt:lpwstr/>
      </vt:variant>
      <vt:variant>
        <vt:i4>3407982</vt:i4>
      </vt:variant>
      <vt:variant>
        <vt:i4>0</vt:i4>
      </vt:variant>
      <vt:variant>
        <vt:i4>0</vt:i4>
      </vt:variant>
      <vt:variant>
        <vt:i4>5</vt:i4>
      </vt:variant>
      <vt:variant>
        <vt:lpwstr>http://www.stanthonyschoolsullivan.com/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Mary Wooley</dc:creator>
  <cp:lastModifiedBy>St. Anthony School - Sullivan, Principal</cp:lastModifiedBy>
  <cp:revision>25</cp:revision>
  <cp:lastPrinted>2025-06-30T19:20:00Z</cp:lastPrinted>
  <dcterms:created xsi:type="dcterms:W3CDTF">2025-06-30T19:22:00Z</dcterms:created>
  <dcterms:modified xsi:type="dcterms:W3CDTF">2026-08-05T19:23:00Z</dcterms:modified>
</cp:coreProperties>
</file>